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29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60B6" w:rsidRDefault="00B660B6" w:rsidP="00B660B6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Я</w:t>
      </w:r>
      <w:r w:rsidRPr="006F73D7">
        <w:rPr>
          <w:b/>
        </w:rPr>
        <w:t xml:space="preserve"> </w:t>
      </w:r>
      <w:r>
        <w:rPr>
          <w:b/>
        </w:rPr>
        <w:t>В СТАТЬЮ 4</w:t>
      </w:r>
      <w:r>
        <w:rPr>
          <w:b/>
        </w:rPr>
        <w:br/>
        <w:t>ЗАКОНА ПРИМОРСКОГО КРАЯ "О БЕСПЛАТНОМ</w:t>
      </w:r>
    </w:p>
    <w:p w:rsidR="00B660B6" w:rsidRDefault="00B660B6" w:rsidP="00B660B6">
      <w:pPr>
        <w:jc w:val="center"/>
        <w:rPr>
          <w:b/>
        </w:rPr>
      </w:pPr>
      <w:r>
        <w:rPr>
          <w:b/>
        </w:rPr>
        <w:t>ПРЕДОСТАВЛЕНИИ ЗЕМЕЛЬНЫХ УЧАСТКОВ ДЛЯ</w:t>
      </w:r>
    </w:p>
    <w:p w:rsidR="00B660B6" w:rsidRDefault="00B660B6" w:rsidP="00B660B6">
      <w:pPr>
        <w:jc w:val="center"/>
        <w:rPr>
          <w:b/>
        </w:rPr>
      </w:pPr>
      <w:r>
        <w:rPr>
          <w:b/>
        </w:rPr>
        <w:t>ИНДИВИДУАЛЬНОГО ЖИЛИЩНОГО СТРОИТЕЛЬСТВА</w:t>
      </w:r>
    </w:p>
    <w:p w:rsidR="00B660B6" w:rsidRPr="006F73D7" w:rsidRDefault="00B660B6" w:rsidP="00B660B6">
      <w:pPr>
        <w:jc w:val="center"/>
        <w:rPr>
          <w:b/>
        </w:rPr>
      </w:pPr>
      <w:r>
        <w:rPr>
          <w:b/>
        </w:rPr>
        <w:t>НА ТЕРРИТОРИИ ПРИМОРСКОГО КРАЯ"</w:t>
      </w:r>
    </w:p>
    <w:p w:rsidR="00B660B6" w:rsidRDefault="00B660B6" w:rsidP="00B660B6">
      <w:pPr>
        <w:ind w:firstLine="720"/>
        <w:jc w:val="both"/>
        <w:rPr>
          <w:szCs w:val="28"/>
        </w:rPr>
      </w:pPr>
    </w:p>
    <w:p w:rsidR="00B660B6" w:rsidRDefault="00B660B6" w:rsidP="00B660B6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27 января</w:t>
      </w:r>
      <w:r>
        <w:rPr>
          <w:szCs w:val="28"/>
        </w:rPr>
        <w:br/>
        <w:t>2021 года</w:t>
      </w:r>
    </w:p>
    <w:p w:rsidR="00B660B6" w:rsidRPr="00DA325C" w:rsidRDefault="00B660B6" w:rsidP="00B660B6">
      <w:pPr>
        <w:ind w:firstLine="720"/>
        <w:jc w:val="both"/>
        <w:rPr>
          <w:szCs w:val="28"/>
        </w:rPr>
      </w:pPr>
    </w:p>
    <w:p w:rsidR="00B660B6" w:rsidRPr="001934F3" w:rsidRDefault="00B660B6" w:rsidP="00B660B6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B660B6" w:rsidRDefault="00B660B6" w:rsidP="00B660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4 </w:t>
      </w:r>
      <w:hyperlink r:id="rId8" w:history="1">
        <w:r w:rsidRPr="00945F0F">
          <w:rPr>
            <w:szCs w:val="28"/>
          </w:rPr>
          <w:t>Закон</w:t>
        </w:r>
      </w:hyperlink>
      <w:r w:rsidRPr="00945F0F">
        <w:rPr>
          <w:szCs w:val="28"/>
        </w:rPr>
        <w:t>а</w:t>
      </w:r>
      <w:r>
        <w:rPr>
          <w:szCs w:val="28"/>
        </w:rPr>
        <w:t xml:space="preserve"> Приморского края от 27 сентября 2013 года</w:t>
      </w:r>
      <w:r>
        <w:rPr>
          <w:szCs w:val="28"/>
        </w:rPr>
        <w:br/>
        <w:t>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</w:t>
      </w:r>
      <w:r>
        <w:rPr>
          <w:szCs w:val="28"/>
        </w:rPr>
        <w:br/>
        <w:t>№ 56, стр. 187; 2014, № 89, стр. 28; 2015, № 116, стр. 6, № 132, стр. 16, № 141, стр. 54; 2016, № 151, стр. 53, № 164, стр. 51, № 166, стр. 25, № 12, стр. 217; 2019, № 91, стр. 37, № 104, стр. 167, № 116, стр. 121) следующее изменение:</w:t>
      </w:r>
    </w:p>
    <w:p w:rsidR="00B660B6" w:rsidRDefault="00B660B6" w:rsidP="00B660B6">
      <w:pPr>
        <w:ind w:firstLine="720"/>
        <w:jc w:val="both"/>
      </w:pPr>
      <w:r>
        <w:t>в части 4 слово "освоения" заменить словом "развития".</w:t>
      </w:r>
    </w:p>
    <w:p w:rsidR="00B660B6" w:rsidRDefault="00B660B6" w:rsidP="00B660B6">
      <w:pPr>
        <w:ind w:firstLine="720"/>
        <w:jc w:val="both"/>
      </w:pPr>
    </w:p>
    <w:p w:rsidR="00B660B6" w:rsidRPr="008C0515" w:rsidRDefault="00B660B6" w:rsidP="00B660B6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B660B6" w:rsidRPr="00C92587" w:rsidRDefault="00B660B6" w:rsidP="00B660B6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B660B6" w:rsidRPr="00DA325C" w:rsidRDefault="00B660B6" w:rsidP="00B660B6">
      <w:pPr>
        <w:shd w:val="clear" w:color="auto" w:fill="FFFFFF"/>
        <w:jc w:val="both"/>
        <w:rPr>
          <w:szCs w:val="28"/>
        </w:rPr>
      </w:pPr>
    </w:p>
    <w:p w:rsidR="00B660B6" w:rsidRPr="00DA325C" w:rsidRDefault="00B660B6" w:rsidP="00B660B6">
      <w:pPr>
        <w:shd w:val="clear" w:color="auto" w:fill="FFFFFF"/>
        <w:ind w:firstLine="720"/>
        <w:jc w:val="both"/>
        <w:rPr>
          <w:szCs w:val="28"/>
        </w:rPr>
      </w:pPr>
    </w:p>
    <w:p w:rsidR="00B660B6" w:rsidRPr="00DA325C" w:rsidRDefault="00B660B6" w:rsidP="00B660B6">
      <w:pPr>
        <w:shd w:val="clear" w:color="auto" w:fill="FFFFFF"/>
        <w:ind w:firstLine="720"/>
        <w:jc w:val="both"/>
        <w:rPr>
          <w:szCs w:val="28"/>
        </w:rPr>
      </w:pPr>
    </w:p>
    <w:p w:rsidR="00B660B6" w:rsidRDefault="00B660B6" w:rsidP="00B660B6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7102F7" w:rsidRDefault="007102F7" w:rsidP="00B660B6">
      <w:pPr>
        <w:autoSpaceDE w:val="0"/>
        <w:autoSpaceDN w:val="0"/>
        <w:adjustRightInd w:val="0"/>
        <w:rPr>
          <w:color w:val="000000"/>
          <w:szCs w:val="28"/>
        </w:rPr>
      </w:pPr>
    </w:p>
    <w:p w:rsidR="007102F7" w:rsidRPr="007102F7" w:rsidRDefault="007102F7" w:rsidP="007102F7">
      <w:pPr>
        <w:autoSpaceDE w:val="0"/>
        <w:autoSpaceDN w:val="0"/>
        <w:adjustRightInd w:val="0"/>
        <w:rPr>
          <w:szCs w:val="28"/>
        </w:rPr>
      </w:pPr>
      <w:bookmarkStart w:id="0" w:name="_GoBack"/>
      <w:r w:rsidRPr="007102F7">
        <w:rPr>
          <w:szCs w:val="28"/>
        </w:rPr>
        <w:t>г. Владивосток</w:t>
      </w:r>
    </w:p>
    <w:p w:rsidR="007102F7" w:rsidRPr="007102F7" w:rsidRDefault="007102F7" w:rsidP="007102F7">
      <w:pPr>
        <w:autoSpaceDE w:val="0"/>
        <w:autoSpaceDN w:val="0"/>
        <w:adjustRightInd w:val="0"/>
        <w:rPr>
          <w:szCs w:val="28"/>
        </w:rPr>
      </w:pPr>
      <w:r w:rsidRPr="007102F7">
        <w:rPr>
          <w:szCs w:val="28"/>
        </w:rPr>
        <w:t>5 февраля 2021 года</w:t>
      </w:r>
    </w:p>
    <w:p w:rsidR="007102F7" w:rsidRPr="00DA325C" w:rsidRDefault="007102F7" w:rsidP="007102F7">
      <w:pPr>
        <w:autoSpaceDE w:val="0"/>
        <w:autoSpaceDN w:val="0"/>
        <w:adjustRightInd w:val="0"/>
        <w:rPr>
          <w:szCs w:val="28"/>
        </w:rPr>
      </w:pPr>
      <w:r w:rsidRPr="007102F7">
        <w:rPr>
          <w:szCs w:val="28"/>
        </w:rPr>
        <w:t>№ 99</w:t>
      </w:r>
      <w:r>
        <w:rPr>
          <w:szCs w:val="28"/>
        </w:rPr>
        <w:t>3</w:t>
      </w:r>
      <w:r w:rsidRPr="007102F7">
        <w:rPr>
          <w:szCs w:val="28"/>
        </w:rPr>
        <w:t>-КЗ</w:t>
      </w:r>
      <w:bookmarkEnd w:id="0"/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14" w:rsidRDefault="003A2114">
      <w:r>
        <w:separator/>
      </w:r>
    </w:p>
  </w:endnote>
  <w:endnote w:type="continuationSeparator" w:id="0">
    <w:p w:rsidR="003A2114" w:rsidRDefault="003A2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14" w:rsidRDefault="003A2114">
      <w:r>
        <w:separator/>
      </w:r>
    </w:p>
  </w:footnote>
  <w:footnote w:type="continuationSeparator" w:id="0">
    <w:p w:rsidR="003A2114" w:rsidRDefault="003A2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0B6"/>
    <w:rsid w:val="0003291F"/>
    <w:rsid w:val="00070CED"/>
    <w:rsid w:val="00347DEE"/>
    <w:rsid w:val="00357555"/>
    <w:rsid w:val="00380EE1"/>
    <w:rsid w:val="003A180C"/>
    <w:rsid w:val="003A2114"/>
    <w:rsid w:val="003B26E7"/>
    <w:rsid w:val="0047435B"/>
    <w:rsid w:val="00536A70"/>
    <w:rsid w:val="005A2827"/>
    <w:rsid w:val="006E2ABA"/>
    <w:rsid w:val="007102F7"/>
    <w:rsid w:val="007E5C92"/>
    <w:rsid w:val="00832425"/>
    <w:rsid w:val="00AB70F9"/>
    <w:rsid w:val="00AC31EC"/>
    <w:rsid w:val="00AF3517"/>
    <w:rsid w:val="00B14397"/>
    <w:rsid w:val="00B660B6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6F78A"/>
  <w15:docId w15:val="{9AC8BB79-0592-463B-9566-C29C647A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660B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66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44271509EAA8F6A700EF0950C9B2A3BF386730B173EC85B2CE4841BAE532BB1B6BA09CDB0233B7E049C6A7C7DB8D07B6f9iF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2021-01-27T05:55:00Z</cp:lastPrinted>
  <dcterms:created xsi:type="dcterms:W3CDTF">2021-02-07T23:50:00Z</dcterms:created>
  <dcterms:modified xsi:type="dcterms:W3CDTF">2021-02-07T23:50:00Z</dcterms:modified>
</cp:coreProperties>
</file>