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CAA" w:rsidRDefault="00E34CAA" w:rsidP="00383131">
      <w:pPr>
        <w:spacing w:line="360" w:lineRule="auto"/>
        <w:jc w:val="center"/>
      </w:pPr>
      <w:r w:rsidRPr="009C254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72728197" r:id="rId7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/>
      </w:tblPr>
      <w:tblGrid>
        <w:gridCol w:w="142"/>
        <w:gridCol w:w="3241"/>
        <w:gridCol w:w="1472"/>
        <w:gridCol w:w="3162"/>
        <w:gridCol w:w="771"/>
        <w:gridCol w:w="922"/>
      </w:tblGrid>
      <w:tr w:rsidR="00E34CAA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E34CAA" w:rsidRPr="00E77161" w:rsidRDefault="00E34CAA">
            <w:pPr>
              <w:pStyle w:val="Heading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E34CAA" w:rsidRPr="00383131" w:rsidRDefault="00E34CAA" w:rsidP="00383131">
            <w:pPr>
              <w:rPr>
                <w:sz w:val="20"/>
              </w:rPr>
            </w:pPr>
          </w:p>
          <w:p w:rsidR="00E34CAA" w:rsidRDefault="00E34CAA" w:rsidP="003F2358">
            <w:pPr>
              <w:pStyle w:val="Heading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E34CAA" w:rsidRPr="00E77161" w:rsidRDefault="00E34CAA">
            <w:pPr>
              <w:pStyle w:val="Heading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E34CAA" w:rsidRPr="009F0165" w:rsidRDefault="00E34CAA" w:rsidP="009F0165">
            <w:pPr>
              <w:rPr>
                <w:sz w:val="20"/>
              </w:rPr>
            </w:pPr>
          </w:p>
        </w:tc>
      </w:tr>
      <w:tr w:rsidR="00E34CAA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E34CAA" w:rsidRPr="00080DED" w:rsidRDefault="00E34CAA" w:rsidP="004E3483">
            <w:pPr>
              <w:ind w:left="-107"/>
              <w:rPr>
                <w:sz w:val="24"/>
              </w:rPr>
            </w:pPr>
            <w:r>
              <w:rPr>
                <w:sz w:val="24"/>
              </w:rPr>
              <w:t>21.01.2021</w:t>
            </w:r>
          </w:p>
        </w:tc>
        <w:tc>
          <w:tcPr>
            <w:tcW w:w="2386" w:type="pct"/>
            <w:gridSpan w:val="2"/>
          </w:tcPr>
          <w:p w:rsidR="00E34CAA" w:rsidRDefault="00E34CAA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E34CAA" w:rsidRPr="00D17A7A" w:rsidRDefault="00E34CAA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E34CAA" w:rsidRPr="00D17A7A" w:rsidRDefault="00E34CAA">
            <w:pPr>
              <w:ind w:hanging="107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730</w:t>
            </w: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E34CAA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E34CAA" w:rsidRPr="003D4A28" w:rsidRDefault="00E34CAA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E34CAA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E34CAA" w:rsidRDefault="00E34CAA" w:rsidP="00975903">
            <w:pPr>
              <w:jc w:val="both"/>
            </w:pPr>
            <w:r>
              <w:t>О проекте закона Приморского края "О внесении изменений в статью 43 Закона Приморского края "О градо-строительной деятельности на территории Приморского края" (второе, третье чтения)</w:t>
            </w:r>
          </w:p>
        </w:tc>
      </w:tr>
    </w:tbl>
    <w:p w:rsidR="00E34CAA" w:rsidRDefault="00E34CAA" w:rsidP="0026074E">
      <w:pPr>
        <w:jc w:val="both"/>
      </w:pPr>
    </w:p>
    <w:p w:rsidR="00E34CAA" w:rsidRDefault="00E34CAA" w:rsidP="0026074E">
      <w:pPr>
        <w:jc w:val="both"/>
        <w:rPr>
          <w:szCs w:val="28"/>
        </w:rPr>
      </w:pPr>
      <w:r>
        <w:tab/>
        <w:t>Рассмотрев проект закона Приморского края "О внесении изменений в статью 43 Закона Приморского края "О градостроительной деятельности на территории Приморского края", учитывая, что поправок к законопроекту не поступило,</w:t>
      </w:r>
      <w:r>
        <w:rPr>
          <w:szCs w:val="28"/>
        </w:rPr>
        <w:t xml:space="preserve"> руководствуясь статьей 14 Закона Приморского края </w:t>
      </w:r>
      <w:r>
        <w:rPr>
          <w:szCs w:val="28"/>
        </w:rPr>
        <w:br/>
        <w:t>от 22 декабря 2008 года № 373-КЗ "О законодательной деятельности в Приморском крае"</w:t>
      </w:r>
      <w:r>
        <w:t xml:space="preserve">, </w:t>
      </w:r>
      <w:r>
        <w:rPr>
          <w:szCs w:val="28"/>
        </w:rPr>
        <w:t>комитет</w:t>
      </w:r>
    </w:p>
    <w:p w:rsidR="00E34CAA" w:rsidRDefault="00E34CAA" w:rsidP="0026074E">
      <w:pPr>
        <w:jc w:val="both"/>
      </w:pPr>
    </w:p>
    <w:p w:rsidR="00E34CAA" w:rsidRDefault="00E34CAA" w:rsidP="0026074E">
      <w:pPr>
        <w:jc w:val="both"/>
      </w:pPr>
      <w:r>
        <w:t>РЕШИЛ:</w:t>
      </w:r>
    </w:p>
    <w:p w:rsidR="00E34CAA" w:rsidRDefault="00E34CAA" w:rsidP="0026074E">
      <w:pPr>
        <w:jc w:val="both"/>
      </w:pPr>
    </w:p>
    <w:p w:rsidR="00E34CAA" w:rsidRDefault="00E34CAA" w:rsidP="0026074E">
      <w:pPr>
        <w:jc w:val="both"/>
      </w:pPr>
      <w:r>
        <w:tab/>
        <w:t>1.Рассмотреть проект закона Приморского края "О внесении изменений в статью 43 Закона Приморского края "О градостроительной деятельности на территории Приморского края" во втором и третьем чтениях на очередном заседании Законодательного Собрания.</w:t>
      </w:r>
    </w:p>
    <w:p w:rsidR="00E34CAA" w:rsidRDefault="00E34CAA" w:rsidP="0026074E">
      <w:pPr>
        <w:ind w:firstLine="709"/>
        <w:jc w:val="both"/>
      </w:pPr>
      <w:r>
        <w:t xml:space="preserve"> </w:t>
      </w:r>
    </w:p>
    <w:p w:rsidR="00E34CAA" w:rsidRDefault="00E34CAA" w:rsidP="0026074E">
      <w:pPr>
        <w:pStyle w:val="Header"/>
        <w:tabs>
          <w:tab w:val="clear" w:pos="4153"/>
          <w:tab w:val="clear" w:pos="8306"/>
        </w:tabs>
        <w:jc w:val="both"/>
      </w:pPr>
      <w:r>
        <w:tab/>
        <w:t>2.Рекомендовать Законодательному Собранию принять указанный законопроект во втором и третьем чтениях.</w:t>
      </w:r>
    </w:p>
    <w:p w:rsidR="00E34CAA" w:rsidRDefault="00E34CAA" w:rsidP="0026074E">
      <w:pPr>
        <w:pStyle w:val="Header"/>
        <w:tabs>
          <w:tab w:val="clear" w:pos="4153"/>
          <w:tab w:val="clear" w:pos="8306"/>
        </w:tabs>
        <w:jc w:val="both"/>
      </w:pPr>
    </w:p>
    <w:p w:rsidR="00E34CAA" w:rsidRDefault="00E34CAA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>3.</w:t>
      </w:r>
      <w:r>
        <w:rPr>
          <w:szCs w:val="28"/>
        </w:rPr>
        <w:t>Поручить Авдои Джони Титаловичу,</w:t>
      </w:r>
      <w:r w:rsidRPr="004B10BC">
        <w:rPr>
          <w:szCs w:val="28"/>
        </w:rPr>
        <w:t xml:space="preserve"> </w:t>
      </w:r>
      <w:r>
        <w:rPr>
          <w:szCs w:val="28"/>
        </w:rPr>
        <w:t xml:space="preserve">заместителю </w:t>
      </w:r>
      <w:r w:rsidRPr="004B10BC">
        <w:rPr>
          <w:szCs w:val="28"/>
        </w:rPr>
        <w:t>председател</w:t>
      </w:r>
      <w:r>
        <w:rPr>
          <w:szCs w:val="28"/>
        </w:rPr>
        <w:t>я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E34CAA" w:rsidRDefault="00E34CAA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E34CAA" w:rsidRDefault="00E34CAA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 xml:space="preserve">4.Определить время для рассмотрения данного вопроса на заседании Законодательного Собрания – 5 минут, в том числе для доклада – 2 минуты. </w:t>
      </w:r>
    </w:p>
    <w:p w:rsidR="00E34CAA" w:rsidRDefault="00E34CAA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E34CAA" w:rsidRDefault="00E34CAA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E34CAA" w:rsidRDefault="00E34CAA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E34CAA" w:rsidRDefault="00E34CAA" w:rsidP="0026074E">
      <w:pPr>
        <w:pStyle w:val="Header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С.А. Ищенко</w:t>
      </w:r>
    </w:p>
    <w:p w:rsidR="00E34CAA" w:rsidRDefault="00E34CAA">
      <w:pPr>
        <w:pStyle w:val="Header"/>
        <w:tabs>
          <w:tab w:val="clear" w:pos="4153"/>
          <w:tab w:val="clear" w:pos="8306"/>
        </w:tabs>
      </w:pPr>
    </w:p>
    <w:sectPr w:rsidR="00E34CAA" w:rsidSect="009C254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4CAA" w:rsidRDefault="00E34CAA">
      <w:r>
        <w:separator/>
      </w:r>
    </w:p>
  </w:endnote>
  <w:endnote w:type="continuationSeparator" w:id="0">
    <w:p w:rsidR="00E34CAA" w:rsidRDefault="00E34C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4CAA" w:rsidRDefault="00E34CAA">
      <w:r>
        <w:separator/>
      </w:r>
    </w:p>
  </w:footnote>
  <w:footnote w:type="continuationSeparator" w:id="0">
    <w:p w:rsidR="00E34CAA" w:rsidRDefault="00E34C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05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37B6"/>
    <w:rsid w:val="00022B36"/>
    <w:rsid w:val="00032FEA"/>
    <w:rsid w:val="00053C61"/>
    <w:rsid w:val="00072635"/>
    <w:rsid w:val="00080DED"/>
    <w:rsid w:val="00160F97"/>
    <w:rsid w:val="001633D3"/>
    <w:rsid w:val="00174832"/>
    <w:rsid w:val="001B3A35"/>
    <w:rsid w:val="001C5162"/>
    <w:rsid w:val="001F52DC"/>
    <w:rsid w:val="0020003C"/>
    <w:rsid w:val="0026074E"/>
    <w:rsid w:val="00357541"/>
    <w:rsid w:val="00383131"/>
    <w:rsid w:val="003B4C86"/>
    <w:rsid w:val="003B681C"/>
    <w:rsid w:val="003D3B5A"/>
    <w:rsid w:val="003D4A28"/>
    <w:rsid w:val="003F2358"/>
    <w:rsid w:val="00461E2B"/>
    <w:rsid w:val="00497495"/>
    <w:rsid w:val="004B10BC"/>
    <w:rsid w:val="004D1134"/>
    <w:rsid w:val="004E3483"/>
    <w:rsid w:val="005B1436"/>
    <w:rsid w:val="00624BBF"/>
    <w:rsid w:val="00692D49"/>
    <w:rsid w:val="007128C1"/>
    <w:rsid w:val="007258FB"/>
    <w:rsid w:val="00751091"/>
    <w:rsid w:val="007F0598"/>
    <w:rsid w:val="008045A9"/>
    <w:rsid w:val="008602F8"/>
    <w:rsid w:val="0087792E"/>
    <w:rsid w:val="00896EDE"/>
    <w:rsid w:val="009637B6"/>
    <w:rsid w:val="00975903"/>
    <w:rsid w:val="0099314B"/>
    <w:rsid w:val="009C254B"/>
    <w:rsid w:val="009E5CD9"/>
    <w:rsid w:val="009F0165"/>
    <w:rsid w:val="009F626B"/>
    <w:rsid w:val="00A54C1F"/>
    <w:rsid w:val="00B03D46"/>
    <w:rsid w:val="00B668A9"/>
    <w:rsid w:val="00B803DE"/>
    <w:rsid w:val="00BE16C2"/>
    <w:rsid w:val="00BF479A"/>
    <w:rsid w:val="00C200F5"/>
    <w:rsid w:val="00C9335B"/>
    <w:rsid w:val="00C958B6"/>
    <w:rsid w:val="00CC7915"/>
    <w:rsid w:val="00CE637C"/>
    <w:rsid w:val="00D17A7A"/>
    <w:rsid w:val="00E326C2"/>
    <w:rsid w:val="00E34CAA"/>
    <w:rsid w:val="00E73BB4"/>
    <w:rsid w:val="00E77161"/>
    <w:rsid w:val="00E85955"/>
    <w:rsid w:val="00F01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54B"/>
    <w:rPr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C254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C254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9C254B"/>
    <w:pPr>
      <w:keepNext/>
      <w:jc w:val="center"/>
      <w:outlineLvl w:val="7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D4A28"/>
    <w:rPr>
      <w:rFonts w:ascii="Cambria" w:hAnsi="Cambria" w:cs="Times New Roman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73BB4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73BB4"/>
    <w:rPr>
      <w:rFonts w:ascii="Cambria" w:hAnsi="Cambria" w:cs="Times New Roman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73BB4"/>
    <w:rPr>
      <w:rFonts w:ascii="Calibri" w:hAnsi="Calibri" w:cs="Times New Roman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rsid w:val="009C254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73BB4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9C254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73BB4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Собрания.dotx</Template>
  <TotalTime>28</TotalTime>
  <Pages>1</Pages>
  <Words>222</Words>
  <Characters>1266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</dc:creator>
  <cp:keywords/>
  <dc:description/>
  <cp:lastModifiedBy>medvedev_g_v</cp:lastModifiedBy>
  <cp:revision>16</cp:revision>
  <cp:lastPrinted>2020-10-13T02:00:00Z</cp:lastPrinted>
  <dcterms:created xsi:type="dcterms:W3CDTF">2019-01-14T07:13:00Z</dcterms:created>
  <dcterms:modified xsi:type="dcterms:W3CDTF">2021-01-20T23:57:00Z</dcterms:modified>
</cp:coreProperties>
</file>