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A5" w:rsidRDefault="008933A5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2728170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8933A5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8933A5" w:rsidRPr="00E77161" w:rsidRDefault="008933A5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933A5" w:rsidRPr="00383131" w:rsidRDefault="008933A5" w:rsidP="00383131">
            <w:pPr>
              <w:rPr>
                <w:sz w:val="20"/>
              </w:rPr>
            </w:pPr>
          </w:p>
          <w:p w:rsidR="008933A5" w:rsidRDefault="008933A5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8933A5" w:rsidRPr="00E77161" w:rsidRDefault="008933A5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933A5" w:rsidRPr="009F0165" w:rsidRDefault="008933A5" w:rsidP="009F0165">
            <w:pPr>
              <w:rPr>
                <w:sz w:val="20"/>
              </w:rPr>
            </w:pP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8933A5" w:rsidRPr="00080DED" w:rsidRDefault="008933A5" w:rsidP="004E3483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21.01.2021</w:t>
            </w:r>
          </w:p>
        </w:tc>
        <w:tc>
          <w:tcPr>
            <w:tcW w:w="2386" w:type="pct"/>
            <w:gridSpan w:val="2"/>
          </w:tcPr>
          <w:p w:rsidR="008933A5" w:rsidRDefault="008933A5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8933A5" w:rsidRPr="00D17A7A" w:rsidRDefault="008933A5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8933A5" w:rsidRPr="00D17A7A" w:rsidRDefault="008933A5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729</w:t>
            </w: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8933A5" w:rsidRPr="003D4A28" w:rsidRDefault="008933A5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933A5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8933A5" w:rsidRDefault="008933A5" w:rsidP="00975903">
            <w:pPr>
              <w:jc w:val="both"/>
            </w:pPr>
            <w:r>
              <w:t>О проекте закона Приморского края "О внесении изменений в статью 43 Закона Приморского края "О градо-строительной деятельности на территории Приморского края" (первое чтение)</w:t>
            </w:r>
          </w:p>
        </w:tc>
      </w:tr>
    </w:tbl>
    <w:p w:rsidR="008933A5" w:rsidRDefault="008933A5" w:rsidP="0026074E">
      <w:pPr>
        <w:jc w:val="both"/>
      </w:pPr>
    </w:p>
    <w:p w:rsidR="008933A5" w:rsidRDefault="008933A5" w:rsidP="0026074E">
      <w:pPr>
        <w:jc w:val="both"/>
        <w:rPr>
          <w:szCs w:val="28"/>
        </w:rPr>
      </w:pPr>
      <w:r>
        <w:tab/>
        <w:t>Рассмотрев проект закона Приморского края "О внесении изменений в статью 43 Закона Приморского края "О градостроительной деятельности на территории Приморского края", внесенный комитетом Законодательного Собрания по экономической политике и собственности 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>РЕШИЛ:</w:t>
      </w:r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ab/>
        <w:t>1.Рассмотреть проект закона Приморского края "О внесении изменений в статью 43 Закона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</w:p>
    <w:p w:rsidR="008933A5" w:rsidRDefault="008933A5" w:rsidP="0026074E">
      <w:pPr>
        <w:ind w:firstLine="709"/>
        <w:jc w:val="both"/>
      </w:pPr>
      <w:r>
        <w:t xml:space="preserve"> </w:t>
      </w: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</w:pP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Авдои Джони Титаловичу,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заместителю </w:t>
      </w:r>
      <w:r w:rsidRPr="004B10BC">
        <w:rPr>
          <w:szCs w:val="28"/>
        </w:rPr>
        <w:t>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8933A5" w:rsidRDefault="008933A5">
      <w:pPr>
        <w:pStyle w:val="Header"/>
        <w:tabs>
          <w:tab w:val="clear" w:pos="4153"/>
          <w:tab w:val="clear" w:pos="8306"/>
        </w:tabs>
      </w:pPr>
    </w:p>
    <w:sectPr w:rsidR="008933A5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3A5" w:rsidRDefault="008933A5">
      <w:r>
        <w:separator/>
      </w:r>
    </w:p>
  </w:endnote>
  <w:endnote w:type="continuationSeparator" w:id="0">
    <w:p w:rsidR="008933A5" w:rsidRDefault="00893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3A5" w:rsidRDefault="008933A5">
      <w:r>
        <w:separator/>
      </w:r>
    </w:p>
  </w:footnote>
  <w:footnote w:type="continuationSeparator" w:id="0">
    <w:p w:rsidR="008933A5" w:rsidRDefault="008933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22B36"/>
    <w:rsid w:val="00032FEA"/>
    <w:rsid w:val="00053C61"/>
    <w:rsid w:val="00072635"/>
    <w:rsid w:val="00080DED"/>
    <w:rsid w:val="00160F97"/>
    <w:rsid w:val="00174832"/>
    <w:rsid w:val="001B3A35"/>
    <w:rsid w:val="001C5162"/>
    <w:rsid w:val="001F52DC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4D1134"/>
    <w:rsid w:val="004E3483"/>
    <w:rsid w:val="005B1436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8933A5"/>
    <w:rsid w:val="009637B6"/>
    <w:rsid w:val="00975903"/>
    <w:rsid w:val="0099314B"/>
    <w:rsid w:val="009C254B"/>
    <w:rsid w:val="009E5CD9"/>
    <w:rsid w:val="009F0165"/>
    <w:rsid w:val="009F626B"/>
    <w:rsid w:val="00A54C1F"/>
    <w:rsid w:val="00B668A9"/>
    <w:rsid w:val="00B803DE"/>
    <w:rsid w:val="00BB6E67"/>
    <w:rsid w:val="00BE16C2"/>
    <w:rsid w:val="00C200F5"/>
    <w:rsid w:val="00C9335B"/>
    <w:rsid w:val="00C958B6"/>
    <w:rsid w:val="00CC7915"/>
    <w:rsid w:val="00D17A7A"/>
    <w:rsid w:val="00E326C2"/>
    <w:rsid w:val="00E77161"/>
    <w:rsid w:val="00E85955"/>
    <w:rsid w:val="00F01DD8"/>
    <w:rsid w:val="00F16EB3"/>
    <w:rsid w:val="00F24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54B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24</TotalTime>
  <Pages>1</Pages>
  <Words>208</Words>
  <Characters>1187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14</cp:revision>
  <cp:lastPrinted>2021-01-20T23:56:00Z</cp:lastPrinted>
  <dcterms:created xsi:type="dcterms:W3CDTF">2019-01-14T07:13:00Z</dcterms:created>
  <dcterms:modified xsi:type="dcterms:W3CDTF">2021-01-20T23:56:00Z</dcterms:modified>
</cp:coreProperties>
</file>