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484" w:rsidRDefault="00160484" w:rsidP="00383131">
      <w:pPr>
        <w:spacing w:line="360" w:lineRule="auto"/>
        <w:jc w:val="center"/>
      </w:pPr>
      <w:r w:rsidRPr="00903485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72214712" r:id="rId7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/>
      </w:tblPr>
      <w:tblGrid>
        <w:gridCol w:w="142"/>
        <w:gridCol w:w="3241"/>
        <w:gridCol w:w="1472"/>
        <w:gridCol w:w="72"/>
        <w:gridCol w:w="3088"/>
        <w:gridCol w:w="771"/>
        <w:gridCol w:w="924"/>
      </w:tblGrid>
      <w:tr w:rsidR="00160484" w:rsidTr="00624BBF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6"/>
          </w:tcPr>
          <w:p w:rsidR="00160484" w:rsidRPr="00E77161" w:rsidRDefault="00160484">
            <w:pPr>
              <w:pStyle w:val="Heading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160484" w:rsidRPr="00383131" w:rsidRDefault="00160484" w:rsidP="00383131">
            <w:pPr>
              <w:rPr>
                <w:sz w:val="20"/>
              </w:rPr>
            </w:pPr>
          </w:p>
          <w:p w:rsidR="00160484" w:rsidRDefault="00160484" w:rsidP="003F2358">
            <w:pPr>
              <w:pStyle w:val="Heading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160484" w:rsidRPr="00E77161" w:rsidRDefault="00160484">
            <w:pPr>
              <w:pStyle w:val="Heading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160484" w:rsidRPr="009F0165" w:rsidRDefault="00160484" w:rsidP="009F0165">
            <w:pPr>
              <w:rPr>
                <w:sz w:val="20"/>
              </w:rPr>
            </w:pPr>
          </w:p>
        </w:tc>
      </w:tr>
      <w:tr w:rsidR="00160484" w:rsidTr="00624BBF">
        <w:trPr>
          <w:gridBefore w:val="1"/>
          <w:wBefore w:w="73" w:type="pct"/>
          <w:cantSplit/>
        </w:trPr>
        <w:tc>
          <w:tcPr>
            <w:tcW w:w="1669" w:type="pct"/>
          </w:tcPr>
          <w:p w:rsidR="00160484" w:rsidRPr="00080DED" w:rsidRDefault="00160484" w:rsidP="0020032F">
            <w:pPr>
              <w:ind w:left="-107"/>
              <w:rPr>
                <w:sz w:val="24"/>
              </w:rPr>
            </w:pPr>
            <w:r>
              <w:rPr>
                <w:sz w:val="24"/>
              </w:rPr>
              <w:t>21.01.2021</w:t>
            </w:r>
          </w:p>
        </w:tc>
        <w:tc>
          <w:tcPr>
            <w:tcW w:w="2385" w:type="pct"/>
            <w:gridSpan w:val="3"/>
          </w:tcPr>
          <w:p w:rsidR="00160484" w:rsidRPr="009D5C40" w:rsidRDefault="00160484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160484" w:rsidRPr="00D17A7A" w:rsidRDefault="00160484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6" w:type="pct"/>
          </w:tcPr>
          <w:p w:rsidR="00160484" w:rsidRPr="00D17A7A" w:rsidRDefault="00160484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160484" w:rsidTr="00624BBF">
        <w:trPr>
          <w:gridBefore w:val="1"/>
          <w:wBefore w:w="73" w:type="pct"/>
          <w:cantSplit/>
        </w:trPr>
        <w:tc>
          <w:tcPr>
            <w:tcW w:w="4927" w:type="pct"/>
            <w:gridSpan w:val="6"/>
          </w:tcPr>
          <w:p w:rsidR="00160484" w:rsidRPr="003D4A28" w:rsidRDefault="00160484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160484" w:rsidTr="00624BBF">
        <w:trPr>
          <w:gridBefore w:val="1"/>
          <w:gridAfter w:val="3"/>
          <w:wBefore w:w="73" w:type="pct"/>
          <w:wAfter w:w="2462" w:type="pct"/>
        </w:trPr>
        <w:tc>
          <w:tcPr>
            <w:tcW w:w="2464" w:type="pct"/>
            <w:gridSpan w:val="3"/>
          </w:tcPr>
          <w:p w:rsidR="00160484" w:rsidRDefault="00160484" w:rsidP="009D5C40">
            <w:pPr>
              <w:jc w:val="both"/>
            </w:pPr>
            <w:r w:rsidRPr="009D5C40">
              <w:t>О проекте закона Примор</w:t>
            </w:r>
            <w:r>
              <w:t>ского края "О внесении изменений</w:t>
            </w:r>
            <w:r w:rsidRPr="009D5C40">
              <w:t xml:space="preserve"> в </w:t>
            </w:r>
            <w:r>
              <w:t xml:space="preserve">статью 43 Закона </w:t>
            </w:r>
            <w:r w:rsidRPr="009D5C40">
              <w:t>Приморского края "О градо</w:t>
            </w:r>
            <w:r>
              <w:t>-</w:t>
            </w:r>
            <w:r w:rsidRPr="009D5C40">
              <w:t>строительной деятельности на территории Приморского края" (внесение законопроекта в качестве законодательной инициативы)</w:t>
            </w:r>
            <w:r w:rsidRPr="00345DD9">
              <w:t xml:space="preserve"> </w:t>
            </w:r>
          </w:p>
        </w:tc>
      </w:tr>
      <w:tr w:rsidR="00160484" w:rsidTr="00624BBF">
        <w:trPr>
          <w:gridAfter w:val="4"/>
          <w:wAfter w:w="2500" w:type="pct"/>
        </w:trPr>
        <w:tc>
          <w:tcPr>
            <w:tcW w:w="2500" w:type="pct"/>
            <w:gridSpan w:val="3"/>
          </w:tcPr>
          <w:p w:rsidR="00160484" w:rsidRDefault="00160484" w:rsidP="00DE7291">
            <w:pPr>
              <w:jc w:val="both"/>
            </w:pPr>
          </w:p>
        </w:tc>
      </w:tr>
    </w:tbl>
    <w:p w:rsidR="00160484" w:rsidRDefault="00160484" w:rsidP="00624BBF">
      <w:pPr>
        <w:jc w:val="both"/>
      </w:pPr>
      <w:r>
        <w:tab/>
        <w:t xml:space="preserve">Рассмотрев проект закона Приморского края "О внесении изменений в статью 43 Закона Приморского края "О градостроительной деятельности на территории Приморского края", подготовленный комитетом с целью приведения </w:t>
      </w:r>
      <w:r w:rsidRPr="003E406F">
        <w:t>Закон</w:t>
      </w:r>
      <w:r>
        <w:t>а</w:t>
      </w:r>
      <w:r w:rsidRPr="003E406F">
        <w:t xml:space="preserve"> Приморского края</w:t>
      </w:r>
      <w:r w:rsidRPr="0063255E">
        <w:rPr>
          <w:szCs w:val="28"/>
        </w:rPr>
        <w:t xml:space="preserve"> </w:t>
      </w:r>
      <w:r w:rsidRPr="00DF6CD7">
        <w:rPr>
          <w:szCs w:val="28"/>
        </w:rPr>
        <w:t xml:space="preserve">от 29 июня 2009 года № 446-КЗ "О градостроительной деятельности на территории Приморского края" </w:t>
      </w:r>
      <w:r>
        <w:t xml:space="preserve">в соответствие с федеральным </w:t>
      </w:r>
      <w:bookmarkStart w:id="0" w:name="_GoBack"/>
      <w:bookmarkEnd w:id="0"/>
      <w:r>
        <w:t xml:space="preserve">законодательством, комитет </w:t>
      </w:r>
    </w:p>
    <w:p w:rsidR="00160484" w:rsidRDefault="00160484" w:rsidP="00624BBF">
      <w:pPr>
        <w:jc w:val="both"/>
      </w:pPr>
    </w:p>
    <w:p w:rsidR="00160484" w:rsidRDefault="00160484" w:rsidP="00624BBF">
      <w:pPr>
        <w:pStyle w:val="Header"/>
        <w:tabs>
          <w:tab w:val="clear" w:pos="4153"/>
          <w:tab w:val="clear" w:pos="8306"/>
        </w:tabs>
        <w:jc w:val="both"/>
      </w:pPr>
      <w:r>
        <w:t>РЕШИЛ:</w:t>
      </w:r>
    </w:p>
    <w:p w:rsidR="00160484" w:rsidRDefault="00160484" w:rsidP="00624BBF">
      <w:pPr>
        <w:pStyle w:val="Header"/>
        <w:tabs>
          <w:tab w:val="clear" w:pos="4153"/>
          <w:tab w:val="clear" w:pos="8306"/>
        </w:tabs>
        <w:jc w:val="both"/>
      </w:pPr>
    </w:p>
    <w:p w:rsidR="00160484" w:rsidRDefault="00160484" w:rsidP="00624BBF">
      <w:pPr>
        <w:pStyle w:val="Header"/>
        <w:tabs>
          <w:tab w:val="clear" w:pos="4153"/>
          <w:tab w:val="clear" w:pos="8306"/>
        </w:tabs>
        <w:jc w:val="both"/>
      </w:pPr>
      <w:r>
        <w:tab/>
      </w:r>
      <w:r w:rsidRPr="00991510">
        <w:t xml:space="preserve">Внести проект закона Приморского края "О внесении изменений в </w:t>
      </w:r>
      <w:r>
        <w:t xml:space="preserve">статью 43 Закона </w:t>
      </w:r>
      <w:r w:rsidRPr="00991510">
        <w:t>Приморского края "О градостроительной деятельности на территории Приморского края" в Законодательное Собрание в качестве законодательной инициативы.</w:t>
      </w:r>
    </w:p>
    <w:p w:rsidR="00160484" w:rsidRDefault="00160484" w:rsidP="00624BBF">
      <w:pPr>
        <w:pStyle w:val="Header"/>
        <w:tabs>
          <w:tab w:val="clear" w:pos="4153"/>
          <w:tab w:val="clear" w:pos="8306"/>
        </w:tabs>
        <w:jc w:val="both"/>
      </w:pPr>
    </w:p>
    <w:p w:rsidR="00160484" w:rsidRDefault="00160484" w:rsidP="00624BBF">
      <w:pPr>
        <w:pStyle w:val="Header"/>
        <w:tabs>
          <w:tab w:val="clear" w:pos="4153"/>
          <w:tab w:val="clear" w:pos="8306"/>
        </w:tabs>
        <w:jc w:val="both"/>
      </w:pPr>
    </w:p>
    <w:p w:rsidR="00160484" w:rsidRDefault="00160484" w:rsidP="00624BBF">
      <w:pPr>
        <w:pStyle w:val="Header"/>
        <w:tabs>
          <w:tab w:val="clear" w:pos="4153"/>
          <w:tab w:val="clear" w:pos="8306"/>
          <w:tab w:val="right" w:pos="9356"/>
        </w:tabs>
        <w:jc w:val="both"/>
      </w:pPr>
    </w:p>
    <w:p w:rsidR="00160484" w:rsidRDefault="00160484" w:rsidP="00624BBF">
      <w:pPr>
        <w:pStyle w:val="Header"/>
        <w:tabs>
          <w:tab w:val="clear" w:pos="4153"/>
          <w:tab w:val="clear" w:pos="8306"/>
          <w:tab w:val="right" w:pos="9356"/>
        </w:tabs>
        <w:jc w:val="both"/>
      </w:pPr>
      <w:r>
        <w:t xml:space="preserve">Председатель комитета </w:t>
      </w:r>
      <w:r>
        <w:tab/>
        <w:t>С.А. Ищенко</w:t>
      </w:r>
    </w:p>
    <w:p w:rsidR="00160484" w:rsidRDefault="00160484" w:rsidP="00C9335B">
      <w:pPr>
        <w:jc w:val="both"/>
      </w:pPr>
    </w:p>
    <w:p w:rsidR="00160484" w:rsidRDefault="00160484" w:rsidP="00C9335B">
      <w:pPr>
        <w:jc w:val="both"/>
      </w:pPr>
    </w:p>
    <w:p w:rsidR="00160484" w:rsidRDefault="00160484">
      <w:pPr>
        <w:pStyle w:val="Header"/>
        <w:tabs>
          <w:tab w:val="clear" w:pos="4153"/>
          <w:tab w:val="clear" w:pos="8306"/>
        </w:tabs>
      </w:pPr>
    </w:p>
    <w:sectPr w:rsidR="00160484" w:rsidSect="0090348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0484" w:rsidRDefault="00160484">
      <w:r>
        <w:separator/>
      </w:r>
    </w:p>
  </w:endnote>
  <w:endnote w:type="continuationSeparator" w:id="0">
    <w:p w:rsidR="00160484" w:rsidRDefault="001604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0484" w:rsidRDefault="00160484">
      <w:r>
        <w:separator/>
      </w:r>
    </w:p>
  </w:footnote>
  <w:footnote w:type="continuationSeparator" w:id="0">
    <w:p w:rsidR="00160484" w:rsidRDefault="0016048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05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637B6"/>
    <w:rsid w:val="00022B36"/>
    <w:rsid w:val="00053C61"/>
    <w:rsid w:val="00080DED"/>
    <w:rsid w:val="00160484"/>
    <w:rsid w:val="00160F97"/>
    <w:rsid w:val="001B3A35"/>
    <w:rsid w:val="001C5162"/>
    <w:rsid w:val="0020003C"/>
    <w:rsid w:val="0020032F"/>
    <w:rsid w:val="002C4E4F"/>
    <w:rsid w:val="0034080F"/>
    <w:rsid w:val="00345DD9"/>
    <w:rsid w:val="00357541"/>
    <w:rsid w:val="00383131"/>
    <w:rsid w:val="003B4C86"/>
    <w:rsid w:val="003D4A28"/>
    <w:rsid w:val="003E406F"/>
    <w:rsid w:val="003F2358"/>
    <w:rsid w:val="00442099"/>
    <w:rsid w:val="00461E2B"/>
    <w:rsid w:val="004B10F4"/>
    <w:rsid w:val="00624BBF"/>
    <w:rsid w:val="00630BE6"/>
    <w:rsid w:val="0063255E"/>
    <w:rsid w:val="00692D49"/>
    <w:rsid w:val="006D1F90"/>
    <w:rsid w:val="007128C1"/>
    <w:rsid w:val="007162DD"/>
    <w:rsid w:val="007258FB"/>
    <w:rsid w:val="00751091"/>
    <w:rsid w:val="007F0598"/>
    <w:rsid w:val="008045A9"/>
    <w:rsid w:val="00833BBD"/>
    <w:rsid w:val="008602F8"/>
    <w:rsid w:val="0087792E"/>
    <w:rsid w:val="00903485"/>
    <w:rsid w:val="009637B6"/>
    <w:rsid w:val="00990F5A"/>
    <w:rsid w:val="00991510"/>
    <w:rsid w:val="0099314B"/>
    <w:rsid w:val="009D5C40"/>
    <w:rsid w:val="009E5CD9"/>
    <w:rsid w:val="009F0165"/>
    <w:rsid w:val="009F626B"/>
    <w:rsid w:val="00B668A9"/>
    <w:rsid w:val="00B803DE"/>
    <w:rsid w:val="00B97C87"/>
    <w:rsid w:val="00BB0E8B"/>
    <w:rsid w:val="00BB342D"/>
    <w:rsid w:val="00BE16C2"/>
    <w:rsid w:val="00C045E4"/>
    <w:rsid w:val="00C9335B"/>
    <w:rsid w:val="00C958B6"/>
    <w:rsid w:val="00CC75EC"/>
    <w:rsid w:val="00D17A7A"/>
    <w:rsid w:val="00DE7291"/>
    <w:rsid w:val="00DF6CD7"/>
    <w:rsid w:val="00E10530"/>
    <w:rsid w:val="00E326C2"/>
    <w:rsid w:val="00E77161"/>
    <w:rsid w:val="00E85955"/>
    <w:rsid w:val="00ED2A6C"/>
    <w:rsid w:val="00F01DD8"/>
    <w:rsid w:val="00F01F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485"/>
    <w:rPr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03485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03485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903485"/>
    <w:pPr>
      <w:keepNext/>
      <w:jc w:val="center"/>
      <w:outlineLvl w:val="7"/>
    </w:pPr>
    <w:rPr>
      <w:b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3A5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3A5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3A56"/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rsid w:val="0090348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B3A56"/>
    <w:rPr>
      <w:sz w:val="28"/>
      <w:szCs w:val="20"/>
    </w:rPr>
  </w:style>
  <w:style w:type="paragraph" w:styleId="Footer">
    <w:name w:val="footer"/>
    <w:basedOn w:val="Normal"/>
    <w:link w:val="FooterChar"/>
    <w:uiPriority w:val="99"/>
    <w:rsid w:val="0090348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B3A56"/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Собрания.dotx</Template>
  <TotalTime>12</TotalTime>
  <Pages>1</Pages>
  <Words>159</Words>
  <Characters>908</Characters>
  <Application>Microsoft Office Outlook</Application>
  <DocSecurity>0</DocSecurity>
  <Lines>0</Lines>
  <Paragraphs>0</Paragraphs>
  <ScaleCrop>false</ScaleCrop>
  <Company>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</dc:creator>
  <cp:keywords/>
  <dc:description/>
  <cp:lastModifiedBy>medvedev_g_v</cp:lastModifiedBy>
  <cp:revision>12</cp:revision>
  <cp:lastPrinted>2020-10-13T02:09:00Z</cp:lastPrinted>
  <dcterms:created xsi:type="dcterms:W3CDTF">2019-01-24T03:53:00Z</dcterms:created>
  <dcterms:modified xsi:type="dcterms:W3CDTF">2021-01-15T01:19:00Z</dcterms:modified>
</cp:coreProperties>
</file>