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672210143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E73B90" w:rsidRPr="000522BB">
        <w:rPr>
          <w:szCs w:val="28"/>
        </w:rPr>
        <w:t>"О внесении изменени</w:t>
      </w:r>
      <w:r w:rsidR="005101EA">
        <w:rPr>
          <w:szCs w:val="28"/>
        </w:rPr>
        <w:t>й</w:t>
      </w:r>
      <w:bookmarkStart w:id="0" w:name="_GoBack"/>
      <w:bookmarkEnd w:id="0"/>
      <w:r w:rsidR="00E73B90" w:rsidRPr="000522BB">
        <w:rPr>
          <w:szCs w:val="28"/>
        </w:rPr>
        <w:t xml:space="preserve"> в статью 1 Закона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</w:t>
      </w:r>
      <w:r>
        <w:rPr>
          <w:szCs w:val="28"/>
        </w:rPr>
        <w:t>.</w:t>
      </w:r>
      <w:proofErr w:type="gramEnd"/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39517B" w:rsidRPr="00897771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  <w:t>С.А.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3C7816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Бырса</w:t>
      </w:r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BE48DB">
        <w:rPr>
          <w:sz w:val="20"/>
        </w:rPr>
        <w:t>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C92" w:rsidRDefault="00D12C92">
      <w:r>
        <w:separator/>
      </w:r>
    </w:p>
  </w:endnote>
  <w:endnote w:type="continuationSeparator" w:id="0">
    <w:p w:rsidR="00D12C92" w:rsidRDefault="00D1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C92" w:rsidRDefault="00D12C92">
      <w:r>
        <w:separator/>
      </w:r>
    </w:p>
  </w:footnote>
  <w:footnote w:type="continuationSeparator" w:id="0">
    <w:p w:rsidR="00D12C92" w:rsidRDefault="00D12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94F8F"/>
    <w:rsid w:val="000963AC"/>
    <w:rsid w:val="000C011F"/>
    <w:rsid w:val="000E4E53"/>
    <w:rsid w:val="0010509E"/>
    <w:rsid w:val="00147832"/>
    <w:rsid w:val="00167D45"/>
    <w:rsid w:val="00186639"/>
    <w:rsid w:val="001A083F"/>
    <w:rsid w:val="001D2623"/>
    <w:rsid w:val="002110BB"/>
    <w:rsid w:val="00224564"/>
    <w:rsid w:val="002257F2"/>
    <w:rsid w:val="002B279F"/>
    <w:rsid w:val="002B6F35"/>
    <w:rsid w:val="002D0F15"/>
    <w:rsid w:val="002D22CE"/>
    <w:rsid w:val="002E5E4E"/>
    <w:rsid w:val="002F1302"/>
    <w:rsid w:val="0033019C"/>
    <w:rsid w:val="0039517B"/>
    <w:rsid w:val="00396671"/>
    <w:rsid w:val="003A4065"/>
    <w:rsid w:val="003C7816"/>
    <w:rsid w:val="00466B37"/>
    <w:rsid w:val="005101EA"/>
    <w:rsid w:val="005172A0"/>
    <w:rsid w:val="00553887"/>
    <w:rsid w:val="0064289D"/>
    <w:rsid w:val="006A501C"/>
    <w:rsid w:val="006F509C"/>
    <w:rsid w:val="00706751"/>
    <w:rsid w:val="00746407"/>
    <w:rsid w:val="00761E10"/>
    <w:rsid w:val="00897771"/>
    <w:rsid w:val="008E3F54"/>
    <w:rsid w:val="008F2E60"/>
    <w:rsid w:val="00937D34"/>
    <w:rsid w:val="009A5A36"/>
    <w:rsid w:val="00A2797E"/>
    <w:rsid w:val="00A72BE4"/>
    <w:rsid w:val="00A83EA6"/>
    <w:rsid w:val="00AB5005"/>
    <w:rsid w:val="00AC0C6E"/>
    <w:rsid w:val="00B140AF"/>
    <w:rsid w:val="00B35B61"/>
    <w:rsid w:val="00B9130A"/>
    <w:rsid w:val="00BA6EE2"/>
    <w:rsid w:val="00BE48DB"/>
    <w:rsid w:val="00C071B2"/>
    <w:rsid w:val="00C501BC"/>
    <w:rsid w:val="00C63C3F"/>
    <w:rsid w:val="00CA1CB2"/>
    <w:rsid w:val="00D12C9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73B90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Мегей Юлия Викторовна</cp:lastModifiedBy>
  <cp:revision>28</cp:revision>
  <cp:lastPrinted>2019-01-15T05:35:00Z</cp:lastPrinted>
  <dcterms:created xsi:type="dcterms:W3CDTF">2014-08-03T23:23:00Z</dcterms:created>
  <dcterms:modified xsi:type="dcterms:W3CDTF">2021-01-15T00:02:00Z</dcterms:modified>
</cp:coreProperties>
</file>