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69459209"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05E52" w:rsidRDefault="00905E52" w:rsidP="00905E52">
      <w:pPr>
        <w:jc w:val="center"/>
        <w:rPr>
          <w:b/>
          <w:szCs w:val="28"/>
        </w:rPr>
      </w:pPr>
      <w:r>
        <w:rPr>
          <w:b/>
          <w:szCs w:val="28"/>
        </w:rPr>
        <w:t xml:space="preserve">О ВНЕСЕНИИ ИЗМЕНЕНИЙ В ЗАКОН ПРИМОРСКОГО КРАЯ </w:t>
      </w:r>
    </w:p>
    <w:p w:rsidR="00905E52" w:rsidRPr="009F014B" w:rsidRDefault="00905E52" w:rsidP="00905E52">
      <w:pPr>
        <w:jc w:val="center"/>
        <w:rPr>
          <w:rFonts w:eastAsia="Calibri"/>
          <w:b/>
          <w:caps/>
          <w:szCs w:val="28"/>
        </w:rPr>
      </w:pPr>
      <w:r w:rsidRPr="009F014B">
        <w:rPr>
          <w:b/>
          <w:caps/>
          <w:color w:val="000000"/>
          <w:szCs w:val="28"/>
        </w:rPr>
        <w:t>"О комиссиях по делам несовершеннолетних и защите их прав на территории Приморского края</w:t>
      </w:r>
      <w:r w:rsidRPr="009F014B">
        <w:rPr>
          <w:rFonts w:eastAsia="Calibri"/>
          <w:b/>
          <w:caps/>
          <w:szCs w:val="28"/>
        </w:rPr>
        <w:t>"</w:t>
      </w:r>
    </w:p>
    <w:p w:rsidR="00905E52" w:rsidRDefault="00905E52" w:rsidP="00905E52">
      <w:pPr>
        <w:jc w:val="center"/>
      </w:pPr>
    </w:p>
    <w:p w:rsidR="00905E52" w:rsidRPr="006944C0" w:rsidRDefault="00905E52" w:rsidP="00905E52">
      <w:pPr>
        <w:ind w:firstLine="720"/>
        <w:jc w:val="both"/>
        <w:rPr>
          <w:szCs w:val="28"/>
        </w:rPr>
      </w:pPr>
      <w:r w:rsidRPr="006944C0">
        <w:rPr>
          <w:szCs w:val="28"/>
        </w:rPr>
        <w:t xml:space="preserve">Принят Законодательным Собранием Приморского края </w:t>
      </w:r>
      <w:r>
        <w:rPr>
          <w:szCs w:val="28"/>
        </w:rPr>
        <w:t xml:space="preserve">14 декабря </w:t>
      </w:r>
      <w:r>
        <w:rPr>
          <w:szCs w:val="28"/>
        </w:rPr>
        <w:br/>
        <w:t>2020 года в первом чтении</w:t>
      </w:r>
    </w:p>
    <w:p w:rsidR="00905E52" w:rsidRPr="006944C0" w:rsidRDefault="00905E52" w:rsidP="00905E52">
      <w:pPr>
        <w:autoSpaceDE w:val="0"/>
        <w:autoSpaceDN w:val="0"/>
        <w:adjustRightInd w:val="0"/>
        <w:ind w:firstLine="720"/>
        <w:contextualSpacing/>
        <w:jc w:val="both"/>
        <w:rPr>
          <w:szCs w:val="28"/>
        </w:rPr>
      </w:pPr>
    </w:p>
    <w:p w:rsidR="00905E52" w:rsidRPr="006944C0" w:rsidRDefault="00905E52" w:rsidP="00905E52">
      <w:pPr>
        <w:pStyle w:val="ConsPlusNormal"/>
        <w:jc w:val="both"/>
        <w:rPr>
          <w:rFonts w:ascii="Times New Roman" w:hAnsi="Times New Roman" w:cs="Times New Roman"/>
          <w:sz w:val="28"/>
          <w:szCs w:val="28"/>
        </w:rPr>
      </w:pPr>
      <w:r w:rsidRPr="006944C0">
        <w:rPr>
          <w:rFonts w:ascii="Times New Roman" w:hAnsi="Times New Roman" w:cs="Times New Roman"/>
          <w:sz w:val="28"/>
          <w:szCs w:val="28"/>
        </w:rPr>
        <w:t>СТАТЬЯ 1.</w:t>
      </w:r>
    </w:p>
    <w:p w:rsidR="00905E52" w:rsidRPr="00FF1074" w:rsidRDefault="00905E52" w:rsidP="00905E52">
      <w:pPr>
        <w:autoSpaceDE w:val="0"/>
        <w:autoSpaceDN w:val="0"/>
        <w:adjustRightInd w:val="0"/>
        <w:ind w:firstLine="720"/>
        <w:jc w:val="both"/>
      </w:pPr>
      <w:r w:rsidRPr="00FF1074">
        <w:t xml:space="preserve">Внести в Закон Приморского края от 8 ноября 2005 года № 296-КЗ </w:t>
      </w:r>
      <w:r>
        <w:br/>
      </w:r>
      <w:r w:rsidRPr="00FF1074">
        <w:t xml:space="preserve">"О комиссиях по делам несовершеннолетних и защите их прав на территории Приморского края" (Ведомости Законодательного Собрания Приморского края, 2005, № 110, стр. 14; 2006, № 135, стр. 5; 2009, № 118, стр. 69; 2011,            № 202, стр. 17; 2012, № 35, стр. 26; 2013, № 44, стр. 40, № 46, стр. 17, № 55, стр. 58, № 57, стр. 26; 2014, № 70, стр. 59; 2015, № 112, стр. 24, № 135, стр. 59; 2016, № 154, стр. 71; 2017, № 32, стр. 52; 2018, № 66, стр. 38; 2019, </w:t>
      </w:r>
      <w:r>
        <w:t>№ 84,</w:t>
      </w:r>
      <w:r w:rsidRPr="00FF1074">
        <w:t xml:space="preserve"> </w:t>
      </w:r>
      <w:r>
        <w:br/>
      </w:r>
      <w:r w:rsidRPr="00FF1074">
        <w:t>стр. 9, № 102 стр. 20</w:t>
      </w:r>
      <w:r>
        <w:t>, № 110, стр. 268</w:t>
      </w:r>
      <w:r w:rsidRPr="00FF1074">
        <w:t>) следующие изменения:</w:t>
      </w:r>
    </w:p>
    <w:p w:rsidR="00905E52" w:rsidRPr="00FF1074" w:rsidRDefault="00905E52" w:rsidP="00905E52">
      <w:pPr>
        <w:widowControl w:val="0"/>
        <w:shd w:val="clear" w:color="auto" w:fill="FFFFFF"/>
        <w:ind w:firstLine="720"/>
        <w:jc w:val="both"/>
      </w:pPr>
      <w:r w:rsidRPr="00FF1074">
        <w:t>1)</w:t>
      </w:r>
      <w:r>
        <w:t>с</w:t>
      </w:r>
      <w:r w:rsidRPr="00FF1074">
        <w:t>татью 4 изложить в</w:t>
      </w:r>
      <w:r>
        <w:t xml:space="preserve"> следующей </w:t>
      </w:r>
      <w:r w:rsidRPr="00FF1074">
        <w:t>редакции:</w:t>
      </w:r>
    </w:p>
    <w:p w:rsidR="00905E52" w:rsidRDefault="00905E52" w:rsidP="00905E52">
      <w:pPr>
        <w:widowControl w:val="0"/>
        <w:shd w:val="clear" w:color="auto" w:fill="FFFFFF"/>
        <w:ind w:firstLine="720"/>
        <w:jc w:val="both"/>
      </w:pPr>
      <w:r>
        <w:t>"</w:t>
      </w:r>
      <w:r w:rsidRPr="00FF1074">
        <w:t xml:space="preserve">СТАТЬЯ 4. ОСНОВНЫЕ НАПРАВЛЕНИЯ ДЕЯТЕЛЬНОСТИ </w:t>
      </w:r>
    </w:p>
    <w:p w:rsidR="00905E52" w:rsidRDefault="00905E52" w:rsidP="00905E52">
      <w:pPr>
        <w:widowControl w:val="0"/>
        <w:shd w:val="clear" w:color="auto" w:fill="FFFFFF"/>
        <w:ind w:firstLine="720"/>
        <w:jc w:val="both"/>
      </w:pPr>
      <w:r>
        <w:tab/>
      </w:r>
      <w:r>
        <w:tab/>
        <w:t xml:space="preserve"> </w:t>
      </w:r>
      <w:r w:rsidR="008B2BA8">
        <w:t xml:space="preserve"> </w:t>
      </w:r>
      <w:r w:rsidRPr="00FF1074">
        <w:t xml:space="preserve">ПРИМОРСКОЙ КРАЕВОЙ МЕЖВЕДОМСТВЕННОЙ </w:t>
      </w:r>
    </w:p>
    <w:p w:rsidR="00905E52" w:rsidRDefault="00905E52" w:rsidP="00905E52">
      <w:pPr>
        <w:widowControl w:val="0"/>
        <w:shd w:val="clear" w:color="auto" w:fill="FFFFFF"/>
        <w:ind w:firstLine="720"/>
        <w:jc w:val="both"/>
      </w:pPr>
      <w:r>
        <w:tab/>
      </w:r>
      <w:r>
        <w:tab/>
        <w:t xml:space="preserve"> </w:t>
      </w:r>
      <w:r w:rsidR="008B2BA8">
        <w:t xml:space="preserve"> </w:t>
      </w:r>
      <w:r w:rsidRPr="00FF1074">
        <w:t xml:space="preserve">КОМИССИИ ПО ДЕЛАМ НЕСОВЕРШЕННОЛЕТНИХ И </w:t>
      </w:r>
    </w:p>
    <w:p w:rsidR="00905E52" w:rsidRDefault="00905E52" w:rsidP="00905E52">
      <w:pPr>
        <w:widowControl w:val="0"/>
        <w:shd w:val="clear" w:color="auto" w:fill="FFFFFF"/>
        <w:ind w:firstLine="720"/>
        <w:jc w:val="both"/>
      </w:pPr>
      <w:r>
        <w:tab/>
      </w:r>
      <w:r>
        <w:tab/>
        <w:t xml:space="preserve"> </w:t>
      </w:r>
      <w:r w:rsidR="008B2BA8">
        <w:t xml:space="preserve"> </w:t>
      </w:r>
      <w:r w:rsidRPr="00FF1074">
        <w:t>ЗАЩИТЕ ИХ ПРАВ</w:t>
      </w:r>
    </w:p>
    <w:p w:rsidR="00905E52" w:rsidRPr="00FF1074" w:rsidRDefault="00905E52" w:rsidP="00905E52">
      <w:pPr>
        <w:widowControl w:val="0"/>
        <w:shd w:val="clear" w:color="auto" w:fill="FFFFFF"/>
        <w:ind w:firstLine="720"/>
        <w:jc w:val="both"/>
      </w:pPr>
    </w:p>
    <w:p w:rsidR="00905E52" w:rsidRPr="00FF1074" w:rsidRDefault="00905E52" w:rsidP="00905E52">
      <w:pPr>
        <w:widowControl w:val="0"/>
        <w:shd w:val="clear" w:color="auto" w:fill="FFFFFF"/>
        <w:ind w:firstLine="720"/>
        <w:jc w:val="both"/>
      </w:pPr>
      <w:r w:rsidRPr="00FF1074">
        <w:t xml:space="preserve">Приморская краевая межведомственная комиссия по делам несовершеннолетних и защите их прав: </w:t>
      </w:r>
    </w:p>
    <w:p w:rsidR="00905E52" w:rsidRPr="00FF1074" w:rsidRDefault="00905E52" w:rsidP="00905E52">
      <w:pPr>
        <w:autoSpaceDE w:val="0"/>
        <w:autoSpaceDN w:val="0"/>
        <w:adjustRightInd w:val="0"/>
        <w:ind w:firstLine="720"/>
        <w:jc w:val="both"/>
      </w:pPr>
      <w:r>
        <w:t>1)</w:t>
      </w:r>
      <w:r w:rsidRPr="00FF1074">
        <w:t xml:space="preserve">координирует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осуществляет мониторинг их деятельности в пределах и порядке, которые установлены </w:t>
      </w:r>
      <w:r>
        <w:t xml:space="preserve">федеральным </w:t>
      </w:r>
      <w:r w:rsidRPr="00FF1074">
        <w:t>законодательством и законодательством Приморского края;</w:t>
      </w:r>
    </w:p>
    <w:p w:rsidR="00905E52" w:rsidRPr="00FF1074" w:rsidRDefault="00905E52" w:rsidP="00905E52">
      <w:pPr>
        <w:widowControl w:val="0"/>
        <w:autoSpaceDE w:val="0"/>
        <w:autoSpaceDN w:val="0"/>
        <w:adjustRightInd w:val="0"/>
        <w:ind w:firstLine="720"/>
        <w:jc w:val="both"/>
      </w:pPr>
      <w:r>
        <w:t>2)</w:t>
      </w:r>
      <w:r w:rsidRPr="00FF1074">
        <w:t xml:space="preserve">обеспечивает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w:t>
      </w:r>
      <w:r w:rsidRPr="00FF1074">
        <w:lastRenderedPageBreak/>
        <w:t xml:space="preserve">беспризорности, правонарушениям и антиобщественным действиям несовершеннолетних; </w:t>
      </w:r>
    </w:p>
    <w:p w:rsidR="00905E52" w:rsidRPr="00FF1074" w:rsidRDefault="00905E52" w:rsidP="00905E52">
      <w:pPr>
        <w:autoSpaceDE w:val="0"/>
        <w:autoSpaceDN w:val="0"/>
        <w:adjustRightInd w:val="0"/>
        <w:ind w:firstLine="720"/>
        <w:jc w:val="both"/>
      </w:pPr>
      <w:r>
        <w:t>3)</w:t>
      </w:r>
      <w:r w:rsidRPr="00FF1074">
        <w:t>анализирует выявленные органами и учреждениями системы профилактики причины и условия безнадзорности и правонаруше</w:t>
      </w:r>
      <w:r>
        <w:t>ний несовершеннолетних, принимае</w:t>
      </w:r>
      <w:r w:rsidRPr="00FF1074">
        <w:t>т меры по их устранению;</w:t>
      </w:r>
    </w:p>
    <w:p w:rsidR="00905E52" w:rsidRPr="00FF1074" w:rsidRDefault="00905E52" w:rsidP="00905E52">
      <w:pPr>
        <w:autoSpaceDE w:val="0"/>
        <w:autoSpaceDN w:val="0"/>
        <w:adjustRightInd w:val="0"/>
        <w:ind w:firstLine="720"/>
        <w:jc w:val="both"/>
      </w:pPr>
      <w:r>
        <w:t>4)</w:t>
      </w:r>
      <w:r w:rsidRPr="00FF1074">
        <w:t>утверждает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05E52" w:rsidRPr="00FF1074" w:rsidRDefault="00905E52" w:rsidP="00905E52">
      <w:pPr>
        <w:autoSpaceDE w:val="0"/>
        <w:autoSpaceDN w:val="0"/>
        <w:adjustRightInd w:val="0"/>
        <w:ind w:firstLine="720"/>
        <w:jc w:val="both"/>
      </w:pPr>
      <w:r>
        <w:t>5)принимае</w:t>
      </w:r>
      <w:r w:rsidRPr="00FF1074">
        <w:t>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05E52" w:rsidRPr="00FF1074" w:rsidRDefault="00905E52" w:rsidP="00905E52">
      <w:pPr>
        <w:autoSpaceDE w:val="0"/>
        <w:autoSpaceDN w:val="0"/>
        <w:adjustRightInd w:val="0"/>
        <w:ind w:firstLine="720"/>
        <w:jc w:val="both"/>
      </w:pPr>
      <w:r>
        <w:t>6)</w:t>
      </w:r>
      <w:r w:rsidRPr="00FF1074">
        <w:t xml:space="preserve">разрабатывает и вносит в </w:t>
      </w:r>
      <w:r w:rsidRPr="00BA7738">
        <w:t>Правительство Приморского края</w:t>
      </w:r>
      <w:r w:rsidRPr="004128F9">
        <w:t xml:space="preserve"> </w:t>
      </w:r>
      <w:r w:rsidRPr="00FF1074">
        <w:t>предложения по осуществлению мероприятий в области защиты прав несовершеннолетних, профилактики их безнадзорности и правонарушений;</w:t>
      </w:r>
    </w:p>
    <w:p w:rsidR="00905E52" w:rsidRPr="00FF1074" w:rsidRDefault="00905E52" w:rsidP="00905E52">
      <w:pPr>
        <w:autoSpaceDE w:val="0"/>
        <w:autoSpaceDN w:val="0"/>
        <w:adjustRightInd w:val="0"/>
        <w:ind w:firstLine="720"/>
        <w:jc w:val="both"/>
      </w:pPr>
      <w:r w:rsidRPr="00FF1074">
        <w:t>7</w:t>
      </w:r>
      <w:r>
        <w:t>)</w:t>
      </w:r>
      <w:r w:rsidRPr="00FF1074">
        <w:t>оказывает методическую помощь, осуществляет информационное обеспечение и контроль за деятельностью районных, окружных, городских</w:t>
      </w:r>
      <w:r>
        <w:t>, районных в городе</w:t>
      </w:r>
      <w:r w:rsidRPr="00FF1074">
        <w:t xml:space="preserve"> комиссий по делам несовершеннолетних и защите их прав на территории Приморского края;</w:t>
      </w:r>
    </w:p>
    <w:p w:rsidR="00905E52" w:rsidRPr="00FF1074" w:rsidRDefault="00905E52" w:rsidP="00905E52">
      <w:pPr>
        <w:autoSpaceDE w:val="0"/>
        <w:autoSpaceDN w:val="0"/>
        <w:adjustRightInd w:val="0"/>
        <w:ind w:firstLine="720"/>
        <w:jc w:val="both"/>
      </w:pPr>
      <w:r w:rsidRPr="00FF1074">
        <w:t>8</w:t>
      </w:r>
      <w:r>
        <w:t>)</w:t>
      </w:r>
      <w:r w:rsidRPr="00FF1074">
        <w:t>участвует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05E52" w:rsidRPr="00FF1074" w:rsidRDefault="00905E52" w:rsidP="00905E52">
      <w:pPr>
        <w:widowControl w:val="0"/>
        <w:autoSpaceDE w:val="0"/>
        <w:autoSpaceDN w:val="0"/>
        <w:adjustRightInd w:val="0"/>
        <w:ind w:firstLine="720"/>
        <w:jc w:val="both"/>
      </w:pPr>
      <w:r w:rsidRPr="00FF1074">
        <w:t>9</w:t>
      </w:r>
      <w:r>
        <w:t>)</w:t>
      </w:r>
      <w:r w:rsidRPr="00FF1074">
        <w:t>принимает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05E52" w:rsidRPr="00FF1074" w:rsidRDefault="00905E52" w:rsidP="00905E52">
      <w:pPr>
        <w:autoSpaceDE w:val="0"/>
        <w:autoSpaceDN w:val="0"/>
        <w:adjustRightInd w:val="0"/>
        <w:ind w:firstLine="720"/>
        <w:jc w:val="both"/>
      </w:pPr>
      <w:r>
        <w:t>10)</w:t>
      </w:r>
      <w:r w:rsidRPr="00FF1074">
        <w:t>участвует в разработке проектов нормативных правовых актов Приморского края, направленных на профилактику безнадзорности, беспризорности, антиобщественных действий и правонарушений несовершеннолетних, реабилитацию и ресоциализацию несовершеннолетних, допускающих немедицинское потребление наркотических средств и психотропных веществ, защиту семьи с несове</w:t>
      </w:r>
      <w:r>
        <w:t>ршеннолетними детьми, анализируе</w:t>
      </w:r>
      <w:r w:rsidRPr="00FF1074">
        <w:t>т их эффективность;</w:t>
      </w:r>
    </w:p>
    <w:p w:rsidR="00905E52" w:rsidRPr="00FF1074" w:rsidRDefault="00905E52" w:rsidP="00905E52">
      <w:pPr>
        <w:widowControl w:val="0"/>
        <w:autoSpaceDE w:val="0"/>
        <w:autoSpaceDN w:val="0"/>
        <w:adjustRightInd w:val="0"/>
        <w:ind w:firstLine="720"/>
        <w:jc w:val="both"/>
      </w:pPr>
      <w:r>
        <w:t>11)</w:t>
      </w:r>
      <w:r w:rsidRPr="00FF1074">
        <w:t xml:space="preserve">принимает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w:t>
      </w:r>
      <w:r w:rsidRPr="00FF1074">
        <w:lastRenderedPageBreak/>
        <w:t>выявленных нарушений и недостатков, обеспечивает конфиденциальность указанной информации при ее хранении и использовании;</w:t>
      </w:r>
      <w:r>
        <w:t xml:space="preserve"> </w:t>
      </w:r>
    </w:p>
    <w:p w:rsidR="00905E52" w:rsidRPr="00FF1074" w:rsidRDefault="00905E52" w:rsidP="00905E52">
      <w:pPr>
        <w:autoSpaceDE w:val="0"/>
        <w:autoSpaceDN w:val="0"/>
        <w:adjustRightInd w:val="0"/>
        <w:ind w:firstLine="720"/>
        <w:jc w:val="both"/>
      </w:pPr>
      <w:r w:rsidRPr="00FF1074">
        <w:t>12</w:t>
      </w:r>
      <w:r>
        <w:t>)</w:t>
      </w:r>
      <w:r w:rsidRPr="00FF1074">
        <w:t>принимает решение о допуске или недопуске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нереабилитирующим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поведение лица после совершения преступления, отношение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905E52" w:rsidRPr="00FF1074" w:rsidRDefault="00905E52" w:rsidP="00905E52">
      <w:pPr>
        <w:autoSpaceDE w:val="0"/>
        <w:autoSpaceDN w:val="0"/>
        <w:adjustRightInd w:val="0"/>
        <w:ind w:firstLine="720"/>
        <w:jc w:val="both"/>
      </w:pPr>
      <w:r w:rsidRPr="00FF1074">
        <w:t xml:space="preserve">13)подготавливает и направляет в Правительство Приморского края в порядке, установленном </w:t>
      </w:r>
      <w:hyperlink r:id="rId8" w:history="1">
        <w:r w:rsidRPr="00FF1074">
          <w:t>частью 1 статьи 21</w:t>
        </w:r>
        <w:r>
          <w:rPr>
            <w:vertAlign w:val="superscript"/>
          </w:rPr>
          <w:t>1</w:t>
        </w:r>
      </w:hyperlink>
      <w:r w:rsidRPr="00FF1074">
        <w:t xml:space="preserve"> настоящего Закона, отчеты о работе по профилактике безнадзорности и правонарушений несовершеннолетних на территории Приморского края;</w:t>
      </w:r>
    </w:p>
    <w:p w:rsidR="00905E52" w:rsidRPr="00FF1074" w:rsidRDefault="00905E52" w:rsidP="00905E52">
      <w:pPr>
        <w:autoSpaceDE w:val="0"/>
        <w:autoSpaceDN w:val="0"/>
        <w:adjustRightInd w:val="0"/>
        <w:ind w:firstLine="720"/>
        <w:jc w:val="both"/>
      </w:pPr>
      <w:r>
        <w:t>14)</w:t>
      </w:r>
      <w:r w:rsidRPr="00FF1074">
        <w:t>формирует и храни</w:t>
      </w:r>
      <w:r>
        <w:t>т краевой банк данных "</w:t>
      </w:r>
      <w:r w:rsidRPr="00FF1074">
        <w:t>О семьях и несовершеннолетних, находящихс</w:t>
      </w:r>
      <w:r>
        <w:t>я в социально опасном положении"</w:t>
      </w:r>
      <w:r w:rsidRPr="00FF1074">
        <w:t xml:space="preserve">; </w:t>
      </w:r>
    </w:p>
    <w:p w:rsidR="00905E52" w:rsidRPr="00FF1074" w:rsidRDefault="00905E52" w:rsidP="00905E52">
      <w:pPr>
        <w:autoSpaceDE w:val="0"/>
        <w:autoSpaceDN w:val="0"/>
        <w:adjustRightInd w:val="0"/>
        <w:ind w:firstLine="720"/>
        <w:jc w:val="both"/>
      </w:pPr>
      <w:r>
        <w:t>15)</w:t>
      </w:r>
      <w:r w:rsidRPr="00FF1074">
        <w:t>принимает меры по организации обобщения и распространения эффективного опыта работы органов и учреждений системы профилактики на территории Приморского края;</w:t>
      </w:r>
    </w:p>
    <w:p w:rsidR="00905E52" w:rsidRPr="00FF1074" w:rsidRDefault="00905E52" w:rsidP="00905E52">
      <w:pPr>
        <w:autoSpaceDE w:val="0"/>
        <w:autoSpaceDN w:val="0"/>
        <w:adjustRightInd w:val="0"/>
        <w:ind w:firstLine="720"/>
        <w:jc w:val="both"/>
      </w:pPr>
      <w:r w:rsidRPr="00FF1074">
        <w:t>16</w:t>
      </w:r>
      <w:r>
        <w:t>)</w:t>
      </w:r>
      <w:r w:rsidRPr="00FF1074">
        <w:t xml:space="preserve">осуществляет иные полномочия, предусмотренные </w:t>
      </w:r>
      <w:r>
        <w:t xml:space="preserve">федеральным </w:t>
      </w:r>
      <w:r w:rsidRPr="00FF1074">
        <w:t>законодательством и зако</w:t>
      </w:r>
      <w:r>
        <w:t>нодательством Приморского края."</w:t>
      </w:r>
      <w:r w:rsidRPr="00FF1074">
        <w:t>;</w:t>
      </w:r>
    </w:p>
    <w:p w:rsidR="00905E52" w:rsidRPr="00FF1074" w:rsidRDefault="00905E52" w:rsidP="00905E52">
      <w:pPr>
        <w:autoSpaceDE w:val="0"/>
        <w:autoSpaceDN w:val="0"/>
        <w:adjustRightInd w:val="0"/>
        <w:ind w:firstLine="720"/>
        <w:jc w:val="both"/>
      </w:pPr>
      <w:r>
        <w:t>2)</w:t>
      </w:r>
      <w:r w:rsidRPr="00FF1074">
        <w:t>в статье 5:</w:t>
      </w:r>
      <w:r w:rsidRPr="00FF1074">
        <w:tab/>
      </w:r>
    </w:p>
    <w:p w:rsidR="00905E52" w:rsidRPr="00FF1074" w:rsidRDefault="00905E52" w:rsidP="00905E52">
      <w:pPr>
        <w:widowControl w:val="0"/>
        <w:shd w:val="clear" w:color="auto" w:fill="FFFFFF"/>
        <w:ind w:firstLine="720"/>
        <w:jc w:val="both"/>
      </w:pPr>
      <w:r>
        <w:t>а)</w:t>
      </w:r>
      <w:r w:rsidRPr="00FF1074">
        <w:t>часть 2 изложить в следующей редакции:</w:t>
      </w:r>
    </w:p>
    <w:p w:rsidR="00905E52" w:rsidRPr="00FF1074" w:rsidRDefault="00905E52" w:rsidP="00905E52">
      <w:pPr>
        <w:widowControl w:val="0"/>
        <w:autoSpaceDE w:val="0"/>
        <w:autoSpaceDN w:val="0"/>
        <w:adjustRightInd w:val="0"/>
        <w:ind w:firstLine="720"/>
        <w:jc w:val="both"/>
      </w:pPr>
      <w:r>
        <w:t>"2.</w:t>
      </w:r>
      <w:r w:rsidRPr="00FF1074">
        <w:t>В состав Приморской краевой межведомственной комиссии по делам несовершеннолетних и защите их прав входят председатель комиссии, два заместителя председателя, ответственный секретарь и члены комиссии.</w:t>
      </w:r>
    </w:p>
    <w:p w:rsidR="00905E52" w:rsidRPr="00FF1074" w:rsidRDefault="00905E52" w:rsidP="00905E52">
      <w:pPr>
        <w:autoSpaceDE w:val="0"/>
        <w:autoSpaceDN w:val="0"/>
        <w:adjustRightInd w:val="0"/>
        <w:ind w:firstLine="720"/>
        <w:jc w:val="both"/>
      </w:pPr>
      <w:r w:rsidRPr="00FF1074">
        <w:t xml:space="preserve">Председателем Приморской краевой межведомственной комиссии по делам несовершеннолетних и защите их прав является заместитель </w:t>
      </w:r>
      <w:r w:rsidRPr="00FF1074">
        <w:lastRenderedPageBreak/>
        <w:t>председателя Правительства Приморского края - министр образования Приморского края.</w:t>
      </w:r>
    </w:p>
    <w:p w:rsidR="00905E52" w:rsidRPr="00FF1074" w:rsidRDefault="00905E52" w:rsidP="00905E52">
      <w:pPr>
        <w:autoSpaceDE w:val="0"/>
        <w:autoSpaceDN w:val="0"/>
        <w:adjustRightInd w:val="0"/>
        <w:ind w:firstLine="720"/>
        <w:jc w:val="both"/>
      </w:pPr>
      <w:r w:rsidRPr="00FF1074">
        <w:t>Председателем, заместителем председателя, ответственным секретарем и членом комиссии может быть гражданин Российской Федерац</w:t>
      </w:r>
      <w:r>
        <w:t>ии, достигший возраста 21 года."</w:t>
      </w:r>
      <w:r w:rsidRPr="00FF1074">
        <w:t>;</w:t>
      </w:r>
    </w:p>
    <w:p w:rsidR="00905E52" w:rsidRPr="00FF1074" w:rsidRDefault="00905E52" w:rsidP="00905E52">
      <w:pPr>
        <w:widowControl w:val="0"/>
        <w:shd w:val="clear" w:color="auto" w:fill="FFFFFF"/>
        <w:ind w:firstLine="720"/>
        <w:jc w:val="both"/>
      </w:pPr>
      <w:r>
        <w:t>б)</w:t>
      </w:r>
      <w:r w:rsidRPr="00FF1074">
        <w:t>часть 4 изложить в следующей редакции:</w:t>
      </w:r>
    </w:p>
    <w:p w:rsidR="00905E52" w:rsidRPr="00FF1074" w:rsidRDefault="00905E52" w:rsidP="00905E52">
      <w:pPr>
        <w:autoSpaceDE w:val="0"/>
        <w:autoSpaceDN w:val="0"/>
        <w:adjustRightInd w:val="0"/>
        <w:ind w:firstLine="720"/>
        <w:jc w:val="both"/>
      </w:pPr>
      <w:r>
        <w:t>"4.</w:t>
      </w:r>
      <w:r w:rsidRPr="00FF1074">
        <w:t xml:space="preserve">Членами Приморской краевой межведомственной комиссии по делам несовершеннолетних и защите их прав являются руководители </w:t>
      </w:r>
      <w:r>
        <w:br/>
      </w:r>
      <w:r w:rsidRPr="00FF1074">
        <w:t>(их заместители) органов и учреждений системы профилактики, а также могут являться представители иных государственных органов и учреждений, представители общественных объединений, религиозных конфессий, граждане, имеющие опыт работы с несовершеннолетними, депутаты Законодательного Собрания Приморского края</w:t>
      </w:r>
      <w:r>
        <w:t>, другие заинтересованные лица."</w:t>
      </w:r>
      <w:r w:rsidRPr="00FF1074">
        <w:t>;</w:t>
      </w:r>
    </w:p>
    <w:p w:rsidR="00905E52" w:rsidRPr="00FF1074" w:rsidRDefault="00905E52" w:rsidP="00905E52">
      <w:pPr>
        <w:widowControl w:val="0"/>
        <w:shd w:val="clear" w:color="auto" w:fill="FFFFFF"/>
        <w:ind w:firstLine="720"/>
        <w:jc w:val="both"/>
      </w:pPr>
      <w:r>
        <w:t>в)</w:t>
      </w:r>
      <w:r w:rsidRPr="00FF1074">
        <w:t>часть 6 изложить в следующей редакции:</w:t>
      </w:r>
    </w:p>
    <w:p w:rsidR="00905E52" w:rsidRPr="00FF1074" w:rsidRDefault="00905E52" w:rsidP="00905E52">
      <w:pPr>
        <w:autoSpaceDE w:val="0"/>
        <w:autoSpaceDN w:val="0"/>
        <w:adjustRightInd w:val="0"/>
        <w:ind w:firstLine="720"/>
        <w:jc w:val="both"/>
      </w:pPr>
      <w:r>
        <w:t>"6.</w:t>
      </w:r>
      <w:r w:rsidRPr="00FF1074">
        <w:t xml:space="preserve">Заседания Приморской краевой межведомственной комиссии по делам несовершеннолетних и защите их прав проводятся в соответствии с планами работы </w:t>
      </w:r>
      <w:r>
        <w:t>не реже одного раза в квартал</w:t>
      </w:r>
      <w:r w:rsidRPr="00FF1074">
        <w:t xml:space="preserve"> и считаются правомочными, если на них присутству</w:t>
      </w:r>
      <w:r>
        <w:t>ет не менее половины ее членов."</w:t>
      </w:r>
      <w:r w:rsidRPr="00FF1074">
        <w:t xml:space="preserve">; </w:t>
      </w:r>
    </w:p>
    <w:p w:rsidR="00905E52" w:rsidRPr="00FF1074" w:rsidRDefault="00905E52" w:rsidP="00905E52">
      <w:pPr>
        <w:autoSpaceDE w:val="0"/>
        <w:autoSpaceDN w:val="0"/>
        <w:adjustRightInd w:val="0"/>
        <w:ind w:firstLine="720"/>
        <w:jc w:val="both"/>
      </w:pPr>
      <w:r w:rsidRPr="00FF1074">
        <w:t xml:space="preserve">3)статью 12 изложить в </w:t>
      </w:r>
      <w:r>
        <w:t>следующей</w:t>
      </w:r>
      <w:r w:rsidRPr="00FF1074">
        <w:t xml:space="preserve"> редакции:</w:t>
      </w:r>
    </w:p>
    <w:p w:rsidR="00905E52" w:rsidRDefault="00905E52" w:rsidP="00905E52">
      <w:pPr>
        <w:autoSpaceDE w:val="0"/>
        <w:autoSpaceDN w:val="0"/>
        <w:adjustRightInd w:val="0"/>
        <w:ind w:firstLine="720"/>
        <w:jc w:val="both"/>
        <w:outlineLvl w:val="0"/>
        <w:rPr>
          <w:bCs/>
        </w:rPr>
      </w:pPr>
      <w:r>
        <w:rPr>
          <w:bCs/>
        </w:rPr>
        <w:t>"</w:t>
      </w:r>
      <w:r w:rsidRPr="00FF1074">
        <w:rPr>
          <w:bCs/>
        </w:rPr>
        <w:t xml:space="preserve">СТАТЬЯ 12. ОСНОВНЫЕ НАПРАВЛЕНИЯ ДЕЯТЕЛЬНОСТИ </w:t>
      </w:r>
    </w:p>
    <w:p w:rsidR="00905E52" w:rsidRDefault="00905E52" w:rsidP="00905E52">
      <w:pPr>
        <w:autoSpaceDE w:val="0"/>
        <w:autoSpaceDN w:val="0"/>
        <w:adjustRightInd w:val="0"/>
        <w:ind w:left="1440" w:firstLine="720"/>
        <w:jc w:val="both"/>
        <w:outlineLvl w:val="0"/>
        <w:rPr>
          <w:bCs/>
        </w:rPr>
      </w:pPr>
      <w:r>
        <w:rPr>
          <w:bCs/>
        </w:rPr>
        <w:t xml:space="preserve">    </w:t>
      </w:r>
      <w:r w:rsidRPr="00FF1074">
        <w:rPr>
          <w:bCs/>
        </w:rPr>
        <w:t xml:space="preserve">РАЙОННЫХ, ОКРУЖНЫХ, ГОРОДСКИХ, </w:t>
      </w:r>
    </w:p>
    <w:p w:rsidR="00905E52" w:rsidRDefault="00905E52" w:rsidP="00905E52">
      <w:pPr>
        <w:autoSpaceDE w:val="0"/>
        <w:autoSpaceDN w:val="0"/>
        <w:adjustRightInd w:val="0"/>
        <w:ind w:left="1440" w:firstLine="720"/>
        <w:jc w:val="both"/>
        <w:outlineLvl w:val="0"/>
        <w:rPr>
          <w:bCs/>
        </w:rPr>
      </w:pPr>
      <w:r>
        <w:rPr>
          <w:bCs/>
        </w:rPr>
        <w:t xml:space="preserve">    </w:t>
      </w:r>
      <w:r w:rsidRPr="00FF1074">
        <w:rPr>
          <w:bCs/>
        </w:rPr>
        <w:t xml:space="preserve">РАЙОННЫХ В ГОРОДЕ КОМИССИЙ ПО ДЕЛАМ </w:t>
      </w:r>
    </w:p>
    <w:p w:rsidR="00905E52" w:rsidRDefault="00905E52" w:rsidP="00905E52">
      <w:pPr>
        <w:autoSpaceDE w:val="0"/>
        <w:autoSpaceDN w:val="0"/>
        <w:adjustRightInd w:val="0"/>
        <w:ind w:left="1440" w:firstLine="720"/>
        <w:jc w:val="both"/>
        <w:outlineLvl w:val="0"/>
        <w:rPr>
          <w:bCs/>
        </w:rPr>
      </w:pPr>
      <w:r>
        <w:rPr>
          <w:bCs/>
        </w:rPr>
        <w:t xml:space="preserve">    </w:t>
      </w:r>
      <w:r w:rsidRPr="00FF1074">
        <w:rPr>
          <w:bCs/>
        </w:rPr>
        <w:t xml:space="preserve">НЕСОВЕРШЕННОЛЕТНИХ И ЗАЩИТЕ ИХ ПРАВ НА </w:t>
      </w:r>
    </w:p>
    <w:p w:rsidR="00905E52" w:rsidRDefault="00905E52" w:rsidP="00905E52">
      <w:pPr>
        <w:autoSpaceDE w:val="0"/>
        <w:autoSpaceDN w:val="0"/>
        <w:adjustRightInd w:val="0"/>
        <w:ind w:left="1440" w:firstLine="720"/>
        <w:jc w:val="both"/>
        <w:outlineLvl w:val="0"/>
        <w:rPr>
          <w:bCs/>
        </w:rPr>
      </w:pPr>
      <w:r>
        <w:rPr>
          <w:bCs/>
        </w:rPr>
        <w:t xml:space="preserve">    </w:t>
      </w:r>
      <w:r w:rsidRPr="00FF1074">
        <w:rPr>
          <w:bCs/>
        </w:rPr>
        <w:t>ТЕРРИТОРИИ ПРИМОРСКОГО КРАЯ</w:t>
      </w:r>
    </w:p>
    <w:p w:rsidR="00905E52" w:rsidRPr="00FF1074" w:rsidRDefault="00905E52" w:rsidP="00905E52">
      <w:pPr>
        <w:autoSpaceDE w:val="0"/>
        <w:autoSpaceDN w:val="0"/>
        <w:adjustRightInd w:val="0"/>
        <w:ind w:left="1440" w:firstLine="720"/>
        <w:jc w:val="both"/>
        <w:outlineLvl w:val="0"/>
        <w:rPr>
          <w:bCs/>
        </w:rPr>
      </w:pPr>
    </w:p>
    <w:p w:rsidR="00905E52" w:rsidRPr="00FF1074" w:rsidRDefault="00905E52" w:rsidP="00905E52">
      <w:pPr>
        <w:autoSpaceDE w:val="0"/>
        <w:autoSpaceDN w:val="0"/>
        <w:adjustRightInd w:val="0"/>
        <w:ind w:firstLine="720"/>
        <w:jc w:val="both"/>
      </w:pPr>
      <w:r>
        <w:t>1.</w:t>
      </w:r>
      <w:r w:rsidRPr="00FF1074">
        <w:t>Районные,</w:t>
      </w:r>
      <w:r>
        <w:t xml:space="preserve"> </w:t>
      </w:r>
      <w:r w:rsidRPr="00FF1074">
        <w:t>окружные, городские</w:t>
      </w:r>
      <w:r>
        <w:t>, районные в городе</w:t>
      </w:r>
      <w:r w:rsidRPr="00FF1074">
        <w:t xml:space="preserve"> комиссии по делам несовершеннолетних и защите их прав на территории Приморского края в пределах своей компетенции:</w:t>
      </w:r>
    </w:p>
    <w:p w:rsidR="00905E52" w:rsidRPr="00FF1074" w:rsidRDefault="00905E52" w:rsidP="00905E52">
      <w:pPr>
        <w:widowControl w:val="0"/>
        <w:autoSpaceDE w:val="0"/>
        <w:autoSpaceDN w:val="0"/>
        <w:adjustRightInd w:val="0"/>
        <w:ind w:firstLine="720"/>
        <w:jc w:val="both"/>
      </w:pPr>
      <w:r>
        <w:t>1)</w:t>
      </w:r>
      <w:r w:rsidRPr="00FF1074">
        <w:t xml:space="preserve">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w:t>
      </w:r>
      <w:r>
        <w:t xml:space="preserve">федеральным </w:t>
      </w:r>
      <w:r w:rsidRPr="00FF1074">
        <w:t>законодательством и законодательством Приморского края</w:t>
      </w:r>
      <w:r>
        <w:t>,</w:t>
      </w:r>
      <w:r w:rsidRPr="00FF1074">
        <w:t xml:space="preserve"> на территории соответствующего муниципального района (муниципального округа, городского округа);</w:t>
      </w:r>
    </w:p>
    <w:p w:rsidR="00905E52" w:rsidRPr="00FF1074" w:rsidRDefault="00905E52" w:rsidP="00905E52">
      <w:pPr>
        <w:widowControl w:val="0"/>
        <w:autoSpaceDE w:val="0"/>
        <w:autoSpaceDN w:val="0"/>
        <w:adjustRightInd w:val="0"/>
        <w:ind w:firstLine="720"/>
        <w:jc w:val="both"/>
      </w:pPr>
      <w:r>
        <w:t>2)</w:t>
      </w:r>
      <w:r w:rsidRPr="00FF1074">
        <w:t xml:space="preserve">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w:t>
      </w:r>
      <w:r w:rsidRPr="00FF1074">
        <w:lastRenderedPageBreak/>
        <w:t>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05E52" w:rsidRPr="00FF1074" w:rsidRDefault="00905E52" w:rsidP="00905E52">
      <w:pPr>
        <w:widowControl w:val="0"/>
        <w:autoSpaceDE w:val="0"/>
        <w:autoSpaceDN w:val="0"/>
        <w:adjustRightInd w:val="0"/>
        <w:ind w:firstLine="720"/>
        <w:jc w:val="both"/>
      </w:pPr>
      <w:r>
        <w:t>3)</w:t>
      </w:r>
      <w:r w:rsidRPr="00FF1074">
        <w:t>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05E52" w:rsidRPr="00FF1074" w:rsidRDefault="00905E52" w:rsidP="00905E52">
      <w:pPr>
        <w:autoSpaceDE w:val="0"/>
        <w:autoSpaceDN w:val="0"/>
        <w:adjustRightInd w:val="0"/>
        <w:ind w:firstLine="720"/>
        <w:jc w:val="both"/>
      </w:pPr>
      <w:r>
        <w:t>4)</w:t>
      </w:r>
      <w:r w:rsidRPr="00FF1074">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05E52" w:rsidRPr="00FF1074" w:rsidRDefault="00905E52" w:rsidP="00905E52">
      <w:pPr>
        <w:autoSpaceDE w:val="0"/>
        <w:autoSpaceDN w:val="0"/>
        <w:adjustRightInd w:val="0"/>
        <w:ind w:firstLine="720"/>
        <w:jc w:val="both"/>
      </w:pPr>
      <w:r>
        <w:t>5)</w:t>
      </w:r>
      <w:r w:rsidRPr="00FF1074">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05E52" w:rsidRPr="00FF1074" w:rsidRDefault="00905E52" w:rsidP="00905E52">
      <w:pPr>
        <w:autoSpaceDE w:val="0"/>
        <w:autoSpaceDN w:val="0"/>
        <w:adjustRightInd w:val="0"/>
        <w:ind w:firstLine="720"/>
        <w:jc w:val="both"/>
      </w:pPr>
      <w:r>
        <w:t>6)</w:t>
      </w:r>
      <w:r w:rsidRPr="00FF1074">
        <w:t>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05E52" w:rsidRPr="00FF1074" w:rsidRDefault="00905E52" w:rsidP="00905E52">
      <w:pPr>
        <w:autoSpaceDE w:val="0"/>
        <w:autoSpaceDN w:val="0"/>
        <w:adjustRightInd w:val="0"/>
        <w:ind w:firstLine="720"/>
        <w:jc w:val="both"/>
      </w:pPr>
      <w:r>
        <w:t>7)</w:t>
      </w:r>
      <w:r w:rsidRPr="00FF1074">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05E52" w:rsidRPr="00FF1074" w:rsidRDefault="00905E52" w:rsidP="00905E52">
      <w:pPr>
        <w:autoSpaceDE w:val="0"/>
        <w:autoSpaceDN w:val="0"/>
        <w:adjustRightInd w:val="0"/>
        <w:ind w:firstLine="720"/>
        <w:jc w:val="both"/>
      </w:pPr>
      <w:r>
        <w:t>8)</w:t>
      </w:r>
      <w:r w:rsidRPr="00FF1074">
        <w:t xml:space="preserve">подготавливают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w:t>
      </w:r>
      <w:r w:rsidRPr="002D0BE6">
        <w:t>законодательством Российской Федерации</w:t>
      </w:r>
      <w:r w:rsidRPr="00FF1074">
        <w:t>;</w:t>
      </w:r>
    </w:p>
    <w:p w:rsidR="00905E52" w:rsidRPr="00FF1074" w:rsidRDefault="00905E52" w:rsidP="00905E52">
      <w:pPr>
        <w:autoSpaceDE w:val="0"/>
        <w:autoSpaceDN w:val="0"/>
        <w:adjustRightInd w:val="0"/>
        <w:ind w:firstLine="720"/>
        <w:jc w:val="both"/>
      </w:pPr>
      <w:r>
        <w:t>9)</w:t>
      </w:r>
      <w:r w:rsidRPr="00FF1074">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05E52" w:rsidRPr="00FF1074" w:rsidRDefault="00905E52" w:rsidP="00905E52">
      <w:pPr>
        <w:autoSpaceDE w:val="0"/>
        <w:autoSpaceDN w:val="0"/>
        <w:adjustRightInd w:val="0"/>
        <w:ind w:firstLine="720"/>
        <w:jc w:val="both"/>
      </w:pPr>
      <w:r>
        <w:t>10)</w:t>
      </w:r>
      <w:r w:rsidRPr="00FF1074">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w:t>
      </w:r>
      <w:r w:rsidRPr="00FF1074">
        <w:lastRenderedPageBreak/>
        <w:t>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rsidR="00905E52" w:rsidRPr="00FF1074" w:rsidRDefault="00905E52" w:rsidP="00905E52">
      <w:pPr>
        <w:autoSpaceDE w:val="0"/>
        <w:autoSpaceDN w:val="0"/>
        <w:adjustRightInd w:val="0"/>
        <w:ind w:firstLine="720"/>
        <w:jc w:val="both"/>
      </w:pPr>
      <w:r>
        <w:t>11)</w:t>
      </w:r>
      <w:r w:rsidRPr="00FF1074">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05E52" w:rsidRPr="00FF1074" w:rsidRDefault="00905E52" w:rsidP="00905E52">
      <w:pPr>
        <w:autoSpaceDE w:val="0"/>
        <w:autoSpaceDN w:val="0"/>
        <w:adjustRightInd w:val="0"/>
        <w:ind w:firstLine="720"/>
        <w:jc w:val="both"/>
      </w:pPr>
      <w:r>
        <w:t>12)</w:t>
      </w:r>
      <w:r w:rsidRPr="00FF1074">
        <w:t>рассматривают информацию (материалы)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05E52" w:rsidRPr="00FF1074" w:rsidRDefault="00905E52" w:rsidP="00905E52">
      <w:pPr>
        <w:autoSpaceDE w:val="0"/>
        <w:autoSpaceDN w:val="0"/>
        <w:adjustRightInd w:val="0"/>
        <w:ind w:firstLine="720"/>
        <w:jc w:val="both"/>
      </w:pPr>
      <w:r>
        <w:t>13)</w:t>
      </w:r>
      <w:r w:rsidRPr="00FF1074">
        <w:t xml:space="preserve">рассматривают дела об административных правонарушениях, предусмотренных </w:t>
      </w:r>
      <w:hyperlink r:id="rId9" w:history="1">
        <w:r w:rsidRPr="00FF1074">
          <w:t>Кодексом</w:t>
        </w:r>
      </w:hyperlink>
      <w:r w:rsidRPr="00FF1074">
        <w:t xml:space="preserve"> Российской Федерации об административных правонарушениях и </w:t>
      </w:r>
      <w:hyperlink r:id="rId10" w:history="1">
        <w:r w:rsidRPr="00FF1074">
          <w:t>Законом</w:t>
        </w:r>
      </w:hyperlink>
      <w:r w:rsidRPr="00FF1074">
        <w:t xml:space="preserve"> Приморского края от 5 марта 2007 года </w:t>
      </w:r>
      <w:r>
        <w:t>№</w:t>
      </w:r>
      <w:r w:rsidRPr="00FF1074">
        <w:t xml:space="preserve"> 44-КЗ "Об административных правонарушениях в Приморском крае";</w:t>
      </w:r>
    </w:p>
    <w:p w:rsidR="00905E52" w:rsidRPr="00FF1074" w:rsidRDefault="00905E52" w:rsidP="00905E52">
      <w:pPr>
        <w:autoSpaceDE w:val="0"/>
        <w:autoSpaceDN w:val="0"/>
        <w:adjustRightInd w:val="0"/>
        <w:ind w:firstLine="720"/>
        <w:jc w:val="both"/>
      </w:pPr>
      <w:r w:rsidRPr="00FF1074">
        <w:t>14</w:t>
      </w:r>
      <w:r>
        <w:t>)</w:t>
      </w:r>
      <w:r w:rsidRPr="00FF1074">
        <w:t xml:space="preserve">применяют меры воздействия в отношении несовершеннолетних, их родителей или иных законных представителей в случаях и порядке, которые предусмотрены </w:t>
      </w:r>
      <w:r>
        <w:t xml:space="preserve">федеральным </w:t>
      </w:r>
      <w:r w:rsidRPr="00FF1074">
        <w:t>законодательством и законодательством Приморского края;</w:t>
      </w:r>
    </w:p>
    <w:p w:rsidR="00905E52" w:rsidRPr="00FF1074" w:rsidRDefault="00905E52" w:rsidP="00905E52">
      <w:pPr>
        <w:autoSpaceDE w:val="0"/>
        <w:autoSpaceDN w:val="0"/>
        <w:adjustRightInd w:val="0"/>
        <w:ind w:firstLine="720"/>
        <w:jc w:val="both"/>
      </w:pPr>
      <w:r w:rsidRPr="002D0BE6">
        <w:t xml:space="preserve">15)принимают решения на основании заключения психолого-медико-педагогической комиссии о направлении несовершеннолетних в возрасте </w:t>
      </w:r>
      <w:r w:rsidRPr="002D0BE6">
        <w:br/>
      </w:r>
      <w:r>
        <w:t>от 8</w:t>
      </w:r>
      <w:r w:rsidRPr="002D0BE6">
        <w:t xml:space="preserve">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w:t>
      </w:r>
      <w:hyperlink r:id="rId11" w:history="1">
        <w:r w:rsidRPr="002D0BE6">
          <w:t>законных представителей</w:t>
        </w:r>
      </w:hyperlink>
      <w:r w:rsidRPr="002D0BE6">
        <w:t>, а также самих несовершеннолетних в случае достижения ими возраста 14 лет</w:t>
      </w:r>
      <w:r w:rsidRPr="00FF1074">
        <w:t>;</w:t>
      </w:r>
    </w:p>
    <w:p w:rsidR="00905E52" w:rsidRPr="00FF1074" w:rsidRDefault="00905E52" w:rsidP="00905E52">
      <w:pPr>
        <w:autoSpaceDE w:val="0"/>
        <w:autoSpaceDN w:val="0"/>
        <w:adjustRightInd w:val="0"/>
        <w:ind w:firstLine="720"/>
        <w:jc w:val="both"/>
      </w:pPr>
      <w:r>
        <w:t>16)</w:t>
      </w:r>
      <w:r w:rsidRPr="00FF1074">
        <w:t xml:space="preserve">обращаются в суд по вопросам возмещения вреда, причиненного здоровью несовершеннолетнего, его имуществу, и (или) морального вреда в порядке, </w:t>
      </w:r>
      <w:r w:rsidRPr="002D0BE6">
        <w:t>установленном законодательством Российской Федерации;</w:t>
      </w:r>
    </w:p>
    <w:p w:rsidR="00905E52" w:rsidRPr="00FF1074" w:rsidRDefault="00905E52" w:rsidP="00905E52">
      <w:pPr>
        <w:autoSpaceDE w:val="0"/>
        <w:autoSpaceDN w:val="0"/>
        <w:adjustRightInd w:val="0"/>
        <w:ind w:firstLine="720"/>
        <w:jc w:val="both"/>
      </w:pPr>
      <w:r>
        <w:t>17)</w:t>
      </w:r>
      <w:r w:rsidRPr="00FF1074">
        <w:t>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905E52" w:rsidRPr="00FF1074" w:rsidRDefault="00905E52" w:rsidP="00905E52">
      <w:pPr>
        <w:autoSpaceDE w:val="0"/>
        <w:autoSpaceDN w:val="0"/>
        <w:adjustRightInd w:val="0"/>
        <w:ind w:firstLine="720"/>
        <w:jc w:val="both"/>
      </w:pPr>
      <w:r>
        <w:t>а)</w:t>
      </w:r>
      <w:r w:rsidRPr="00FF1074">
        <w:t>о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rsidR="00905E52" w:rsidRPr="00FF1074" w:rsidRDefault="00905E52" w:rsidP="00905E52">
      <w:pPr>
        <w:widowControl w:val="0"/>
        <w:autoSpaceDE w:val="0"/>
        <w:autoSpaceDN w:val="0"/>
        <w:adjustRightInd w:val="0"/>
        <w:ind w:firstLine="720"/>
        <w:jc w:val="both"/>
      </w:pPr>
      <w:r>
        <w:t>б)</w:t>
      </w:r>
      <w:r w:rsidRPr="00FF1074">
        <w:t xml:space="preserve">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w:t>
      </w:r>
      <w:r w:rsidRPr="00FF1074">
        <w:lastRenderedPageBreak/>
        <w:t>учреждения до истечения установленного судом срока, если несовершеннолетний не нуждается в дальнейшем применении э</w:t>
      </w:r>
      <w:r>
        <w:t>той меры воздействия (не ранее шести</w:t>
      </w:r>
      <w:r w:rsidRPr="00FF1074">
        <w:t xml:space="preserve"> месяцев со дня поступления несовершеннолетнего в специальное учебно-воспитательное учреждение закрытого типа)</w:t>
      </w:r>
      <w:r>
        <w:t>,</w:t>
      </w:r>
      <w:r w:rsidRPr="00FF1074">
        <w:t xml:space="preserve"> или в случае выявления у него </w:t>
      </w:r>
      <w:hyperlink r:id="rId12" w:history="1">
        <w:r w:rsidRPr="00FF1074">
          <w:t>заболеваний</w:t>
        </w:r>
      </w:hyperlink>
      <w:r w:rsidRPr="00FF1074">
        <w:t>, препятствующих содержанию и обучению в специальном учебно-воспитательном учреждении закрытого типа;</w:t>
      </w:r>
    </w:p>
    <w:p w:rsidR="00905E52" w:rsidRPr="00FF1074" w:rsidRDefault="00905E52" w:rsidP="00905E52">
      <w:pPr>
        <w:autoSpaceDE w:val="0"/>
        <w:autoSpaceDN w:val="0"/>
        <w:adjustRightInd w:val="0"/>
        <w:ind w:firstLine="720"/>
        <w:jc w:val="both"/>
      </w:pPr>
      <w:r>
        <w:t>в)</w:t>
      </w:r>
      <w:r w:rsidRPr="00FF1074">
        <w:t>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905E52" w:rsidRPr="00FF1074" w:rsidRDefault="00905E52" w:rsidP="00905E52">
      <w:pPr>
        <w:autoSpaceDE w:val="0"/>
        <w:autoSpaceDN w:val="0"/>
        <w:adjustRightInd w:val="0"/>
        <w:ind w:firstLine="720"/>
        <w:jc w:val="both"/>
      </w:pPr>
      <w:r>
        <w:t>г)</w:t>
      </w:r>
      <w:r w:rsidRPr="00FF1074">
        <w:t>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905E52" w:rsidRPr="00FF1074" w:rsidRDefault="00905E52" w:rsidP="00905E52">
      <w:pPr>
        <w:autoSpaceDE w:val="0"/>
        <w:autoSpaceDN w:val="0"/>
        <w:adjustRightInd w:val="0"/>
        <w:ind w:firstLine="720"/>
        <w:jc w:val="both"/>
      </w:pPr>
      <w:r>
        <w:t>18)</w:t>
      </w:r>
      <w:r w:rsidRPr="00FF1074">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05E52" w:rsidRPr="00FF1074" w:rsidRDefault="00905E52" w:rsidP="00905E52">
      <w:pPr>
        <w:autoSpaceDE w:val="0"/>
        <w:autoSpaceDN w:val="0"/>
        <w:adjustRightInd w:val="0"/>
        <w:ind w:firstLine="720"/>
        <w:jc w:val="both"/>
      </w:pPr>
      <w:r>
        <w:t>19)</w:t>
      </w:r>
      <w:r w:rsidRPr="00FF1074">
        <w:t>участвуют в разработке проектов нормативных правовых актов по вопросам защиты прав и законных интересов несовершеннолетних;</w:t>
      </w:r>
    </w:p>
    <w:p w:rsidR="00905E52" w:rsidRPr="00FF1074" w:rsidRDefault="00905E52" w:rsidP="00905E52">
      <w:pPr>
        <w:autoSpaceDE w:val="0"/>
        <w:autoSpaceDN w:val="0"/>
        <w:adjustRightInd w:val="0"/>
        <w:ind w:firstLine="720"/>
        <w:jc w:val="both"/>
      </w:pPr>
      <w:r w:rsidRPr="00FF1074">
        <w:t>20</w:t>
      </w:r>
      <w:r>
        <w:t>)</w:t>
      </w:r>
      <w:r w:rsidRPr="00FF1074">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13" w:history="1">
        <w:r w:rsidRPr="00FF1074">
          <w:t>статье 5</w:t>
        </w:r>
      </w:hyperlink>
      <w:r w:rsidRPr="00FF1074">
        <w:t xml:space="preserve"> Федерального закона </w:t>
      </w:r>
      <w:r>
        <w:t xml:space="preserve">от 24 июня </w:t>
      </w:r>
      <w:r>
        <w:br/>
        <w:t>1999 года № 120-ФЗ "</w:t>
      </w:r>
      <w:r w:rsidRPr="00FF1074">
        <w:t>Об основах системы профилактики безнадзорности и пр</w:t>
      </w:r>
      <w:r>
        <w:t>авонарушений несовершеннолетних"</w:t>
      </w:r>
      <w:r w:rsidRPr="00FF1074">
        <w:t>;</w:t>
      </w:r>
    </w:p>
    <w:p w:rsidR="00905E52" w:rsidRPr="00FF1074" w:rsidRDefault="00905E52" w:rsidP="00905E52">
      <w:pPr>
        <w:autoSpaceDE w:val="0"/>
        <w:autoSpaceDN w:val="0"/>
        <w:adjustRightInd w:val="0"/>
        <w:ind w:firstLine="720"/>
        <w:jc w:val="both"/>
      </w:pPr>
      <w:r w:rsidRPr="00FF1074">
        <w:t xml:space="preserve">21)утверждают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14" w:history="1">
        <w:r w:rsidRPr="00FF1074">
          <w:t>статье 5</w:t>
        </w:r>
      </w:hyperlink>
      <w:r w:rsidRPr="00FF1074">
        <w:t xml:space="preserve"> Федерального закона </w:t>
      </w:r>
      <w:r>
        <w:t>"</w:t>
      </w:r>
      <w:r w:rsidRPr="00FF1074">
        <w:t>Об основах системы профилактики безнадзорности и правонаруше</w:t>
      </w:r>
      <w:r>
        <w:t>ний несовершеннолетних",</w:t>
      </w:r>
      <w:r w:rsidRPr="00FF1074">
        <w:t xml:space="preserve"> </w:t>
      </w:r>
      <w:r>
        <w:t>требуе</w:t>
      </w:r>
      <w:r w:rsidRPr="00FF1074">
        <w:t>т использования ресурсов нескольких органов и (или) учреждений системы профилактики, и контролируют их исполнение;</w:t>
      </w:r>
    </w:p>
    <w:p w:rsidR="00905E52" w:rsidRPr="00FF1074" w:rsidRDefault="00905E52" w:rsidP="00905E52">
      <w:pPr>
        <w:autoSpaceDE w:val="0"/>
        <w:autoSpaceDN w:val="0"/>
        <w:adjustRightInd w:val="0"/>
        <w:ind w:firstLine="720"/>
        <w:jc w:val="both"/>
      </w:pPr>
      <w:r w:rsidRPr="00FF1074">
        <w:t>22</w:t>
      </w:r>
      <w:r>
        <w:t>)</w:t>
      </w:r>
      <w:r w:rsidRPr="00FF1074">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05E52" w:rsidRPr="00FF1074" w:rsidRDefault="00905E52" w:rsidP="00905E52">
      <w:pPr>
        <w:autoSpaceDE w:val="0"/>
        <w:autoSpaceDN w:val="0"/>
        <w:adjustRightInd w:val="0"/>
        <w:ind w:firstLine="720"/>
        <w:jc w:val="both"/>
      </w:pPr>
      <w:r>
        <w:t>23)</w:t>
      </w:r>
      <w:r w:rsidRPr="00FF1074">
        <w:t>используют в работе краевой банк данных "О семьях и несовершеннолетних, находящихся в социально опасном положении";</w:t>
      </w:r>
    </w:p>
    <w:p w:rsidR="00905E52" w:rsidRDefault="00905E52" w:rsidP="00905E52">
      <w:pPr>
        <w:widowControl w:val="0"/>
        <w:autoSpaceDE w:val="0"/>
        <w:autoSpaceDN w:val="0"/>
        <w:adjustRightInd w:val="0"/>
        <w:ind w:firstLine="720"/>
        <w:jc w:val="both"/>
      </w:pPr>
      <w:r w:rsidRPr="00FF1074">
        <w:t>24</w:t>
      </w:r>
      <w:r>
        <w:t>)</w:t>
      </w:r>
      <w:r w:rsidRPr="00FF1074">
        <w:t xml:space="preserve">осуществляют иные полномочия, предусмотренные </w:t>
      </w:r>
      <w:r>
        <w:t xml:space="preserve">федеральным </w:t>
      </w:r>
      <w:r w:rsidRPr="00FF1074">
        <w:t>законодательством и зако</w:t>
      </w:r>
      <w:r>
        <w:t>нодательством Приморского края.</w:t>
      </w:r>
    </w:p>
    <w:p w:rsidR="00905E52" w:rsidRPr="00BA7738" w:rsidRDefault="00905E52" w:rsidP="00905E52">
      <w:pPr>
        <w:autoSpaceDE w:val="0"/>
        <w:autoSpaceDN w:val="0"/>
        <w:adjustRightInd w:val="0"/>
        <w:ind w:firstLine="720"/>
        <w:jc w:val="both"/>
      </w:pPr>
      <w:r>
        <w:lastRenderedPageBreak/>
        <w:t>2.</w:t>
      </w:r>
      <w:r w:rsidRPr="00BA7738">
        <w:t>Городская комиссия по делам несовершеннолетних и защите их прав Владивостокского городского округа контролирует и координирует деятельность районных в городе комиссий по делам несовершеннолетних и защите их прав, оказывает им методическую помощь, распространяет опыт их работы.</w:t>
      </w:r>
      <w:r>
        <w:t>";</w:t>
      </w:r>
    </w:p>
    <w:p w:rsidR="00905E52" w:rsidRPr="00BA7738" w:rsidRDefault="00905E52" w:rsidP="00905E52">
      <w:pPr>
        <w:widowControl w:val="0"/>
        <w:shd w:val="clear" w:color="auto" w:fill="FFFFFF"/>
        <w:ind w:firstLine="720"/>
        <w:jc w:val="both"/>
      </w:pPr>
      <w:r w:rsidRPr="00BA7738">
        <w:t>4</w:t>
      </w:r>
      <w:r>
        <w:t>)</w:t>
      </w:r>
      <w:r w:rsidRPr="00BA7738">
        <w:t xml:space="preserve">статью 13 изложить в </w:t>
      </w:r>
      <w:r>
        <w:t>следующей</w:t>
      </w:r>
      <w:r w:rsidRPr="00BA7738">
        <w:t xml:space="preserve"> редакции: </w:t>
      </w:r>
    </w:p>
    <w:p w:rsidR="00905E52" w:rsidRDefault="00905E52" w:rsidP="00905E52">
      <w:pPr>
        <w:widowControl w:val="0"/>
        <w:autoSpaceDE w:val="0"/>
        <w:autoSpaceDN w:val="0"/>
        <w:adjustRightInd w:val="0"/>
        <w:ind w:firstLine="720"/>
        <w:jc w:val="both"/>
        <w:outlineLvl w:val="0"/>
        <w:rPr>
          <w:bCs/>
        </w:rPr>
      </w:pPr>
      <w:r>
        <w:rPr>
          <w:bCs/>
        </w:rPr>
        <w:t>"</w:t>
      </w:r>
      <w:r w:rsidRPr="00BA7738">
        <w:rPr>
          <w:bCs/>
        </w:rPr>
        <w:t xml:space="preserve">СТАТЬЯ 13. ОРГАНИЗАЦИЯ ДЕЯТЕЛЬНОСТИ </w:t>
      </w:r>
      <w:r w:rsidRPr="00FF1074">
        <w:rPr>
          <w:bCs/>
        </w:rPr>
        <w:t xml:space="preserve">РАЙОННЫХ, </w:t>
      </w:r>
    </w:p>
    <w:p w:rsidR="00905E52" w:rsidRDefault="00905E52" w:rsidP="00905E52">
      <w:pPr>
        <w:widowControl w:val="0"/>
        <w:autoSpaceDE w:val="0"/>
        <w:autoSpaceDN w:val="0"/>
        <w:adjustRightInd w:val="0"/>
        <w:ind w:left="1440" w:firstLine="720"/>
        <w:jc w:val="both"/>
        <w:outlineLvl w:val="0"/>
        <w:rPr>
          <w:bCs/>
        </w:rPr>
      </w:pPr>
      <w:r>
        <w:rPr>
          <w:bCs/>
        </w:rPr>
        <w:t xml:space="preserve">   </w:t>
      </w:r>
      <w:r w:rsidRPr="00FF1074">
        <w:rPr>
          <w:bCs/>
        </w:rPr>
        <w:t xml:space="preserve">ОКРУЖНЫХ, ГОРОДСКИХ, РАЙОННЫХ В ГОРОДЕ </w:t>
      </w:r>
    </w:p>
    <w:p w:rsidR="00905E52" w:rsidRDefault="00905E52" w:rsidP="00905E52">
      <w:pPr>
        <w:widowControl w:val="0"/>
        <w:autoSpaceDE w:val="0"/>
        <w:autoSpaceDN w:val="0"/>
        <w:adjustRightInd w:val="0"/>
        <w:ind w:left="1440" w:firstLine="720"/>
        <w:jc w:val="both"/>
        <w:outlineLvl w:val="0"/>
        <w:rPr>
          <w:bCs/>
        </w:rPr>
      </w:pPr>
      <w:r>
        <w:rPr>
          <w:bCs/>
        </w:rPr>
        <w:t xml:space="preserve">   </w:t>
      </w:r>
      <w:r w:rsidRPr="00FF1074">
        <w:rPr>
          <w:bCs/>
        </w:rPr>
        <w:t xml:space="preserve">КОМИССИЙ ПО ДЕЛАМ НЕСОВЕРШЕННОЛЕТНИХ И </w:t>
      </w:r>
    </w:p>
    <w:p w:rsidR="00905E52" w:rsidRDefault="00905E52" w:rsidP="00905E52">
      <w:pPr>
        <w:widowControl w:val="0"/>
        <w:autoSpaceDE w:val="0"/>
        <w:autoSpaceDN w:val="0"/>
        <w:adjustRightInd w:val="0"/>
        <w:ind w:left="1440" w:firstLine="720"/>
        <w:jc w:val="both"/>
        <w:outlineLvl w:val="0"/>
        <w:rPr>
          <w:bCs/>
        </w:rPr>
      </w:pPr>
      <w:r>
        <w:rPr>
          <w:bCs/>
        </w:rPr>
        <w:t xml:space="preserve">   </w:t>
      </w:r>
      <w:r w:rsidRPr="00FF1074">
        <w:rPr>
          <w:bCs/>
        </w:rPr>
        <w:t xml:space="preserve">ЗАЩИТЕ ИХ ПРАВ НА ТЕРРИТОРИИ ПРИМОРСКОГО </w:t>
      </w:r>
    </w:p>
    <w:p w:rsidR="00905E52" w:rsidRDefault="00905E52" w:rsidP="00905E52">
      <w:pPr>
        <w:widowControl w:val="0"/>
        <w:autoSpaceDE w:val="0"/>
        <w:autoSpaceDN w:val="0"/>
        <w:adjustRightInd w:val="0"/>
        <w:ind w:left="1440" w:firstLine="720"/>
        <w:jc w:val="both"/>
        <w:outlineLvl w:val="0"/>
        <w:rPr>
          <w:bCs/>
        </w:rPr>
      </w:pPr>
      <w:r>
        <w:rPr>
          <w:bCs/>
        </w:rPr>
        <w:t xml:space="preserve">   </w:t>
      </w:r>
      <w:r w:rsidRPr="00FF1074">
        <w:rPr>
          <w:bCs/>
        </w:rPr>
        <w:t>КРАЯ</w:t>
      </w:r>
    </w:p>
    <w:p w:rsidR="00905E52" w:rsidRPr="00FF1074" w:rsidRDefault="00905E52" w:rsidP="00905E52">
      <w:pPr>
        <w:widowControl w:val="0"/>
        <w:autoSpaceDE w:val="0"/>
        <w:autoSpaceDN w:val="0"/>
        <w:adjustRightInd w:val="0"/>
        <w:ind w:left="1440" w:firstLine="720"/>
        <w:jc w:val="both"/>
        <w:outlineLvl w:val="0"/>
        <w:rPr>
          <w:bCs/>
        </w:rPr>
      </w:pPr>
    </w:p>
    <w:p w:rsidR="00905E52" w:rsidRPr="00FF1074" w:rsidRDefault="00905E52" w:rsidP="00905E52">
      <w:pPr>
        <w:autoSpaceDE w:val="0"/>
        <w:autoSpaceDN w:val="0"/>
        <w:adjustRightInd w:val="0"/>
        <w:ind w:firstLine="720"/>
        <w:jc w:val="both"/>
      </w:pPr>
      <w:r>
        <w:t>1.</w:t>
      </w:r>
      <w:r w:rsidRPr="00FF1074">
        <w:t>В состав районных, окружных, городских, районных в городе комиссий по делам несовершеннолетних и защите их прав на территории Приморского края входят председатель, один или два заместителя председателя, ответственный секретарь и члены комиссии.</w:t>
      </w:r>
    </w:p>
    <w:p w:rsidR="00905E52" w:rsidRPr="00FF1074" w:rsidRDefault="00905E52" w:rsidP="00905E52">
      <w:pPr>
        <w:autoSpaceDE w:val="0"/>
        <w:autoSpaceDN w:val="0"/>
        <w:adjustRightInd w:val="0"/>
        <w:ind w:firstLine="720"/>
        <w:jc w:val="both"/>
      </w:pPr>
      <w:r>
        <w:t>2.</w:t>
      </w:r>
      <w:r w:rsidRPr="00FF1074">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на территории Приморского края может быть гражданин Российской Федерации, достигший возраста 21 года.</w:t>
      </w:r>
    </w:p>
    <w:p w:rsidR="00905E52" w:rsidRPr="00FF1074" w:rsidRDefault="00905E52" w:rsidP="00905E52">
      <w:pPr>
        <w:autoSpaceDE w:val="0"/>
        <w:autoSpaceDN w:val="0"/>
        <w:adjustRightInd w:val="0"/>
        <w:ind w:firstLine="720"/>
        <w:jc w:val="both"/>
      </w:pPr>
      <w:r>
        <w:t>3.</w:t>
      </w:r>
      <w:r w:rsidRPr="00FF1074">
        <w:t>Председатель комиссии осуществляет следующие полномочия:</w:t>
      </w:r>
    </w:p>
    <w:p w:rsidR="00905E52" w:rsidRPr="00FF1074" w:rsidRDefault="00905E52" w:rsidP="00905E52">
      <w:pPr>
        <w:autoSpaceDE w:val="0"/>
        <w:autoSpaceDN w:val="0"/>
        <w:adjustRightInd w:val="0"/>
        <w:ind w:firstLine="720"/>
        <w:jc w:val="both"/>
      </w:pPr>
      <w:r>
        <w:t>1)</w:t>
      </w:r>
      <w:r w:rsidRPr="00FF1074">
        <w:t>осуществляет руководство деятельностью комиссии;</w:t>
      </w:r>
    </w:p>
    <w:p w:rsidR="00905E52" w:rsidRPr="00FF1074" w:rsidRDefault="00905E52" w:rsidP="00905E52">
      <w:pPr>
        <w:autoSpaceDE w:val="0"/>
        <w:autoSpaceDN w:val="0"/>
        <w:adjustRightInd w:val="0"/>
        <w:ind w:firstLine="720"/>
        <w:jc w:val="both"/>
      </w:pPr>
      <w:r>
        <w:t>2)</w:t>
      </w:r>
      <w:r w:rsidRPr="00FF1074">
        <w:t>представляет комиссию в государственных органах, органах местного самоуправления и иных организациях;</w:t>
      </w:r>
    </w:p>
    <w:p w:rsidR="00905E52" w:rsidRPr="00FF1074" w:rsidRDefault="00905E52" w:rsidP="00905E52">
      <w:pPr>
        <w:autoSpaceDE w:val="0"/>
        <w:autoSpaceDN w:val="0"/>
        <w:adjustRightInd w:val="0"/>
        <w:ind w:firstLine="720"/>
        <w:jc w:val="both"/>
      </w:pPr>
      <w:r>
        <w:t>3)</w:t>
      </w:r>
      <w:r w:rsidRPr="00FF1074">
        <w:t>представляет главе администрации муниципального района (муниципального округа, городского округа) Приморского края предложения по формированию персонального состава комиссии;</w:t>
      </w:r>
    </w:p>
    <w:p w:rsidR="00905E52" w:rsidRPr="00FF1074" w:rsidRDefault="00905E52" w:rsidP="00905E52">
      <w:pPr>
        <w:autoSpaceDE w:val="0"/>
        <w:autoSpaceDN w:val="0"/>
        <w:adjustRightInd w:val="0"/>
        <w:ind w:firstLine="720"/>
        <w:jc w:val="both"/>
      </w:pPr>
      <w:r>
        <w:t>4)</w:t>
      </w:r>
      <w:r w:rsidRPr="00FF1074">
        <w:t>дает заместителю (заместителям)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905E52" w:rsidRPr="00FF1074" w:rsidRDefault="00905E52" w:rsidP="00905E52">
      <w:pPr>
        <w:autoSpaceDE w:val="0"/>
        <w:autoSpaceDN w:val="0"/>
        <w:adjustRightInd w:val="0"/>
        <w:ind w:firstLine="720"/>
        <w:jc w:val="both"/>
      </w:pPr>
      <w:r>
        <w:t>5)</w:t>
      </w:r>
      <w:r w:rsidRPr="00FF1074">
        <w:t xml:space="preserve">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w:t>
      </w:r>
      <w:r>
        <w:t xml:space="preserve">федеральным </w:t>
      </w:r>
      <w:r w:rsidRPr="00FF1074">
        <w:t>законодательством и зак</w:t>
      </w:r>
      <w:r>
        <w:t>онодательством Приморского края;</w:t>
      </w:r>
    </w:p>
    <w:p w:rsidR="00905E52" w:rsidRPr="00FF1074" w:rsidRDefault="00905E52" w:rsidP="00905E52">
      <w:pPr>
        <w:autoSpaceDE w:val="0"/>
        <w:autoSpaceDN w:val="0"/>
        <w:adjustRightInd w:val="0"/>
        <w:ind w:firstLine="720"/>
        <w:jc w:val="both"/>
      </w:pPr>
      <w:r>
        <w:t>6)</w:t>
      </w:r>
      <w:r w:rsidRPr="00FF1074">
        <w:t>назначает дату заседания комиссии;</w:t>
      </w:r>
    </w:p>
    <w:p w:rsidR="00905E52" w:rsidRPr="00FF1074" w:rsidRDefault="00905E52" w:rsidP="00905E52">
      <w:pPr>
        <w:autoSpaceDE w:val="0"/>
        <w:autoSpaceDN w:val="0"/>
        <w:adjustRightInd w:val="0"/>
        <w:ind w:firstLine="720"/>
        <w:jc w:val="both"/>
      </w:pPr>
      <w:r>
        <w:t>7)</w:t>
      </w:r>
      <w:r w:rsidRPr="00FF1074">
        <w:t>утверждает повестку заседания комиссии;</w:t>
      </w:r>
    </w:p>
    <w:p w:rsidR="00905E52" w:rsidRPr="00FF1074" w:rsidRDefault="00905E52" w:rsidP="00905E52">
      <w:pPr>
        <w:autoSpaceDE w:val="0"/>
        <w:autoSpaceDN w:val="0"/>
        <w:adjustRightInd w:val="0"/>
        <w:ind w:firstLine="720"/>
        <w:jc w:val="both"/>
      </w:pPr>
      <w:r w:rsidRPr="00FF1074">
        <w:t>8</w:t>
      </w:r>
      <w:r>
        <w:t>)</w:t>
      </w:r>
      <w:r w:rsidRPr="00FF1074">
        <w:t>председательствует на заседании комиссии и организует ее работу;</w:t>
      </w:r>
    </w:p>
    <w:p w:rsidR="00905E52" w:rsidRPr="00FF1074" w:rsidRDefault="00905E52" w:rsidP="00905E52">
      <w:pPr>
        <w:autoSpaceDE w:val="0"/>
        <w:autoSpaceDN w:val="0"/>
        <w:adjustRightInd w:val="0"/>
        <w:ind w:firstLine="720"/>
        <w:jc w:val="both"/>
      </w:pPr>
      <w:r w:rsidRPr="00FF1074">
        <w:t>9</w:t>
      </w:r>
      <w:r>
        <w:t>)</w:t>
      </w:r>
      <w:r w:rsidRPr="00FF1074">
        <w:t>участвует в заседании комиссии и его подготовке;</w:t>
      </w:r>
    </w:p>
    <w:p w:rsidR="00905E52" w:rsidRPr="00FF1074" w:rsidRDefault="00905E52" w:rsidP="00905E52">
      <w:pPr>
        <w:autoSpaceDE w:val="0"/>
        <w:autoSpaceDN w:val="0"/>
        <w:adjustRightInd w:val="0"/>
        <w:ind w:firstLine="720"/>
        <w:jc w:val="both"/>
      </w:pPr>
      <w:r>
        <w:t>10)</w:t>
      </w:r>
      <w:r w:rsidRPr="00FF1074">
        <w:t>предварительно (до заседания комиссии) знакомится с материалами по вопросам, выносимым на ее рассмотрение;</w:t>
      </w:r>
    </w:p>
    <w:p w:rsidR="00905E52" w:rsidRPr="00FF1074" w:rsidRDefault="00905E52" w:rsidP="00905E52">
      <w:pPr>
        <w:autoSpaceDE w:val="0"/>
        <w:autoSpaceDN w:val="0"/>
        <w:adjustRightInd w:val="0"/>
        <w:ind w:firstLine="720"/>
        <w:jc w:val="both"/>
      </w:pPr>
      <w:r w:rsidRPr="00FF1074">
        <w:t>11</w:t>
      </w:r>
      <w:r>
        <w:t>)</w:t>
      </w:r>
      <w:r w:rsidRPr="00FF1074">
        <w:t>вносит предложения об отложении рассмотрения вопроса (дела) и о запросе дополнительных материалов по нему;</w:t>
      </w:r>
    </w:p>
    <w:p w:rsidR="00905E52" w:rsidRPr="00FF1074" w:rsidRDefault="00905E52" w:rsidP="00905E52">
      <w:pPr>
        <w:widowControl w:val="0"/>
        <w:autoSpaceDE w:val="0"/>
        <w:autoSpaceDN w:val="0"/>
        <w:adjustRightInd w:val="0"/>
        <w:ind w:firstLine="720"/>
        <w:jc w:val="both"/>
      </w:pPr>
      <w:r w:rsidRPr="00FF1074">
        <w:t>12</w:t>
      </w:r>
      <w:r>
        <w:t>)</w:t>
      </w:r>
      <w:r w:rsidRPr="00FF1074">
        <w:t xml:space="preserve">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w:t>
      </w:r>
      <w:r w:rsidRPr="00FF1074">
        <w:lastRenderedPageBreak/>
        <w:t>условий, способствующих безнадзорности и правонарушениям несовершеннолетних;</w:t>
      </w:r>
    </w:p>
    <w:p w:rsidR="00905E52" w:rsidRPr="00FF1074" w:rsidRDefault="00905E52" w:rsidP="00905E52">
      <w:pPr>
        <w:autoSpaceDE w:val="0"/>
        <w:autoSpaceDN w:val="0"/>
        <w:adjustRightInd w:val="0"/>
        <w:ind w:firstLine="720"/>
        <w:jc w:val="both"/>
      </w:pPr>
      <w:r w:rsidRPr="00FF1074">
        <w:t>13</w:t>
      </w:r>
      <w:r>
        <w:t>)</w:t>
      </w:r>
      <w:r w:rsidRPr="00FF1074">
        <w:t>участвует в обсуждении постановлений, принимаемых комиссией по рассматриваемым вопросам (делам), и голосует при их принятии;</w:t>
      </w:r>
    </w:p>
    <w:p w:rsidR="00905E52" w:rsidRPr="00FF1074" w:rsidRDefault="00905E52" w:rsidP="00905E52">
      <w:pPr>
        <w:autoSpaceDE w:val="0"/>
        <w:autoSpaceDN w:val="0"/>
        <w:adjustRightInd w:val="0"/>
        <w:ind w:firstLine="720"/>
        <w:jc w:val="both"/>
      </w:pPr>
      <w:r w:rsidRPr="00FF1074">
        <w:t>14</w:t>
      </w:r>
      <w:r>
        <w:t>)</w:t>
      </w:r>
      <w:r w:rsidRPr="00FF1074">
        <w:t>имеет право решающего голоса при голосовании на заседании комиссии;</w:t>
      </w:r>
    </w:p>
    <w:p w:rsidR="00905E52" w:rsidRPr="00FF1074" w:rsidRDefault="00905E52" w:rsidP="00905E52">
      <w:pPr>
        <w:autoSpaceDE w:val="0"/>
        <w:autoSpaceDN w:val="0"/>
        <w:adjustRightInd w:val="0"/>
        <w:ind w:firstLine="720"/>
        <w:jc w:val="both"/>
      </w:pPr>
      <w:r w:rsidRPr="00FF1074">
        <w:t>15</w:t>
      </w:r>
      <w:r>
        <w:t>)</w:t>
      </w:r>
      <w:r w:rsidRPr="00FF1074">
        <w:t>осуществляет контроль за исполнением плана работы комиссии, подписывает постановления комиссии;</w:t>
      </w:r>
    </w:p>
    <w:p w:rsidR="00905E52" w:rsidRPr="00FF1074" w:rsidRDefault="00905E52" w:rsidP="00905E52">
      <w:pPr>
        <w:autoSpaceDE w:val="0"/>
        <w:autoSpaceDN w:val="0"/>
        <w:adjustRightInd w:val="0"/>
        <w:ind w:firstLine="720"/>
        <w:jc w:val="both"/>
      </w:pPr>
      <w:r w:rsidRPr="00FF1074">
        <w:t>16</w:t>
      </w:r>
      <w:r>
        <w:t>)</w:t>
      </w:r>
      <w:r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05E52" w:rsidRPr="00FF1074" w:rsidRDefault="00905E52" w:rsidP="00905E52">
      <w:pPr>
        <w:autoSpaceDE w:val="0"/>
        <w:autoSpaceDN w:val="0"/>
        <w:adjustRightInd w:val="0"/>
        <w:ind w:firstLine="720"/>
        <w:jc w:val="both"/>
      </w:pPr>
      <w:r>
        <w:t>4.</w:t>
      </w:r>
      <w:r w:rsidRPr="00FF1074">
        <w:t>Заместитель председателя комиссии осуществляет следующие полномочия:</w:t>
      </w:r>
    </w:p>
    <w:p w:rsidR="00905E52" w:rsidRPr="00FF1074" w:rsidRDefault="00905E52" w:rsidP="00905E52">
      <w:pPr>
        <w:autoSpaceDE w:val="0"/>
        <w:autoSpaceDN w:val="0"/>
        <w:adjustRightInd w:val="0"/>
        <w:ind w:firstLine="720"/>
        <w:jc w:val="both"/>
      </w:pPr>
      <w:r>
        <w:t>1)</w:t>
      </w:r>
      <w:r w:rsidRPr="00FF1074">
        <w:t>выполняет поручения председателя комиссии;</w:t>
      </w:r>
    </w:p>
    <w:p w:rsidR="00905E52" w:rsidRPr="00FF1074" w:rsidRDefault="00905E52" w:rsidP="00905E52">
      <w:pPr>
        <w:autoSpaceDE w:val="0"/>
        <w:autoSpaceDN w:val="0"/>
        <w:adjustRightInd w:val="0"/>
        <w:ind w:firstLine="720"/>
        <w:jc w:val="both"/>
      </w:pPr>
      <w:r>
        <w:t>2)</w:t>
      </w:r>
      <w:r w:rsidRPr="00FF1074">
        <w:t>исполняет обязанности председателя комиссии в его отсутствие;</w:t>
      </w:r>
    </w:p>
    <w:p w:rsidR="00905E52" w:rsidRPr="00FF1074" w:rsidRDefault="00905E52" w:rsidP="00905E52">
      <w:pPr>
        <w:autoSpaceDE w:val="0"/>
        <w:autoSpaceDN w:val="0"/>
        <w:adjustRightInd w:val="0"/>
        <w:ind w:firstLine="720"/>
        <w:jc w:val="both"/>
      </w:pPr>
      <w:r>
        <w:t>3)</w:t>
      </w:r>
      <w:r w:rsidRPr="00FF1074">
        <w:t>обеспечивает контроль за исполнением постановлений комиссии;</w:t>
      </w:r>
    </w:p>
    <w:p w:rsidR="00905E52" w:rsidRPr="00FF1074" w:rsidRDefault="00905E52" w:rsidP="00905E52">
      <w:pPr>
        <w:widowControl w:val="0"/>
        <w:autoSpaceDE w:val="0"/>
        <w:autoSpaceDN w:val="0"/>
        <w:adjustRightInd w:val="0"/>
        <w:ind w:firstLine="720"/>
        <w:jc w:val="both"/>
      </w:pPr>
      <w:r>
        <w:t>4)</w:t>
      </w:r>
      <w:r w:rsidRPr="00FF1074">
        <w:t>обеспечивает контроль за своевременной подготовкой материалов для рассмотрения на заседании комиссии;</w:t>
      </w:r>
    </w:p>
    <w:p w:rsidR="00905E52" w:rsidRPr="00FF1074" w:rsidRDefault="00905E52" w:rsidP="00905E52">
      <w:pPr>
        <w:autoSpaceDE w:val="0"/>
        <w:autoSpaceDN w:val="0"/>
        <w:adjustRightInd w:val="0"/>
        <w:ind w:firstLine="720"/>
        <w:jc w:val="both"/>
      </w:pPr>
      <w:r w:rsidRPr="00FF1074">
        <w:t>5</w:t>
      </w:r>
      <w:r>
        <w:t>)</w:t>
      </w:r>
      <w:r w:rsidRPr="00FF1074">
        <w:t>участвует в заседании комиссии и его подготовке;</w:t>
      </w:r>
    </w:p>
    <w:p w:rsidR="00905E52" w:rsidRPr="00FF1074" w:rsidRDefault="00905E52" w:rsidP="00905E52">
      <w:pPr>
        <w:autoSpaceDE w:val="0"/>
        <w:autoSpaceDN w:val="0"/>
        <w:adjustRightInd w:val="0"/>
        <w:ind w:firstLine="720"/>
        <w:jc w:val="both"/>
      </w:pPr>
      <w:r w:rsidRPr="00FF1074">
        <w:t>6</w:t>
      </w:r>
      <w:r>
        <w:t>)</w:t>
      </w:r>
      <w:r w:rsidRPr="00FF1074">
        <w:t>предварительно (до заседания комиссии) знакомится с материалами по вопросам, выносимым на ее рассмотрение;</w:t>
      </w:r>
    </w:p>
    <w:p w:rsidR="00905E52" w:rsidRPr="00FF1074" w:rsidRDefault="00905E52" w:rsidP="00905E52">
      <w:pPr>
        <w:autoSpaceDE w:val="0"/>
        <w:autoSpaceDN w:val="0"/>
        <w:adjustRightInd w:val="0"/>
        <w:ind w:firstLine="720"/>
        <w:jc w:val="both"/>
      </w:pPr>
      <w:r w:rsidRPr="00FF1074">
        <w:t>7</w:t>
      </w:r>
      <w:r>
        <w:t>)</w:t>
      </w:r>
      <w:r w:rsidRPr="00FF1074">
        <w:t>вносит предложения об отложении рассмотрения вопроса (дела) и о запросе дополнительных материалов по нему;</w:t>
      </w:r>
    </w:p>
    <w:p w:rsidR="00905E52" w:rsidRPr="00FF1074" w:rsidRDefault="00905E52" w:rsidP="00905E52">
      <w:pPr>
        <w:widowControl w:val="0"/>
        <w:autoSpaceDE w:val="0"/>
        <w:autoSpaceDN w:val="0"/>
        <w:adjustRightInd w:val="0"/>
        <w:ind w:firstLine="720"/>
        <w:jc w:val="both"/>
      </w:pPr>
      <w:r w:rsidRPr="00FF1074">
        <w:t>8</w:t>
      </w:r>
      <w:r>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05E52" w:rsidRPr="00FF1074" w:rsidRDefault="00905E52" w:rsidP="00905E52">
      <w:pPr>
        <w:autoSpaceDE w:val="0"/>
        <w:autoSpaceDN w:val="0"/>
        <w:adjustRightInd w:val="0"/>
        <w:ind w:firstLine="720"/>
        <w:jc w:val="both"/>
      </w:pPr>
      <w:r w:rsidRPr="00FF1074">
        <w:t>9</w:t>
      </w:r>
      <w:r>
        <w:t>)</w:t>
      </w:r>
      <w:r w:rsidRPr="00FF1074">
        <w:t>участвует в обсуждении постановлений, принимаемых комиссией по рассматриваемым вопросам (делам), и голосует при их принятии;</w:t>
      </w:r>
    </w:p>
    <w:p w:rsidR="00905E52" w:rsidRPr="00FF1074" w:rsidRDefault="00905E52" w:rsidP="00905E52">
      <w:pPr>
        <w:autoSpaceDE w:val="0"/>
        <w:autoSpaceDN w:val="0"/>
        <w:adjustRightInd w:val="0"/>
        <w:ind w:firstLine="720"/>
        <w:jc w:val="both"/>
      </w:pPr>
      <w:r>
        <w:t>10)</w:t>
      </w:r>
      <w:r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05E52" w:rsidRPr="00FF1074" w:rsidRDefault="00905E52" w:rsidP="00905E52">
      <w:pPr>
        <w:widowControl w:val="0"/>
        <w:autoSpaceDE w:val="0"/>
        <w:autoSpaceDN w:val="0"/>
        <w:adjustRightInd w:val="0"/>
        <w:ind w:firstLine="720"/>
        <w:jc w:val="both"/>
      </w:pPr>
      <w:r>
        <w:t>5.</w:t>
      </w:r>
      <w:r w:rsidRPr="00FF1074">
        <w:t>Ответственный секретарь комиссии осуществляет следующие полномочия:</w:t>
      </w:r>
    </w:p>
    <w:p w:rsidR="00905E52" w:rsidRPr="00FF1074" w:rsidRDefault="00905E52" w:rsidP="00905E52">
      <w:pPr>
        <w:widowControl w:val="0"/>
        <w:autoSpaceDE w:val="0"/>
        <w:autoSpaceDN w:val="0"/>
        <w:adjustRightInd w:val="0"/>
        <w:ind w:firstLine="720"/>
        <w:jc w:val="both"/>
      </w:pPr>
      <w:r>
        <w:lastRenderedPageBreak/>
        <w:t>1)</w:t>
      </w:r>
      <w:r w:rsidRPr="00FF1074">
        <w:t>выполняет поручения председателя и заместителя (заместителей) председателя комиссии;</w:t>
      </w:r>
    </w:p>
    <w:p w:rsidR="00905E52" w:rsidRPr="00FF1074" w:rsidRDefault="00905E52" w:rsidP="00905E52">
      <w:pPr>
        <w:widowControl w:val="0"/>
        <w:autoSpaceDE w:val="0"/>
        <w:autoSpaceDN w:val="0"/>
        <w:adjustRightInd w:val="0"/>
        <w:ind w:firstLine="720"/>
        <w:jc w:val="both"/>
      </w:pPr>
      <w:r w:rsidRPr="00FF1074">
        <w:t>2</w:t>
      </w:r>
      <w:r>
        <w:t>)</w:t>
      </w:r>
      <w:r w:rsidRPr="00FF1074">
        <w:t>осуществляет подготовку материалов для рассмотрения на заседании комиссии;</w:t>
      </w:r>
    </w:p>
    <w:p w:rsidR="00905E52" w:rsidRPr="00FF1074" w:rsidRDefault="00905E52" w:rsidP="00905E52">
      <w:pPr>
        <w:autoSpaceDE w:val="0"/>
        <w:autoSpaceDN w:val="0"/>
        <w:adjustRightInd w:val="0"/>
        <w:ind w:firstLine="720"/>
        <w:jc w:val="both"/>
      </w:pPr>
      <w:r>
        <w:t>3)участвуе</w:t>
      </w:r>
      <w:r w:rsidRPr="00FF1074">
        <w:t>т в заседании комиссии и его подготовке;</w:t>
      </w:r>
    </w:p>
    <w:p w:rsidR="00905E52" w:rsidRPr="00FF1074" w:rsidRDefault="00905E52" w:rsidP="00905E52">
      <w:pPr>
        <w:autoSpaceDE w:val="0"/>
        <w:autoSpaceDN w:val="0"/>
        <w:adjustRightInd w:val="0"/>
        <w:ind w:firstLine="720"/>
        <w:jc w:val="both"/>
      </w:pPr>
      <w:r w:rsidRPr="00FF1074">
        <w:t>4</w:t>
      </w:r>
      <w:r>
        <w:t>)</w:t>
      </w:r>
      <w:r w:rsidRPr="00FF1074">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905E52" w:rsidRPr="00FF1074" w:rsidRDefault="00905E52" w:rsidP="00905E52">
      <w:pPr>
        <w:autoSpaceDE w:val="0"/>
        <w:autoSpaceDN w:val="0"/>
        <w:adjustRightInd w:val="0"/>
        <w:ind w:firstLine="720"/>
        <w:jc w:val="both"/>
      </w:pPr>
      <w:r w:rsidRPr="00FF1074">
        <w:t>5</w:t>
      </w:r>
      <w:r>
        <w:t>)</w:t>
      </w:r>
      <w:r w:rsidRPr="00FF1074">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905E52" w:rsidRPr="00FF1074" w:rsidRDefault="00905E52" w:rsidP="00905E52">
      <w:pPr>
        <w:autoSpaceDE w:val="0"/>
        <w:autoSpaceDN w:val="0"/>
        <w:adjustRightInd w:val="0"/>
        <w:ind w:firstLine="720"/>
        <w:jc w:val="both"/>
      </w:pPr>
      <w:r w:rsidRPr="00FF1074">
        <w:t>6</w:t>
      </w:r>
      <w:r>
        <w:t>)</w:t>
      </w:r>
      <w:r w:rsidRPr="00FF1074">
        <w:t>вносит предложения об отложении рассмотрения вопроса (дела) и о запросе дополнительных материалов по нему;</w:t>
      </w:r>
    </w:p>
    <w:p w:rsidR="00905E52" w:rsidRPr="00FF1074" w:rsidRDefault="00905E52" w:rsidP="00905E52">
      <w:pPr>
        <w:widowControl w:val="0"/>
        <w:autoSpaceDE w:val="0"/>
        <w:autoSpaceDN w:val="0"/>
        <w:adjustRightInd w:val="0"/>
        <w:ind w:firstLine="720"/>
        <w:jc w:val="both"/>
      </w:pPr>
      <w:r w:rsidRPr="00FF1074">
        <w:t>7</w:t>
      </w:r>
      <w:r>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w:t>
      </w:r>
      <w:r>
        <w:t xml:space="preserve"> </w:t>
      </w:r>
      <w:r w:rsidRPr="00FF1074">
        <w:t>условий, способствующих безнадзорности и правонарушениям несовершеннолетних;</w:t>
      </w:r>
    </w:p>
    <w:p w:rsidR="00905E52" w:rsidRPr="00FF1074" w:rsidRDefault="00905E52" w:rsidP="00905E52">
      <w:pPr>
        <w:autoSpaceDE w:val="0"/>
        <w:autoSpaceDN w:val="0"/>
        <w:adjustRightInd w:val="0"/>
        <w:ind w:firstLine="720"/>
        <w:jc w:val="both"/>
      </w:pPr>
      <w:r>
        <w:t>8)</w:t>
      </w:r>
      <w:r w:rsidRPr="00FF1074">
        <w:t>участвует в обсуждении постановлений, принимаемых комиссией по рассматриваемым вопросам (делам), и голосует при их принятии;</w:t>
      </w:r>
    </w:p>
    <w:p w:rsidR="00905E52" w:rsidRPr="00FF1074" w:rsidRDefault="00905E52" w:rsidP="00905E52">
      <w:pPr>
        <w:autoSpaceDE w:val="0"/>
        <w:autoSpaceDN w:val="0"/>
        <w:adjustRightInd w:val="0"/>
        <w:ind w:firstLine="720"/>
        <w:jc w:val="both"/>
      </w:pPr>
      <w:r w:rsidRPr="00FF1074">
        <w:t>9</w:t>
      </w:r>
      <w:r>
        <w:t>)</w:t>
      </w:r>
      <w:r w:rsidRPr="00FF1074">
        <w:t>обеспечивает вручение копий постановлений комиссии;</w:t>
      </w:r>
    </w:p>
    <w:p w:rsidR="00905E52" w:rsidRPr="00FF1074" w:rsidRDefault="00905E52" w:rsidP="00905E52">
      <w:pPr>
        <w:autoSpaceDE w:val="0"/>
        <w:autoSpaceDN w:val="0"/>
        <w:adjustRightInd w:val="0"/>
        <w:ind w:firstLine="720"/>
        <w:jc w:val="both"/>
      </w:pPr>
      <w:r w:rsidRPr="00FF1074">
        <w:t>10</w:t>
      </w:r>
      <w:r>
        <w:t>)</w:t>
      </w:r>
      <w:r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05E52" w:rsidRPr="00FF1074" w:rsidRDefault="00905E52" w:rsidP="00905E52">
      <w:pPr>
        <w:autoSpaceDE w:val="0"/>
        <w:autoSpaceDN w:val="0"/>
        <w:adjustRightInd w:val="0"/>
        <w:ind w:firstLine="720"/>
        <w:jc w:val="both"/>
      </w:pPr>
      <w:r>
        <w:t>6.</w:t>
      </w:r>
      <w:r w:rsidRPr="00FF1074">
        <w:t>На постоянной штатной основе в состав районных, окружных, городских комиссий по делам несовершеннолетних и защите их прав входят ответственный секретарь и инспектор по работе с детьми, в муниципальных образованиях, в которых число несовершеннолетних превышает 10 тысяч несовершеннолетних, - ответственный секретарь и инспектор по работе с детьми из расчета одна штатная единица на каждые 10 тысяч несовершеннолетних.</w:t>
      </w:r>
    </w:p>
    <w:p w:rsidR="00905E52" w:rsidRPr="00FF1074" w:rsidRDefault="00905E52" w:rsidP="00905E52">
      <w:pPr>
        <w:autoSpaceDE w:val="0"/>
        <w:autoSpaceDN w:val="0"/>
        <w:adjustRightInd w:val="0"/>
        <w:ind w:firstLine="720"/>
        <w:jc w:val="both"/>
      </w:pPr>
      <w:r>
        <w:t>7.</w:t>
      </w:r>
      <w:r w:rsidRPr="00FF1074">
        <w:t>В муниципал</w:t>
      </w:r>
      <w:r>
        <w:t>ьном образовании Владивостокский городской</w:t>
      </w:r>
      <w:r w:rsidRPr="00FF1074">
        <w:t xml:space="preserve"> округ образуется одна городская комиссия по делам несовершеннолетних и защите их прав и пять районных в городе комиссий по делам несовершеннолетних и защите их прав, для чего настоящим Законом в городской комиссии по делам несовершеннолетних и защите их прав вводится одна штатная единица ответственного секретаря, а в районных в городе комиссиях численность ответственных секретарей и инспекторов по работе с детьми устанавливается в соответствии с </w:t>
      </w:r>
      <w:r>
        <w:t xml:space="preserve">частью 6 </w:t>
      </w:r>
      <w:r w:rsidRPr="00FF1074">
        <w:t>настоящей статьи.</w:t>
      </w:r>
    </w:p>
    <w:p w:rsidR="00905E52" w:rsidRDefault="00905E52" w:rsidP="00905E52">
      <w:pPr>
        <w:autoSpaceDE w:val="0"/>
        <w:autoSpaceDN w:val="0"/>
        <w:adjustRightInd w:val="0"/>
        <w:ind w:firstLine="720"/>
        <w:jc w:val="both"/>
      </w:pPr>
      <w:r>
        <w:t>8.</w:t>
      </w:r>
      <w:r w:rsidRPr="00FF1074">
        <w:t xml:space="preserve">Ответственные секретари и инспекторы по работе с детьми являются муниципальными служащими, работают на постоянной штатной основе и </w:t>
      </w:r>
      <w:r w:rsidRPr="00FF1074">
        <w:lastRenderedPageBreak/>
        <w:t>освобождены от других обязанностей. Ответственные секретари районных, окружных, городских, районных в городе комиссий замещают должность муниципальной службы не ниже главного специалиста 1 разряда, инспекторы по работе с детьми - не ниже ведущего специалиста 1 разряда.</w:t>
      </w:r>
      <w:bookmarkStart w:id="0" w:name="sub_1002"/>
    </w:p>
    <w:p w:rsidR="00905E52" w:rsidRPr="004128F9" w:rsidRDefault="00905E52" w:rsidP="00905E52">
      <w:pPr>
        <w:autoSpaceDE w:val="0"/>
        <w:autoSpaceDN w:val="0"/>
        <w:adjustRightInd w:val="0"/>
        <w:ind w:firstLine="720"/>
        <w:jc w:val="both"/>
      </w:pPr>
      <w:r w:rsidRPr="004128F9">
        <w:t>Ответственный секретарь и инспектор по работе с детьми должны иметь высшее педагогическое или высшее юридическое образование. 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905E52" w:rsidRPr="00FF1074" w:rsidRDefault="00905E52" w:rsidP="00905E52">
      <w:pPr>
        <w:autoSpaceDE w:val="0"/>
        <w:autoSpaceDN w:val="0"/>
        <w:adjustRightInd w:val="0"/>
        <w:ind w:firstLine="720"/>
        <w:jc w:val="both"/>
      </w:pPr>
      <w:bookmarkStart w:id="1" w:name="sub_1701"/>
      <w:bookmarkEnd w:id="0"/>
      <w:r>
        <w:t>9.</w:t>
      </w:r>
      <w:r w:rsidRPr="00FF1074">
        <w:t>К вопросам обеспечения деятельности районных, окружных, городских, районных в городе комиссий по делам несовершеннолетних и защите их прав на территории Приморского края относятся:</w:t>
      </w:r>
    </w:p>
    <w:bookmarkEnd w:id="1"/>
    <w:p w:rsidR="00905E52" w:rsidRPr="00FF1074" w:rsidRDefault="00905E52" w:rsidP="00905E52">
      <w:pPr>
        <w:autoSpaceDE w:val="0"/>
        <w:autoSpaceDN w:val="0"/>
        <w:adjustRightInd w:val="0"/>
        <w:ind w:firstLine="720"/>
        <w:jc w:val="both"/>
      </w:pPr>
      <w:r>
        <w:t>1)</w:t>
      </w:r>
      <w:r w:rsidRPr="00FF1074">
        <w:t>подготовка и организация проведения заседаний и иных плановых мероприятий комиссии;</w:t>
      </w:r>
    </w:p>
    <w:p w:rsidR="00905E52" w:rsidRPr="00FF1074" w:rsidRDefault="00905E52" w:rsidP="00905E52">
      <w:pPr>
        <w:autoSpaceDE w:val="0"/>
        <w:autoSpaceDN w:val="0"/>
        <w:adjustRightInd w:val="0"/>
        <w:ind w:firstLine="720"/>
        <w:jc w:val="both"/>
      </w:pPr>
      <w:r>
        <w:t>2)</w:t>
      </w:r>
      <w:r w:rsidRPr="00FF1074">
        <w:t xml:space="preserve">осуществление контроля за своевременностью подготовки и представления материалов для рассмотрения на заседаниях комиссии; </w:t>
      </w:r>
    </w:p>
    <w:p w:rsidR="00905E52" w:rsidRPr="00FF1074" w:rsidRDefault="00905E52" w:rsidP="00905E52">
      <w:pPr>
        <w:autoSpaceDE w:val="0"/>
        <w:autoSpaceDN w:val="0"/>
        <w:adjustRightInd w:val="0"/>
        <w:ind w:firstLine="720"/>
        <w:jc w:val="both"/>
      </w:pPr>
      <w:r>
        <w:t>3)</w:t>
      </w:r>
      <w:r w:rsidRPr="00FF1074">
        <w:t xml:space="preserve">ведение делопроизводства комиссии;  </w:t>
      </w:r>
    </w:p>
    <w:p w:rsidR="00905E52" w:rsidRPr="00FF1074" w:rsidRDefault="00905E52" w:rsidP="00905E52">
      <w:pPr>
        <w:autoSpaceDE w:val="0"/>
        <w:autoSpaceDN w:val="0"/>
        <w:adjustRightInd w:val="0"/>
        <w:ind w:firstLine="720"/>
        <w:jc w:val="both"/>
      </w:pPr>
      <w:r>
        <w:t>4)</w:t>
      </w:r>
      <w:r w:rsidRPr="00FF1074">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905E52" w:rsidRPr="00FF1074" w:rsidRDefault="00905E52" w:rsidP="00905E52">
      <w:pPr>
        <w:autoSpaceDE w:val="0"/>
        <w:autoSpaceDN w:val="0"/>
        <w:adjustRightInd w:val="0"/>
        <w:ind w:firstLine="720"/>
        <w:jc w:val="both"/>
      </w:pPr>
      <w:r>
        <w:t>5)</w:t>
      </w:r>
      <w:r w:rsidRPr="00FF1074">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905E52" w:rsidRPr="00FF1074" w:rsidRDefault="00905E52" w:rsidP="00905E52">
      <w:pPr>
        <w:autoSpaceDE w:val="0"/>
        <w:autoSpaceDN w:val="0"/>
        <w:adjustRightInd w:val="0"/>
        <w:ind w:firstLine="720"/>
        <w:jc w:val="both"/>
      </w:pPr>
      <w:r>
        <w:t>6)</w:t>
      </w:r>
      <w:r w:rsidRPr="00FF1074">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905E52" w:rsidRPr="00FF1074" w:rsidRDefault="00905E52" w:rsidP="00905E52">
      <w:pPr>
        <w:autoSpaceDE w:val="0"/>
        <w:autoSpaceDN w:val="0"/>
        <w:adjustRightInd w:val="0"/>
        <w:ind w:firstLine="720"/>
        <w:jc w:val="both"/>
      </w:pPr>
      <w:r>
        <w:t>7)</w:t>
      </w:r>
      <w:r w:rsidRPr="00FF1074">
        <w:t>организация рассмотрения комиссиями по делам несовершеннолетних и защите их прав поступивших в комиссию обращений граждан, сообщений органов и учреждений системы профилактики по вопросам, относящимся к ее компетенции;</w:t>
      </w:r>
    </w:p>
    <w:p w:rsidR="00905E52" w:rsidRPr="00FF1074" w:rsidRDefault="00905E52" w:rsidP="00905E52">
      <w:pPr>
        <w:autoSpaceDE w:val="0"/>
        <w:autoSpaceDN w:val="0"/>
        <w:adjustRightInd w:val="0"/>
        <w:ind w:firstLine="720"/>
        <w:jc w:val="both"/>
      </w:pPr>
      <w:r>
        <w:t>8)</w:t>
      </w:r>
      <w:r w:rsidRPr="00FF1074">
        <w:t>осуществление сбора, обработки и обобщения информации, необходимой для решения задач, стоящих перед комиссией;</w:t>
      </w:r>
    </w:p>
    <w:p w:rsidR="00905E52" w:rsidRPr="00FF1074" w:rsidRDefault="00905E52" w:rsidP="00905E52">
      <w:pPr>
        <w:autoSpaceDE w:val="0"/>
        <w:autoSpaceDN w:val="0"/>
        <w:adjustRightInd w:val="0"/>
        <w:ind w:firstLine="720"/>
        <w:jc w:val="both"/>
      </w:pPr>
      <w:r>
        <w:t>9)</w:t>
      </w:r>
      <w:r w:rsidRPr="00FF1074">
        <w:t xml:space="preserve">осуществление сбора и обобщение информации о численности лиц, предусмотренных статьей 5 Федерального закона </w:t>
      </w:r>
      <w:r>
        <w:t>"</w:t>
      </w:r>
      <w:r w:rsidRPr="00FF1074">
        <w:t>Об основах системы профилактики безнадзорности и пр</w:t>
      </w:r>
      <w:r>
        <w:t>авонарушений несовершеннолетних"</w:t>
      </w:r>
      <w:r w:rsidRPr="00FF1074">
        <w:t>, в отношении которых органами и учреждениями системы профилактики проводится индивидуальная профилактическая работа;</w:t>
      </w:r>
    </w:p>
    <w:p w:rsidR="00905E52" w:rsidRPr="00FF1074" w:rsidRDefault="00905E52" w:rsidP="00905E52">
      <w:pPr>
        <w:autoSpaceDE w:val="0"/>
        <w:autoSpaceDN w:val="0"/>
        <w:adjustRightInd w:val="0"/>
        <w:ind w:firstLine="720"/>
        <w:jc w:val="both"/>
      </w:pPr>
      <w:r>
        <w:t>10)</w:t>
      </w:r>
      <w:r w:rsidRPr="00FF1074">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905E52" w:rsidRDefault="00905E52" w:rsidP="00905E52">
      <w:pPr>
        <w:widowControl w:val="0"/>
        <w:autoSpaceDE w:val="0"/>
        <w:autoSpaceDN w:val="0"/>
        <w:adjustRightInd w:val="0"/>
        <w:ind w:firstLine="720"/>
        <w:jc w:val="both"/>
      </w:pPr>
      <w:r w:rsidRPr="00FF1074">
        <w:t xml:space="preserve">11)подготовка информационных и аналитических материалов по вопросам профилактики безнадзорности и правонарушений </w:t>
      </w:r>
      <w:r w:rsidRPr="00FF1074">
        <w:lastRenderedPageBreak/>
        <w:t>несовершеннолетних;</w:t>
      </w:r>
    </w:p>
    <w:p w:rsidR="00905E52" w:rsidRPr="00FF1074" w:rsidRDefault="00905E52" w:rsidP="00905E52">
      <w:pPr>
        <w:widowControl w:val="0"/>
        <w:autoSpaceDE w:val="0"/>
        <w:autoSpaceDN w:val="0"/>
        <w:adjustRightInd w:val="0"/>
        <w:ind w:firstLine="720"/>
        <w:jc w:val="both"/>
      </w:pPr>
      <w:r>
        <w:t>12)</w:t>
      </w:r>
      <w:r w:rsidRPr="00FF1074">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905E52" w:rsidRPr="00FF1074" w:rsidRDefault="00905E52" w:rsidP="00905E52">
      <w:pPr>
        <w:autoSpaceDE w:val="0"/>
        <w:autoSpaceDN w:val="0"/>
        <w:adjustRightInd w:val="0"/>
        <w:ind w:firstLine="720"/>
        <w:jc w:val="both"/>
      </w:pPr>
      <w:r>
        <w:t>13)</w:t>
      </w:r>
      <w:r w:rsidRPr="00FF1074">
        <w:t xml:space="preserve">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Приморского края, органами местного самоуправления, общественными и иными объединениями, организациями для решения задач, стоящих перед комиссией;  </w:t>
      </w:r>
    </w:p>
    <w:p w:rsidR="00905E52" w:rsidRPr="00FF1074" w:rsidRDefault="00905E52" w:rsidP="00905E52">
      <w:pPr>
        <w:autoSpaceDE w:val="0"/>
        <w:autoSpaceDN w:val="0"/>
        <w:adjustRightInd w:val="0"/>
        <w:ind w:firstLine="720"/>
        <w:jc w:val="both"/>
      </w:pPr>
      <w:r>
        <w:t>14)</w:t>
      </w:r>
      <w:r w:rsidRPr="00FF1074">
        <w:t>направление запросов в федеральные государственные органы, федеральные органы государственной власти, органы государственной власти Приморского края, органы местного самоуправления, организации, районные, окружные, городские, районные в городе комиссии по делам несовершеннолетних и защите их прав на территории Приморского края о представлении необходимых для рассмотрения на заседании комиссии материалов (информации) по вопросам, отнесенным к ее компетенции;</w:t>
      </w:r>
    </w:p>
    <w:p w:rsidR="00905E52" w:rsidRPr="00FF1074" w:rsidRDefault="00905E52" w:rsidP="00905E52">
      <w:pPr>
        <w:autoSpaceDE w:val="0"/>
        <w:autoSpaceDN w:val="0"/>
        <w:adjustRightInd w:val="0"/>
        <w:ind w:firstLine="720"/>
        <w:jc w:val="both"/>
      </w:pPr>
      <w:r>
        <w:t>15)</w:t>
      </w:r>
      <w:r w:rsidRPr="00FF1074">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w:t>
      </w:r>
      <w:r>
        <w:t>онно-телекоммуникационной сети "Интернет"</w:t>
      </w:r>
      <w:r w:rsidRPr="00FF1074">
        <w:t xml:space="preserve">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905E52" w:rsidRPr="00FF1074" w:rsidRDefault="00905E52" w:rsidP="00905E52">
      <w:pPr>
        <w:autoSpaceDE w:val="0"/>
        <w:autoSpaceDN w:val="0"/>
        <w:adjustRightInd w:val="0"/>
        <w:ind w:firstLine="720"/>
        <w:jc w:val="both"/>
      </w:pPr>
      <w:r>
        <w:t>16)</w:t>
      </w:r>
      <w:r w:rsidRPr="00FF1074">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905E52" w:rsidRPr="00FF1074" w:rsidRDefault="00905E52" w:rsidP="00905E52">
      <w:pPr>
        <w:autoSpaceDE w:val="0"/>
        <w:autoSpaceDN w:val="0"/>
        <w:adjustRightInd w:val="0"/>
        <w:ind w:firstLine="720"/>
        <w:jc w:val="both"/>
      </w:pPr>
      <w:r>
        <w:t>17)п</w:t>
      </w:r>
      <w:r w:rsidRPr="00FF1074">
        <w:t>одготовка и направление в Приморскую краевую межведомственную комиссию по делам несовершеннолетних и защите их прав справочной информации, отчетов по вопросам, относящимся к компетенции комиссии;</w:t>
      </w:r>
    </w:p>
    <w:p w:rsidR="00905E52" w:rsidRPr="00FF1074" w:rsidRDefault="00905E52" w:rsidP="00905E52">
      <w:pPr>
        <w:autoSpaceDE w:val="0"/>
        <w:autoSpaceDN w:val="0"/>
        <w:adjustRightInd w:val="0"/>
        <w:ind w:firstLine="720"/>
        <w:jc w:val="both"/>
      </w:pPr>
      <w:r>
        <w:t>18)</w:t>
      </w:r>
      <w:r w:rsidRPr="00FF1074">
        <w:t>участие в подготовке заключений на проекты нормативных правовых актов по вопросам защиты прав и законных интересов несовершеннолетних;</w:t>
      </w:r>
    </w:p>
    <w:p w:rsidR="00905E52" w:rsidRPr="00FF1074" w:rsidRDefault="00905E52" w:rsidP="00905E52">
      <w:pPr>
        <w:autoSpaceDE w:val="0"/>
        <w:autoSpaceDN w:val="0"/>
        <w:adjustRightInd w:val="0"/>
        <w:ind w:firstLine="720"/>
        <w:jc w:val="both"/>
      </w:pPr>
      <w:r>
        <w:t>19)</w:t>
      </w:r>
      <w:r w:rsidRPr="00FF1074">
        <w:t xml:space="preserve">исполнение иных полномочий в рамках обеспечения деятельности комиссии по реализации комиссией полномочий, предусмотренных </w:t>
      </w:r>
      <w:r>
        <w:t xml:space="preserve">федеральным </w:t>
      </w:r>
      <w:r w:rsidRPr="00FF1074">
        <w:t>законодательством и законодательством Приморского края.</w:t>
      </w:r>
    </w:p>
    <w:p w:rsidR="00905E52" w:rsidRPr="00FF1074" w:rsidRDefault="00905E52" w:rsidP="00905E52">
      <w:pPr>
        <w:widowControl w:val="0"/>
        <w:autoSpaceDE w:val="0"/>
        <w:autoSpaceDN w:val="0"/>
        <w:adjustRightInd w:val="0"/>
        <w:ind w:firstLine="720"/>
        <w:jc w:val="both"/>
      </w:pPr>
      <w:r>
        <w:t>10.</w:t>
      </w:r>
      <w:r w:rsidRPr="00FF1074">
        <w:t>Членами районных, окружных, городских, районных в городе комиссий по делам несовершеннолетних и защите их прав на территории Приморского края 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конфессий, граждане, имеющие опыт работы с несовершеннолетними, депутаты представительных органов муниципальных образований Приморского края, другие заинтересованные лица.</w:t>
      </w:r>
    </w:p>
    <w:p w:rsidR="00905E52" w:rsidRPr="00FF1074" w:rsidRDefault="00905E52" w:rsidP="00905E52">
      <w:pPr>
        <w:autoSpaceDE w:val="0"/>
        <w:autoSpaceDN w:val="0"/>
        <w:adjustRightInd w:val="0"/>
        <w:ind w:firstLine="720"/>
        <w:jc w:val="both"/>
      </w:pPr>
      <w:r>
        <w:t>11.</w:t>
      </w:r>
      <w:r w:rsidRPr="00FF1074">
        <w:t>Члены комиссий обладают равными правами при рассмотрении и обсуждении вопросов (дел), отнесенных к компетенции комиссии, и осуществляют следующие полномочия:</w:t>
      </w:r>
    </w:p>
    <w:p w:rsidR="00905E52" w:rsidRDefault="00905E52" w:rsidP="00905E52">
      <w:pPr>
        <w:widowControl w:val="0"/>
        <w:autoSpaceDE w:val="0"/>
        <w:autoSpaceDN w:val="0"/>
        <w:adjustRightInd w:val="0"/>
        <w:ind w:firstLine="720"/>
        <w:jc w:val="both"/>
      </w:pPr>
      <w:r>
        <w:lastRenderedPageBreak/>
        <w:t>1)</w:t>
      </w:r>
      <w:r w:rsidRPr="00FF1074">
        <w:t>участвуют в заседании комиссии и его подготовке;</w:t>
      </w:r>
    </w:p>
    <w:p w:rsidR="00905E52" w:rsidRPr="00FF1074" w:rsidRDefault="00905E52" w:rsidP="00905E52">
      <w:pPr>
        <w:widowControl w:val="0"/>
        <w:autoSpaceDE w:val="0"/>
        <w:autoSpaceDN w:val="0"/>
        <w:adjustRightInd w:val="0"/>
        <w:ind w:firstLine="720"/>
        <w:jc w:val="both"/>
      </w:pPr>
      <w:r>
        <w:t>2)</w:t>
      </w:r>
      <w:r w:rsidRPr="00FF1074">
        <w:t>предварительно (до заседания комиссии) знакомятся с материалами по вопросам, выносимым на ее рассмотрение;</w:t>
      </w:r>
    </w:p>
    <w:p w:rsidR="00905E52" w:rsidRPr="00FF1074" w:rsidRDefault="00905E52" w:rsidP="00905E52">
      <w:pPr>
        <w:autoSpaceDE w:val="0"/>
        <w:autoSpaceDN w:val="0"/>
        <w:adjustRightInd w:val="0"/>
        <w:ind w:firstLine="720"/>
        <w:jc w:val="both"/>
      </w:pPr>
      <w:r>
        <w:t>3)</w:t>
      </w:r>
      <w:r w:rsidRPr="00FF1074">
        <w:t>вносят предложения об отложении рассмотрения вопроса (дела) и о запросе дополнительных материалов по нему;</w:t>
      </w:r>
    </w:p>
    <w:p w:rsidR="00905E52" w:rsidRPr="00FF1074" w:rsidRDefault="00905E52" w:rsidP="00905E52">
      <w:pPr>
        <w:widowControl w:val="0"/>
        <w:autoSpaceDE w:val="0"/>
        <w:autoSpaceDN w:val="0"/>
        <w:adjustRightInd w:val="0"/>
        <w:ind w:firstLine="720"/>
        <w:jc w:val="both"/>
      </w:pPr>
      <w:r>
        <w:t>4)</w:t>
      </w:r>
      <w:r w:rsidRPr="00FF1074">
        <w:t>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05E52" w:rsidRPr="00FF1074" w:rsidRDefault="00905E52" w:rsidP="00905E52">
      <w:pPr>
        <w:autoSpaceDE w:val="0"/>
        <w:autoSpaceDN w:val="0"/>
        <w:adjustRightInd w:val="0"/>
        <w:ind w:firstLine="720"/>
        <w:jc w:val="both"/>
      </w:pPr>
      <w:r>
        <w:t>5)</w:t>
      </w:r>
      <w:r w:rsidRPr="00FF1074">
        <w:t>участвуют в обсуждении постановлений, принимаемых комиссией по рассматриваемым вопросам (делам), и голосуют при их принятии;</w:t>
      </w:r>
    </w:p>
    <w:p w:rsidR="00905E52" w:rsidRPr="00FF1074" w:rsidRDefault="00905E52" w:rsidP="00905E52">
      <w:pPr>
        <w:widowControl w:val="0"/>
        <w:autoSpaceDE w:val="0"/>
        <w:autoSpaceDN w:val="0"/>
        <w:adjustRightInd w:val="0"/>
        <w:ind w:firstLine="720"/>
        <w:jc w:val="both"/>
      </w:pPr>
      <w:r>
        <w:t>6)</w:t>
      </w:r>
      <w:r w:rsidRPr="00FF1074">
        <w:t xml:space="preserve">составляют протоколы об административных правонарушениях в случаях и порядке, предусмотренных </w:t>
      </w:r>
      <w:hyperlink r:id="rId15" w:history="1">
        <w:r w:rsidRPr="00FF1074">
          <w:t>Кодексом</w:t>
        </w:r>
      </w:hyperlink>
      <w:r w:rsidRPr="00FF1074">
        <w:t xml:space="preserve"> Российской Федерации об административных правонарушениях и </w:t>
      </w:r>
      <w:hyperlink r:id="rId16" w:history="1">
        <w:r w:rsidRPr="00FF1074">
          <w:t>Законом</w:t>
        </w:r>
      </w:hyperlink>
      <w:r w:rsidRPr="00FF1074">
        <w:t xml:space="preserve"> Приморского края </w:t>
      </w:r>
      <w:r>
        <w:br/>
        <w:t>"</w:t>
      </w:r>
      <w:r w:rsidRPr="00FF1074">
        <w:t>Об административных пр</w:t>
      </w:r>
      <w:r>
        <w:t>авонарушениях в Приморском крае"</w:t>
      </w:r>
      <w:r w:rsidRPr="00FF1074">
        <w:t>;</w:t>
      </w:r>
    </w:p>
    <w:p w:rsidR="00905E52" w:rsidRPr="00FF1074" w:rsidRDefault="00905E52" w:rsidP="00905E52">
      <w:pPr>
        <w:autoSpaceDE w:val="0"/>
        <w:autoSpaceDN w:val="0"/>
        <w:adjustRightInd w:val="0"/>
        <w:ind w:firstLine="720"/>
        <w:jc w:val="both"/>
      </w:pPr>
      <w:r w:rsidRPr="00FF1074">
        <w:t>7</w:t>
      </w:r>
      <w:r>
        <w:t>)</w:t>
      </w:r>
      <w:r w:rsidRPr="00FF1074">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05E52" w:rsidRPr="00FF1074" w:rsidRDefault="00905E52" w:rsidP="00905E52">
      <w:pPr>
        <w:autoSpaceDE w:val="0"/>
        <w:autoSpaceDN w:val="0"/>
        <w:adjustRightInd w:val="0"/>
        <w:ind w:firstLine="720"/>
        <w:jc w:val="both"/>
      </w:pPr>
      <w:r>
        <w:t>8)</w:t>
      </w:r>
      <w:r w:rsidRPr="00FF1074">
        <w:t xml:space="preserve">выполняют </w:t>
      </w:r>
      <w:r>
        <w:t>поручения председателя комиссии;</w:t>
      </w:r>
    </w:p>
    <w:p w:rsidR="00905E52" w:rsidRPr="00FF1074" w:rsidRDefault="00905E52" w:rsidP="00905E52">
      <w:pPr>
        <w:autoSpaceDE w:val="0"/>
        <w:autoSpaceDN w:val="0"/>
        <w:adjustRightInd w:val="0"/>
        <w:ind w:firstLine="720"/>
        <w:jc w:val="both"/>
      </w:pPr>
      <w:r>
        <w:t>9)</w:t>
      </w:r>
      <w:r w:rsidRPr="00FF1074">
        <w:t>информируют председателя комиссии о своем участии в заседании или причинах отсутствия на заседании.</w:t>
      </w:r>
    </w:p>
    <w:p w:rsidR="00905E52" w:rsidRPr="00FF1074" w:rsidRDefault="00905E52" w:rsidP="00905E52">
      <w:pPr>
        <w:autoSpaceDE w:val="0"/>
        <w:autoSpaceDN w:val="0"/>
        <w:adjustRightInd w:val="0"/>
        <w:ind w:firstLine="720"/>
        <w:jc w:val="both"/>
      </w:pPr>
      <w:r>
        <w:t>12.</w:t>
      </w:r>
      <w:r w:rsidRPr="00FF1074">
        <w:t>По решению главы местной администрации соответствующего муниципального района (муниципального округа, городского округа) Приморского края в комиссию по делам несовершеннолетних и защите их прав могут быть введены дополнительные штатные единицы инспекторов по работе с детьми за счет средств бюджета соответствующего муниципального района (муниципального округа, городского округа) Приморского края.</w:t>
      </w:r>
    </w:p>
    <w:p w:rsidR="00905E52" w:rsidRPr="00FF1074" w:rsidRDefault="00905E52" w:rsidP="00905E52">
      <w:pPr>
        <w:autoSpaceDE w:val="0"/>
        <w:autoSpaceDN w:val="0"/>
        <w:adjustRightInd w:val="0"/>
        <w:ind w:firstLine="720"/>
        <w:jc w:val="both"/>
      </w:pPr>
      <w:r>
        <w:t>13.</w:t>
      </w:r>
      <w:r w:rsidRPr="00FF1074">
        <w:t>Положения о районных, окружных, городских, районных в городе комиссиях по делам несовершеннолетних и защите их прав на территории Приморского края утверждаются постановлениями местных администраций соответствующих муниципальных районов (муниципальных округов, городских округов) Приморского края.</w:t>
      </w:r>
    </w:p>
    <w:p w:rsidR="00905E52" w:rsidRPr="00FF1074" w:rsidRDefault="00905E52" w:rsidP="00905E52">
      <w:pPr>
        <w:autoSpaceDE w:val="0"/>
        <w:autoSpaceDN w:val="0"/>
        <w:adjustRightInd w:val="0"/>
        <w:ind w:firstLine="720"/>
        <w:jc w:val="both"/>
      </w:pPr>
      <w:r>
        <w:t>14.</w:t>
      </w:r>
      <w:r w:rsidRPr="00FF1074">
        <w:t>Полномочия председателя, заместителя председателя, ответственного секретаря, члена комиссии прекращаются при наличии следующих оснований:</w:t>
      </w:r>
    </w:p>
    <w:p w:rsidR="00905E52" w:rsidRPr="00FF1074" w:rsidRDefault="00905E52" w:rsidP="00905E52">
      <w:pPr>
        <w:autoSpaceDE w:val="0"/>
        <w:autoSpaceDN w:val="0"/>
        <w:adjustRightInd w:val="0"/>
        <w:ind w:firstLine="720"/>
        <w:jc w:val="both"/>
      </w:pPr>
      <w:r w:rsidRPr="00FF1074">
        <w:t>1</w:t>
      </w:r>
      <w:r>
        <w:t>)</w:t>
      </w:r>
      <w:r w:rsidRPr="00FF1074">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bookmarkStart w:id="2" w:name="Par2"/>
      <w:bookmarkEnd w:id="2"/>
    </w:p>
    <w:p w:rsidR="00905E52" w:rsidRPr="00FF1074" w:rsidRDefault="00905E52" w:rsidP="00905E52">
      <w:pPr>
        <w:widowControl w:val="0"/>
        <w:autoSpaceDE w:val="0"/>
        <w:autoSpaceDN w:val="0"/>
        <w:adjustRightInd w:val="0"/>
        <w:ind w:firstLine="720"/>
        <w:jc w:val="both"/>
      </w:pPr>
      <w:r w:rsidRPr="00FF1074">
        <w:t>2</w:t>
      </w:r>
      <w:r>
        <w:t>)</w:t>
      </w:r>
      <w:r w:rsidRPr="00FF1074">
        <w:t xml:space="preserve">признание председателя комиссии (заместителя председателя, ответственного секретаря или члена комиссии) решением суда, вступившим </w:t>
      </w:r>
      <w:r w:rsidRPr="00FF1074">
        <w:lastRenderedPageBreak/>
        <w:t>в законную силу, недееспособным, ограниченно дееспособным и безвестно отсутствующим или умершим;</w:t>
      </w:r>
      <w:bookmarkStart w:id="3" w:name="Par3"/>
      <w:bookmarkEnd w:id="3"/>
    </w:p>
    <w:p w:rsidR="00905E52" w:rsidRPr="00FF1074" w:rsidRDefault="00905E52" w:rsidP="00905E52">
      <w:pPr>
        <w:autoSpaceDE w:val="0"/>
        <w:autoSpaceDN w:val="0"/>
        <w:adjustRightInd w:val="0"/>
        <w:ind w:firstLine="720"/>
        <w:jc w:val="both"/>
      </w:pPr>
      <w:r w:rsidRPr="00FF1074">
        <w:t>3</w:t>
      </w:r>
      <w:r>
        <w:t>)</w:t>
      </w:r>
      <w:r w:rsidRPr="00FF1074">
        <w:t>прекращение полномочий комиссии;</w:t>
      </w:r>
    </w:p>
    <w:p w:rsidR="00905E52" w:rsidRPr="00FF1074" w:rsidRDefault="00905E52" w:rsidP="00905E52">
      <w:pPr>
        <w:autoSpaceDE w:val="0"/>
        <w:autoSpaceDN w:val="0"/>
        <w:adjustRightInd w:val="0"/>
        <w:ind w:firstLine="720"/>
        <w:jc w:val="both"/>
      </w:pPr>
      <w:r w:rsidRPr="00FF1074">
        <w:t>4</w:t>
      </w:r>
      <w:r>
        <w:t>)</w:t>
      </w:r>
      <w:r w:rsidRPr="00FF1074">
        <w:t>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905E52" w:rsidRPr="00FF1074" w:rsidRDefault="00905E52" w:rsidP="00905E52">
      <w:pPr>
        <w:autoSpaceDE w:val="0"/>
        <w:autoSpaceDN w:val="0"/>
        <w:adjustRightInd w:val="0"/>
        <w:ind w:firstLine="720"/>
        <w:jc w:val="both"/>
      </w:pPr>
      <w:r w:rsidRPr="00FF1074">
        <w:t>5</w:t>
      </w:r>
      <w:r>
        <w:t>)</w:t>
      </w:r>
      <w:r w:rsidRPr="00FF1074">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905E52" w:rsidRPr="00FF1074" w:rsidRDefault="00905E52" w:rsidP="00905E52">
      <w:pPr>
        <w:autoSpaceDE w:val="0"/>
        <w:autoSpaceDN w:val="0"/>
        <w:adjustRightInd w:val="0"/>
        <w:ind w:firstLine="720"/>
        <w:jc w:val="both"/>
      </w:pPr>
      <w:r w:rsidRPr="00FF1074">
        <w:t>6</w:t>
      </w:r>
      <w:r>
        <w:t>)</w:t>
      </w:r>
      <w:r w:rsidRPr="00FF1074">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bookmarkStart w:id="4" w:name="Par7"/>
      <w:bookmarkEnd w:id="4"/>
    </w:p>
    <w:p w:rsidR="00905E52" w:rsidRPr="00B53FFB" w:rsidRDefault="00905E52" w:rsidP="00905E52">
      <w:pPr>
        <w:autoSpaceDE w:val="0"/>
        <w:autoSpaceDN w:val="0"/>
        <w:adjustRightInd w:val="0"/>
        <w:ind w:firstLine="720"/>
        <w:jc w:val="both"/>
      </w:pPr>
      <w:r w:rsidRPr="00B53FFB">
        <w:t>7</w:t>
      </w:r>
      <w:r>
        <w:t>)</w:t>
      </w:r>
      <w:r w:rsidRPr="00B53FFB">
        <w:t>по факту смерти.</w:t>
      </w:r>
    </w:p>
    <w:p w:rsidR="00905E52" w:rsidRPr="00FF1074" w:rsidRDefault="00905E52" w:rsidP="00905E52">
      <w:pPr>
        <w:autoSpaceDE w:val="0"/>
        <w:autoSpaceDN w:val="0"/>
        <w:adjustRightInd w:val="0"/>
        <w:ind w:firstLine="720"/>
        <w:jc w:val="both"/>
      </w:pPr>
      <w:r w:rsidRPr="00B53FFB">
        <w:t>15.При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законную силу, уме</w:t>
      </w:r>
      <w:r>
        <w:t xml:space="preserve">ршим), 3 и 7 части 14 </w:t>
      </w:r>
      <w:r w:rsidRPr="002D0BE6">
        <w:t>настоящей статьи.";</w:t>
      </w:r>
    </w:p>
    <w:p w:rsidR="00905E52" w:rsidRDefault="00905E52" w:rsidP="00905E52">
      <w:pPr>
        <w:autoSpaceDE w:val="0"/>
        <w:autoSpaceDN w:val="0"/>
        <w:adjustRightInd w:val="0"/>
        <w:ind w:firstLine="720"/>
        <w:jc w:val="both"/>
      </w:pPr>
      <w:r>
        <w:t>5)</w:t>
      </w:r>
      <w:r w:rsidRPr="00FF1074">
        <w:t>часть 2 статьи 14 признать утратившей силу;</w:t>
      </w:r>
    </w:p>
    <w:p w:rsidR="00905E52" w:rsidRPr="004128F9" w:rsidRDefault="00905E52" w:rsidP="00905E52">
      <w:pPr>
        <w:autoSpaceDE w:val="0"/>
        <w:autoSpaceDN w:val="0"/>
        <w:adjustRightInd w:val="0"/>
        <w:ind w:firstLine="720"/>
        <w:jc w:val="both"/>
      </w:pPr>
      <w:r>
        <w:t>6)</w:t>
      </w:r>
      <w:r w:rsidRPr="004128F9">
        <w:t>ча</w:t>
      </w:r>
      <w:r>
        <w:t>сть 5 статьи 15 изложить в следующей</w:t>
      </w:r>
      <w:r w:rsidRPr="004128F9">
        <w:t xml:space="preserve"> редакции: </w:t>
      </w:r>
    </w:p>
    <w:p w:rsidR="00905E52" w:rsidRDefault="00905E52" w:rsidP="00905E52">
      <w:pPr>
        <w:autoSpaceDE w:val="0"/>
        <w:autoSpaceDN w:val="0"/>
        <w:adjustRightInd w:val="0"/>
        <w:ind w:firstLine="720"/>
        <w:jc w:val="both"/>
      </w:pPr>
      <w:r>
        <w:t>"5.О дате, времени и месте проведения заседания комиссии по делам несовершеннолетних и защите их прав извещается несовершеннолетний, его родители (иные законные представители), иные лица, чье участие в заседании будет признано обязательным.</w:t>
      </w:r>
    </w:p>
    <w:p w:rsidR="00905E52" w:rsidRPr="004F01B1" w:rsidRDefault="00905E52" w:rsidP="00905E52">
      <w:pPr>
        <w:autoSpaceDE w:val="0"/>
        <w:autoSpaceDN w:val="0"/>
        <w:adjustRightInd w:val="0"/>
        <w:ind w:firstLine="720"/>
        <w:jc w:val="both"/>
      </w:pPr>
      <w:r>
        <w:t xml:space="preserve">О дате, времени, месте и повестке заседания комиссии извещается прокурор."; </w:t>
      </w:r>
    </w:p>
    <w:p w:rsidR="00905E52" w:rsidRPr="00FF1074" w:rsidRDefault="00905E52" w:rsidP="00905E52">
      <w:pPr>
        <w:autoSpaceDE w:val="0"/>
        <w:autoSpaceDN w:val="0"/>
        <w:adjustRightInd w:val="0"/>
        <w:ind w:firstLine="720"/>
        <w:jc w:val="both"/>
      </w:pPr>
      <w:r w:rsidRPr="004128F9">
        <w:t>7)</w:t>
      </w:r>
      <w:hyperlink r:id="rId17" w:history="1">
        <w:r w:rsidRPr="00FF1074">
          <w:t>дополнить</w:t>
        </w:r>
      </w:hyperlink>
      <w:r w:rsidRPr="00FF1074">
        <w:t xml:space="preserve"> статьей 15</w:t>
      </w:r>
      <w:r w:rsidRPr="00695102">
        <w:rPr>
          <w:vertAlign w:val="superscript"/>
        </w:rPr>
        <w:t>1</w:t>
      </w:r>
      <w:r w:rsidRPr="00FF1074">
        <w:t>следующего содержания:</w:t>
      </w:r>
    </w:p>
    <w:p w:rsidR="008B2BA8" w:rsidRDefault="00905E52" w:rsidP="008B2BA8">
      <w:pPr>
        <w:autoSpaceDE w:val="0"/>
        <w:autoSpaceDN w:val="0"/>
        <w:adjustRightInd w:val="0"/>
        <w:ind w:firstLine="720"/>
        <w:jc w:val="both"/>
      </w:pPr>
      <w:r>
        <w:t>"</w:t>
      </w:r>
      <w:r w:rsidRPr="00FF1074">
        <w:t>СТАТЬЯ 15</w:t>
      </w:r>
      <w:r w:rsidRPr="00695102">
        <w:rPr>
          <w:vertAlign w:val="superscript"/>
        </w:rPr>
        <w:t>1</w:t>
      </w:r>
      <w:r w:rsidRPr="00FF1074">
        <w:t xml:space="preserve">. ПОРЯДОК ВНЕСЕНИЯ ПРЕДЛОЖЕНИЙ В ПРОЕКТ </w:t>
      </w:r>
    </w:p>
    <w:p w:rsidR="008B2BA8" w:rsidRDefault="008B2BA8" w:rsidP="008B2BA8">
      <w:pPr>
        <w:autoSpaceDE w:val="0"/>
        <w:autoSpaceDN w:val="0"/>
        <w:adjustRightInd w:val="0"/>
        <w:ind w:left="2116" w:firstLine="11"/>
        <w:jc w:val="both"/>
      </w:pPr>
      <w:r>
        <w:t xml:space="preserve">     </w:t>
      </w:r>
      <w:r w:rsidR="00905E52" w:rsidRPr="00FF1074">
        <w:t xml:space="preserve">ПЛАНА РАБОТЫ КОМИССИИ ПО ДЕЛАМ </w:t>
      </w:r>
    </w:p>
    <w:p w:rsidR="00905E52" w:rsidRDefault="008B2BA8" w:rsidP="008B2BA8">
      <w:pPr>
        <w:autoSpaceDE w:val="0"/>
        <w:autoSpaceDN w:val="0"/>
        <w:adjustRightInd w:val="0"/>
        <w:ind w:left="1396" w:firstLine="720"/>
        <w:jc w:val="both"/>
      </w:pPr>
      <w:r>
        <w:t xml:space="preserve">     </w:t>
      </w:r>
      <w:r w:rsidR="00905E52" w:rsidRPr="00FF1074">
        <w:t>НЕСОВ</w:t>
      </w:r>
      <w:r w:rsidR="00905E52">
        <w:t>ЕРШЕННОЛЕТНИХ И ЗАЩИТЕ ИХ ПРАВ</w:t>
      </w:r>
    </w:p>
    <w:p w:rsidR="00905E52" w:rsidRPr="00FF1074" w:rsidRDefault="00905E52" w:rsidP="00905E52">
      <w:pPr>
        <w:autoSpaceDE w:val="0"/>
        <w:autoSpaceDN w:val="0"/>
        <w:adjustRightInd w:val="0"/>
        <w:ind w:left="2160"/>
        <w:jc w:val="both"/>
      </w:pPr>
    </w:p>
    <w:p w:rsidR="00905E52" w:rsidRPr="00FF1074" w:rsidRDefault="00905E52" w:rsidP="00905E52">
      <w:pPr>
        <w:autoSpaceDE w:val="0"/>
        <w:autoSpaceDN w:val="0"/>
        <w:adjustRightInd w:val="0"/>
        <w:ind w:firstLine="720"/>
        <w:jc w:val="both"/>
      </w:pPr>
      <w:r>
        <w:t>1.</w:t>
      </w:r>
      <w:r w:rsidRPr="00FF1074">
        <w:t xml:space="preserve">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w:t>
      </w:r>
    </w:p>
    <w:p w:rsidR="00905E52" w:rsidRPr="00FF1074" w:rsidRDefault="00905E52" w:rsidP="00905E52">
      <w:pPr>
        <w:autoSpaceDE w:val="0"/>
        <w:autoSpaceDN w:val="0"/>
        <w:adjustRightInd w:val="0"/>
        <w:ind w:firstLine="720"/>
        <w:jc w:val="both"/>
      </w:pPr>
      <w:r>
        <w:t>2.</w:t>
      </w:r>
      <w:r w:rsidRPr="00FF1074">
        <w:t>Предложения по рассмотрению вопросов на заседании комиссии должны содержать:</w:t>
      </w:r>
    </w:p>
    <w:p w:rsidR="00905E52" w:rsidRPr="00FF1074" w:rsidRDefault="00905E52" w:rsidP="00905E52">
      <w:pPr>
        <w:autoSpaceDE w:val="0"/>
        <w:autoSpaceDN w:val="0"/>
        <w:adjustRightInd w:val="0"/>
        <w:ind w:firstLine="720"/>
        <w:jc w:val="both"/>
      </w:pPr>
      <w:r>
        <w:t>1)</w:t>
      </w:r>
      <w:r w:rsidRPr="00FF1074">
        <w:t>наименование вопроса и краткое обоснование необходимости его рассмотрения на заседании комиссии;</w:t>
      </w:r>
    </w:p>
    <w:p w:rsidR="00905E52" w:rsidRPr="00FF1074" w:rsidRDefault="00905E52" w:rsidP="00905E52">
      <w:pPr>
        <w:autoSpaceDE w:val="0"/>
        <w:autoSpaceDN w:val="0"/>
        <w:adjustRightInd w:val="0"/>
        <w:ind w:firstLine="720"/>
        <w:jc w:val="both"/>
      </w:pPr>
      <w:r>
        <w:t>2)</w:t>
      </w:r>
      <w:r w:rsidRPr="00FF1074">
        <w:t>информацию об органе (организации, у</w:t>
      </w:r>
      <w:r>
        <w:t>чреждении)</w:t>
      </w:r>
      <w:r w:rsidRPr="00FF1074">
        <w:t xml:space="preserve"> и (или) должностном лице, и (или) члене комиссии, ответственных за подготовку вопроса;</w:t>
      </w:r>
    </w:p>
    <w:p w:rsidR="00905E52" w:rsidRPr="00FF1074" w:rsidRDefault="00905E52" w:rsidP="00905E52">
      <w:pPr>
        <w:autoSpaceDE w:val="0"/>
        <w:autoSpaceDN w:val="0"/>
        <w:adjustRightInd w:val="0"/>
        <w:ind w:firstLine="720"/>
        <w:jc w:val="both"/>
      </w:pPr>
      <w:r>
        <w:lastRenderedPageBreak/>
        <w:t>3)</w:t>
      </w:r>
      <w:r w:rsidRPr="00FF1074">
        <w:t>перечень соисполнителей (при их наличии);</w:t>
      </w:r>
    </w:p>
    <w:p w:rsidR="00905E52" w:rsidRPr="00FF1074" w:rsidRDefault="00905E52" w:rsidP="00905E52">
      <w:pPr>
        <w:autoSpaceDE w:val="0"/>
        <w:autoSpaceDN w:val="0"/>
        <w:adjustRightInd w:val="0"/>
        <w:ind w:firstLine="720"/>
        <w:jc w:val="both"/>
      </w:pPr>
      <w:r>
        <w:t>4)</w:t>
      </w:r>
      <w:r w:rsidRPr="00FF1074">
        <w:t>срок рассмотрения на заседании комиссии.</w:t>
      </w:r>
    </w:p>
    <w:p w:rsidR="00905E52" w:rsidRPr="00FF1074" w:rsidRDefault="00905E52" w:rsidP="00905E52">
      <w:pPr>
        <w:autoSpaceDE w:val="0"/>
        <w:autoSpaceDN w:val="0"/>
        <w:adjustRightInd w:val="0"/>
        <w:ind w:firstLine="720"/>
        <w:jc w:val="both"/>
      </w:pPr>
      <w:r>
        <w:t>3.</w:t>
      </w:r>
      <w:r w:rsidRPr="00FF1074">
        <w:t>Предложения в проект плана работы комиссии могут направляться членам комиссии для их предварительного согласования.</w:t>
      </w:r>
    </w:p>
    <w:p w:rsidR="00905E52" w:rsidRPr="00FF1074" w:rsidRDefault="00905E52" w:rsidP="00905E52">
      <w:pPr>
        <w:autoSpaceDE w:val="0"/>
        <w:autoSpaceDN w:val="0"/>
        <w:adjustRightInd w:val="0"/>
        <w:ind w:firstLine="720"/>
        <w:jc w:val="both"/>
      </w:pPr>
      <w:r>
        <w:t>4.</w:t>
      </w:r>
      <w:r w:rsidRPr="00FF1074">
        <w:t>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905E52" w:rsidRPr="00FF1074" w:rsidRDefault="00905E52" w:rsidP="00905E52">
      <w:pPr>
        <w:autoSpaceDE w:val="0"/>
        <w:autoSpaceDN w:val="0"/>
        <w:adjustRightInd w:val="0"/>
        <w:ind w:firstLine="720"/>
        <w:jc w:val="both"/>
      </w:pPr>
      <w:r>
        <w:t>5.</w:t>
      </w:r>
      <w:r w:rsidRPr="00FF1074">
        <w:t>Изменения в план работы комиссии вносятся на заседании комиссии на основании предложений лиц, входящих в ее состав.</w:t>
      </w:r>
      <w:r>
        <w:t>"</w:t>
      </w:r>
      <w:r w:rsidRPr="00FF1074">
        <w:t>;</w:t>
      </w:r>
    </w:p>
    <w:p w:rsidR="00905E52" w:rsidRPr="00FF1074" w:rsidRDefault="00905E52" w:rsidP="00905E52">
      <w:pPr>
        <w:autoSpaceDE w:val="0"/>
        <w:autoSpaceDN w:val="0"/>
        <w:adjustRightInd w:val="0"/>
        <w:ind w:firstLine="720"/>
        <w:jc w:val="both"/>
      </w:pPr>
      <w:r w:rsidRPr="004128F9">
        <w:t>8)</w:t>
      </w:r>
      <w:hyperlink r:id="rId18" w:history="1">
        <w:r w:rsidRPr="00FF1074">
          <w:t>дополнить</w:t>
        </w:r>
      </w:hyperlink>
      <w:r w:rsidRPr="00FF1074">
        <w:t xml:space="preserve"> статьей 15</w:t>
      </w:r>
      <w:r w:rsidRPr="00695102">
        <w:rPr>
          <w:vertAlign w:val="superscript"/>
        </w:rPr>
        <w:t>2</w:t>
      </w:r>
      <w:r>
        <w:t xml:space="preserve"> </w:t>
      </w:r>
      <w:r w:rsidRPr="00FF1074">
        <w:t>следующего содержания:</w:t>
      </w:r>
    </w:p>
    <w:p w:rsidR="00905E52" w:rsidRDefault="00905E52" w:rsidP="00905E52">
      <w:pPr>
        <w:autoSpaceDE w:val="0"/>
        <w:autoSpaceDN w:val="0"/>
        <w:adjustRightInd w:val="0"/>
        <w:ind w:firstLine="720"/>
        <w:jc w:val="both"/>
      </w:pPr>
      <w:r>
        <w:t>"</w:t>
      </w:r>
      <w:r w:rsidRPr="00FF1074">
        <w:t>СТАТЬЯ 15</w:t>
      </w:r>
      <w:r w:rsidRPr="00695102">
        <w:rPr>
          <w:vertAlign w:val="superscript"/>
        </w:rPr>
        <w:t>2</w:t>
      </w:r>
      <w:r w:rsidRPr="00FF1074">
        <w:t xml:space="preserve">. ПОРЯДОК ПОДГОТОВКИ ИНФОРМАЦИОННЫХ </w:t>
      </w:r>
    </w:p>
    <w:p w:rsidR="00905E52" w:rsidRDefault="00905E52" w:rsidP="00905E52">
      <w:pPr>
        <w:autoSpaceDE w:val="0"/>
        <w:autoSpaceDN w:val="0"/>
        <w:adjustRightInd w:val="0"/>
        <w:ind w:firstLine="720"/>
        <w:jc w:val="both"/>
      </w:pPr>
      <w:r>
        <w:tab/>
      </w:r>
      <w:r>
        <w:tab/>
        <w:t xml:space="preserve">     </w:t>
      </w:r>
      <w:r w:rsidRPr="00FF1074">
        <w:t xml:space="preserve">МАТЕРИАЛОВ ДЛЯ РАССМОТРЕНИЯ НА </w:t>
      </w:r>
    </w:p>
    <w:p w:rsidR="00905E52" w:rsidRDefault="00905E52" w:rsidP="00905E52">
      <w:pPr>
        <w:autoSpaceDE w:val="0"/>
        <w:autoSpaceDN w:val="0"/>
        <w:adjustRightInd w:val="0"/>
        <w:ind w:firstLine="720"/>
        <w:jc w:val="both"/>
      </w:pPr>
      <w:r>
        <w:tab/>
      </w:r>
      <w:r>
        <w:tab/>
        <w:t xml:space="preserve">     </w:t>
      </w:r>
      <w:r w:rsidRPr="00FF1074">
        <w:t xml:space="preserve">ЗАСЕДАНИЯХ КОМИССИИ ПО ДЕЛАМ </w:t>
      </w:r>
    </w:p>
    <w:p w:rsidR="00905E52" w:rsidRDefault="00905E52" w:rsidP="00905E52">
      <w:pPr>
        <w:autoSpaceDE w:val="0"/>
        <w:autoSpaceDN w:val="0"/>
        <w:adjustRightInd w:val="0"/>
        <w:ind w:firstLine="720"/>
        <w:jc w:val="both"/>
      </w:pPr>
      <w:r>
        <w:tab/>
      </w:r>
      <w:r>
        <w:tab/>
        <w:t xml:space="preserve">     </w:t>
      </w:r>
      <w:r w:rsidRPr="00FF1074">
        <w:t>НЕСО</w:t>
      </w:r>
      <w:r>
        <w:t>ВЕРШЕННОЛЕТНИХ И ЗАЩИТЕ ИХ ПРАВ</w:t>
      </w:r>
    </w:p>
    <w:p w:rsidR="00905E52" w:rsidRPr="00FF1074" w:rsidRDefault="00905E52" w:rsidP="00905E52">
      <w:pPr>
        <w:autoSpaceDE w:val="0"/>
        <w:autoSpaceDN w:val="0"/>
        <w:adjustRightInd w:val="0"/>
        <w:ind w:firstLine="720"/>
        <w:jc w:val="both"/>
      </w:pPr>
    </w:p>
    <w:p w:rsidR="00905E52" w:rsidRPr="00FF1074" w:rsidRDefault="00905E52" w:rsidP="00905E52">
      <w:pPr>
        <w:autoSpaceDE w:val="0"/>
        <w:autoSpaceDN w:val="0"/>
        <w:adjustRightInd w:val="0"/>
        <w:ind w:firstLine="720"/>
        <w:jc w:val="both"/>
      </w:pPr>
      <w:r w:rsidRPr="00FF1074">
        <w:t>1</w:t>
      </w:r>
      <w:r>
        <w:t>.</w:t>
      </w:r>
      <w:r w:rsidRPr="00FF1074">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905E52" w:rsidRPr="00FF1074" w:rsidRDefault="00905E52" w:rsidP="00905E52">
      <w:pPr>
        <w:autoSpaceDE w:val="0"/>
        <w:autoSpaceDN w:val="0"/>
        <w:adjustRightInd w:val="0"/>
        <w:ind w:firstLine="720"/>
        <w:jc w:val="both"/>
      </w:pPr>
      <w:r w:rsidRPr="00FF1074">
        <w:t>2</w:t>
      </w:r>
      <w:r>
        <w:t>.</w:t>
      </w:r>
      <w:r w:rsidRPr="00FF1074">
        <w:t>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позднее чем за 10 дней до дня проведения заседания и включают в себя:</w:t>
      </w:r>
    </w:p>
    <w:p w:rsidR="00905E52" w:rsidRPr="00FF1074" w:rsidRDefault="00905E52" w:rsidP="00905E52">
      <w:pPr>
        <w:autoSpaceDE w:val="0"/>
        <w:autoSpaceDN w:val="0"/>
        <w:adjustRightInd w:val="0"/>
        <w:ind w:firstLine="720"/>
        <w:jc w:val="both"/>
      </w:pPr>
      <w:r>
        <w:t>1)</w:t>
      </w:r>
      <w:r w:rsidRPr="00FF1074">
        <w:t>справочно-аналитическую информацию по вопросу, вынесенному на рассмотрение;</w:t>
      </w:r>
    </w:p>
    <w:p w:rsidR="00905E52" w:rsidRPr="00FF1074" w:rsidRDefault="00905E52" w:rsidP="00905E52">
      <w:pPr>
        <w:autoSpaceDE w:val="0"/>
        <w:autoSpaceDN w:val="0"/>
        <w:adjustRightInd w:val="0"/>
        <w:ind w:firstLine="720"/>
        <w:jc w:val="both"/>
      </w:pPr>
      <w:r>
        <w:t>2)</w:t>
      </w:r>
      <w:r w:rsidRPr="00FF1074">
        <w:t>предложения в проект постановления комиссии по рассматриваемому вопросу;</w:t>
      </w:r>
    </w:p>
    <w:p w:rsidR="00905E52" w:rsidRPr="00FF1074" w:rsidRDefault="00905E52" w:rsidP="00905E52">
      <w:pPr>
        <w:autoSpaceDE w:val="0"/>
        <w:autoSpaceDN w:val="0"/>
        <w:adjustRightInd w:val="0"/>
        <w:ind w:firstLine="720"/>
        <w:jc w:val="both"/>
      </w:pPr>
      <w:r>
        <w:t>3)</w:t>
      </w:r>
      <w:r w:rsidRPr="00FF1074">
        <w:t>особые мнения по представленному проекту постановления комиссии, если таковые имеются;</w:t>
      </w:r>
    </w:p>
    <w:p w:rsidR="00905E52" w:rsidRPr="00FF1074" w:rsidRDefault="00905E52" w:rsidP="00905E52">
      <w:pPr>
        <w:autoSpaceDE w:val="0"/>
        <w:autoSpaceDN w:val="0"/>
        <w:adjustRightInd w:val="0"/>
        <w:ind w:firstLine="720"/>
        <w:jc w:val="both"/>
      </w:pPr>
      <w:r>
        <w:t>4)</w:t>
      </w:r>
      <w:r w:rsidRPr="00FF1074">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905E52" w:rsidRPr="00FF1074" w:rsidRDefault="00905E52" w:rsidP="00905E52">
      <w:pPr>
        <w:autoSpaceDE w:val="0"/>
        <w:autoSpaceDN w:val="0"/>
        <w:adjustRightInd w:val="0"/>
        <w:ind w:firstLine="720"/>
        <w:jc w:val="both"/>
      </w:pPr>
      <w:r>
        <w:t>5)</w:t>
      </w:r>
      <w:r w:rsidRPr="00FF1074">
        <w:t>иные сведения, необходимые для рассмотрения вопроса.</w:t>
      </w:r>
    </w:p>
    <w:p w:rsidR="00905E52" w:rsidRPr="00FF1074" w:rsidRDefault="00905E52" w:rsidP="00905E52">
      <w:pPr>
        <w:autoSpaceDE w:val="0"/>
        <w:autoSpaceDN w:val="0"/>
        <w:adjustRightInd w:val="0"/>
        <w:ind w:firstLine="720"/>
        <w:jc w:val="both"/>
      </w:pPr>
      <w:r w:rsidRPr="00FF1074">
        <w:t>3</w:t>
      </w:r>
      <w:r>
        <w:t>.</w:t>
      </w:r>
      <w:r w:rsidRPr="00FF1074">
        <w:t>В случае непредставления материалов в установленный настоящим Законом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905E52" w:rsidRPr="00FF1074" w:rsidRDefault="00905E52" w:rsidP="00905E52">
      <w:pPr>
        <w:autoSpaceDE w:val="0"/>
        <w:autoSpaceDN w:val="0"/>
        <w:adjustRightInd w:val="0"/>
        <w:ind w:firstLine="720"/>
        <w:jc w:val="both"/>
      </w:pPr>
      <w:r w:rsidRPr="00FF1074">
        <w:t>4</w:t>
      </w:r>
      <w:r>
        <w:t>.</w:t>
      </w:r>
      <w:r w:rsidRPr="00FF1074">
        <w:t xml:space="preserve">Повестка заседания, проекты постановлений по вопросам, включенным в повестку заседания, и соответствующие материалы по данным </w:t>
      </w:r>
      <w:r w:rsidRPr="00FF1074">
        <w:lastRenderedPageBreak/>
        <w:t>вопросам направляются чле</w:t>
      </w:r>
      <w:r>
        <w:t>нам комиссии не позднее чем за три</w:t>
      </w:r>
      <w:r w:rsidRPr="00FF1074">
        <w:t xml:space="preserve"> рабочих дня до дня проведения заседания.</w:t>
      </w:r>
    </w:p>
    <w:p w:rsidR="00905E52" w:rsidRPr="00FF1074" w:rsidRDefault="00905E52" w:rsidP="00905E52">
      <w:pPr>
        <w:autoSpaceDE w:val="0"/>
        <w:autoSpaceDN w:val="0"/>
        <w:adjustRightInd w:val="0"/>
        <w:ind w:firstLine="720"/>
        <w:jc w:val="both"/>
      </w:pPr>
      <w:r w:rsidRPr="00FF1074">
        <w:t>5</w:t>
      </w:r>
      <w:r>
        <w:t>.</w:t>
      </w:r>
      <w:r w:rsidRPr="00FF1074">
        <w:t xml:space="preserve">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w:t>
      </w:r>
      <w:r>
        <w:t>до начала проведения заседания."</w:t>
      </w:r>
      <w:r w:rsidRPr="00FF1074">
        <w:t>;</w:t>
      </w:r>
    </w:p>
    <w:p w:rsidR="00905E52" w:rsidRPr="00FF1074" w:rsidRDefault="00905E52" w:rsidP="00905E52">
      <w:pPr>
        <w:autoSpaceDE w:val="0"/>
        <w:autoSpaceDN w:val="0"/>
        <w:adjustRightInd w:val="0"/>
        <w:ind w:firstLine="720"/>
        <w:jc w:val="both"/>
      </w:pPr>
      <w:r w:rsidRPr="004128F9">
        <w:t>9</w:t>
      </w:r>
      <w:r>
        <w:t>)</w:t>
      </w:r>
      <w:r w:rsidRPr="00FF1074">
        <w:t xml:space="preserve">часть 1 статьи 16 изложить в следующей редакции: </w:t>
      </w:r>
    </w:p>
    <w:p w:rsidR="00905E52" w:rsidRPr="00FF1074" w:rsidRDefault="00905E52" w:rsidP="00905E52">
      <w:pPr>
        <w:autoSpaceDE w:val="0"/>
        <w:autoSpaceDN w:val="0"/>
        <w:adjustRightInd w:val="0"/>
        <w:ind w:firstLine="720"/>
        <w:jc w:val="both"/>
      </w:pPr>
      <w:r>
        <w:t>"1.</w:t>
      </w:r>
      <w:r w:rsidRPr="00FF1074">
        <w:t>Заседания комиссии по делам несовершеннолетних и защите их прав проводятся в соответствии с планами работы не реже двух раз в месяц и являются правомочными</w:t>
      </w:r>
      <w:r>
        <w:t xml:space="preserve">, если на них </w:t>
      </w:r>
      <w:r w:rsidRPr="00FF1074">
        <w:t>присутствует не менее половины ее членов.</w:t>
      </w:r>
      <w:r>
        <w:t xml:space="preserve"> Члены комиссии участвуют в ее заседаниях без права замены."</w:t>
      </w:r>
      <w:r w:rsidRPr="00FF1074">
        <w:t>;</w:t>
      </w:r>
    </w:p>
    <w:p w:rsidR="00905E52" w:rsidRPr="00FF1074" w:rsidRDefault="00905E52" w:rsidP="00905E52">
      <w:pPr>
        <w:autoSpaceDE w:val="0"/>
        <w:autoSpaceDN w:val="0"/>
        <w:adjustRightInd w:val="0"/>
        <w:ind w:firstLine="720"/>
        <w:jc w:val="both"/>
      </w:pPr>
      <w:r w:rsidRPr="004128F9">
        <w:t>10)</w:t>
      </w:r>
      <w:r w:rsidRPr="00FF1074">
        <w:t>часть 1 статьи 19 дополнить абзацами следующего содержания:</w:t>
      </w:r>
    </w:p>
    <w:p w:rsidR="00905E52" w:rsidRPr="00FF1074" w:rsidRDefault="00905E52" w:rsidP="00905E52">
      <w:pPr>
        <w:autoSpaceDE w:val="0"/>
        <w:autoSpaceDN w:val="0"/>
        <w:adjustRightInd w:val="0"/>
        <w:ind w:firstLine="720"/>
        <w:jc w:val="both"/>
      </w:pPr>
      <w:r>
        <w:t>"</w:t>
      </w:r>
      <w:r w:rsidRPr="00FF1074">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905E52" w:rsidRPr="00FF1074" w:rsidRDefault="00905E52" w:rsidP="00905E52">
      <w:pPr>
        <w:autoSpaceDE w:val="0"/>
        <w:autoSpaceDN w:val="0"/>
        <w:adjustRightInd w:val="0"/>
        <w:ind w:firstLine="720"/>
        <w:jc w:val="both"/>
      </w:pPr>
      <w:r w:rsidRPr="00FF1074">
        <w:t>Результаты голосования, оглашенные председателем комиссии, вносятся в протокол заседания комиссии.</w:t>
      </w:r>
      <w:r>
        <w:t>"</w:t>
      </w:r>
      <w:r w:rsidRPr="00FF1074">
        <w:t>;</w:t>
      </w:r>
    </w:p>
    <w:p w:rsidR="00905E52" w:rsidRPr="00FF1074" w:rsidRDefault="00905E52" w:rsidP="00905E52">
      <w:pPr>
        <w:autoSpaceDE w:val="0"/>
        <w:autoSpaceDN w:val="0"/>
        <w:adjustRightInd w:val="0"/>
        <w:ind w:firstLine="720"/>
        <w:jc w:val="both"/>
      </w:pPr>
      <w:r>
        <w:t>11)</w:t>
      </w:r>
      <w:r w:rsidRPr="00FF1074">
        <w:t xml:space="preserve">часть 1 статьи 20 изложить в следующей редакции: </w:t>
      </w:r>
    </w:p>
    <w:p w:rsidR="00905E52" w:rsidRPr="00FF1074" w:rsidRDefault="00905E52" w:rsidP="00905E52">
      <w:pPr>
        <w:autoSpaceDE w:val="0"/>
        <w:autoSpaceDN w:val="0"/>
        <w:adjustRightInd w:val="0"/>
        <w:ind w:firstLine="720"/>
        <w:jc w:val="both"/>
      </w:pPr>
      <w:r>
        <w:t>"1.</w:t>
      </w:r>
      <w:r w:rsidRPr="00FF1074">
        <w:t>Протокол заседания комиссии по делам несовершеннолетних и защите их прав ведется на каждом заседании и включает в себя следующие обязательные положения:</w:t>
      </w:r>
    </w:p>
    <w:p w:rsidR="00905E52" w:rsidRPr="00FF1074" w:rsidRDefault="00905E52" w:rsidP="00905E52">
      <w:pPr>
        <w:autoSpaceDE w:val="0"/>
        <w:autoSpaceDN w:val="0"/>
        <w:adjustRightInd w:val="0"/>
        <w:ind w:firstLine="720"/>
        <w:jc w:val="both"/>
      </w:pPr>
      <w:r w:rsidRPr="00FF1074">
        <w:t>наименование комиссии;</w:t>
      </w:r>
    </w:p>
    <w:p w:rsidR="00905E52" w:rsidRPr="00FF1074" w:rsidRDefault="00905E52" w:rsidP="00905E52">
      <w:pPr>
        <w:autoSpaceDE w:val="0"/>
        <w:autoSpaceDN w:val="0"/>
        <w:adjustRightInd w:val="0"/>
        <w:ind w:firstLine="720"/>
        <w:jc w:val="both"/>
      </w:pPr>
      <w:r w:rsidRPr="00FF1074">
        <w:t>дата, время и место проведения заседания;</w:t>
      </w:r>
    </w:p>
    <w:p w:rsidR="00905E52" w:rsidRPr="00FF1074" w:rsidRDefault="00905E52" w:rsidP="00905E52">
      <w:pPr>
        <w:autoSpaceDE w:val="0"/>
        <w:autoSpaceDN w:val="0"/>
        <w:adjustRightInd w:val="0"/>
        <w:ind w:firstLine="720"/>
        <w:jc w:val="both"/>
      </w:pPr>
      <w:r w:rsidRPr="00FF1074">
        <w:t>сведения о присутствующих и отсутствующих членах комиссии, иных лицах, присутствующих на заседании;</w:t>
      </w:r>
    </w:p>
    <w:p w:rsidR="00905E52" w:rsidRPr="00FF1074" w:rsidRDefault="00905E52" w:rsidP="00905E52">
      <w:pPr>
        <w:autoSpaceDE w:val="0"/>
        <w:autoSpaceDN w:val="0"/>
        <w:adjustRightInd w:val="0"/>
        <w:ind w:firstLine="720"/>
        <w:jc w:val="both"/>
      </w:pPr>
      <w:r w:rsidRPr="00FF1074">
        <w:t>повестка дня;</w:t>
      </w:r>
    </w:p>
    <w:p w:rsidR="00905E52" w:rsidRPr="00FF1074" w:rsidRDefault="00905E52" w:rsidP="00905E52">
      <w:pPr>
        <w:autoSpaceDE w:val="0"/>
        <w:autoSpaceDN w:val="0"/>
        <w:adjustRightInd w:val="0"/>
        <w:ind w:firstLine="720"/>
        <w:jc w:val="both"/>
      </w:pPr>
      <w:r w:rsidRPr="00FF1074">
        <w:t>отметка о способе документирования заседания комиссии (стенографирование, видеоконфе</w:t>
      </w:r>
      <w:r>
        <w:t>ренция, запись на диктофон</w:t>
      </w:r>
      <w:r w:rsidRPr="00FF1074">
        <w:t>);</w:t>
      </w:r>
    </w:p>
    <w:p w:rsidR="00905E52" w:rsidRPr="00FF1074" w:rsidRDefault="00905E52" w:rsidP="00905E52">
      <w:pPr>
        <w:autoSpaceDE w:val="0"/>
        <w:autoSpaceDN w:val="0"/>
        <w:adjustRightInd w:val="0"/>
        <w:ind w:firstLine="720"/>
        <w:jc w:val="both"/>
      </w:pPr>
      <w:r w:rsidRPr="00FF1074">
        <w:t>наименование вопросов, рассмотренных на заседании комиссии, и ход их обсуждения;</w:t>
      </w:r>
    </w:p>
    <w:p w:rsidR="00905E52" w:rsidRPr="00FF1074" w:rsidRDefault="00905E52" w:rsidP="00905E52">
      <w:pPr>
        <w:autoSpaceDE w:val="0"/>
        <w:autoSpaceDN w:val="0"/>
        <w:adjustRightInd w:val="0"/>
        <w:ind w:firstLine="720"/>
        <w:jc w:val="both"/>
      </w:pPr>
      <w:r w:rsidRPr="00FF1074">
        <w:t>результаты голосования по вопросам, обсуждаемым на заседании комиссии;</w:t>
      </w:r>
    </w:p>
    <w:p w:rsidR="00905E52" w:rsidRPr="00FF1074" w:rsidRDefault="00905E52" w:rsidP="00905E52">
      <w:pPr>
        <w:autoSpaceDE w:val="0"/>
        <w:autoSpaceDN w:val="0"/>
        <w:adjustRightInd w:val="0"/>
        <w:ind w:firstLine="720"/>
        <w:jc w:val="both"/>
      </w:pPr>
      <w:r w:rsidRPr="00FF1074">
        <w:t>решение, принятое по рассматриваемому вопросу.</w:t>
      </w:r>
    </w:p>
    <w:p w:rsidR="00905E52" w:rsidRPr="00FF1074" w:rsidRDefault="00905E52" w:rsidP="00905E52">
      <w:pPr>
        <w:autoSpaceDE w:val="0"/>
        <w:autoSpaceDN w:val="0"/>
        <w:adjustRightInd w:val="0"/>
        <w:ind w:firstLine="720"/>
        <w:jc w:val="both"/>
      </w:pPr>
      <w:r w:rsidRPr="00FF1074">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r>
        <w:t>"</w:t>
      </w:r>
      <w:r w:rsidRPr="00FF1074">
        <w:t>.</w:t>
      </w:r>
    </w:p>
    <w:p w:rsidR="00905E52" w:rsidRDefault="00905E52" w:rsidP="00905E52">
      <w:pPr>
        <w:widowControl w:val="0"/>
        <w:autoSpaceDE w:val="0"/>
        <w:autoSpaceDN w:val="0"/>
        <w:adjustRightInd w:val="0"/>
        <w:ind w:firstLine="720"/>
        <w:jc w:val="both"/>
      </w:pPr>
    </w:p>
    <w:p w:rsidR="00905E52" w:rsidRPr="00FF1074" w:rsidRDefault="00905E52" w:rsidP="00905E52">
      <w:pPr>
        <w:widowControl w:val="0"/>
        <w:shd w:val="clear" w:color="auto" w:fill="FFFFFF"/>
        <w:ind w:firstLine="720"/>
        <w:jc w:val="both"/>
      </w:pPr>
      <w:r w:rsidRPr="00FF1074">
        <w:t>СТАТЬЯ 2.</w:t>
      </w:r>
    </w:p>
    <w:p w:rsidR="00905E52" w:rsidRPr="00FF1074" w:rsidRDefault="00905E52" w:rsidP="00905E52">
      <w:pPr>
        <w:widowControl w:val="0"/>
        <w:autoSpaceDE w:val="0"/>
        <w:autoSpaceDN w:val="0"/>
        <w:adjustRightInd w:val="0"/>
        <w:ind w:firstLine="720"/>
        <w:jc w:val="both"/>
      </w:pPr>
      <w:r w:rsidRPr="00FF1074">
        <w:t>Настоящий Закон вступает в силу со дня его официального опубликования.</w:t>
      </w:r>
    </w:p>
    <w:p w:rsidR="00905E52" w:rsidRDefault="00905E52" w:rsidP="00905E52">
      <w:pPr>
        <w:jc w:val="both"/>
        <w:rPr>
          <w:szCs w:val="28"/>
        </w:rPr>
      </w:pPr>
      <w:bookmarkStart w:id="5" w:name="_GoBack"/>
      <w:bookmarkEnd w:id="5"/>
    </w:p>
    <w:p w:rsidR="00905E52" w:rsidRDefault="00905E52" w:rsidP="00905E52">
      <w:pPr>
        <w:jc w:val="both"/>
        <w:rPr>
          <w:szCs w:val="28"/>
        </w:rPr>
      </w:pPr>
    </w:p>
    <w:p w:rsidR="00905E52" w:rsidRDefault="00905E52" w:rsidP="00905E52">
      <w:pPr>
        <w:jc w:val="both"/>
        <w:rPr>
          <w:szCs w:val="28"/>
        </w:rPr>
      </w:pPr>
    </w:p>
    <w:p w:rsidR="00BE0544" w:rsidRDefault="00905E52" w:rsidP="008B2BA8">
      <w:pPr>
        <w:jc w:val="both"/>
      </w:pPr>
      <w:r w:rsidRPr="006944C0">
        <w:rPr>
          <w:szCs w:val="28"/>
        </w:rPr>
        <w:t>Губернатор края</w:t>
      </w:r>
      <w:r w:rsidRPr="006944C0">
        <w:rPr>
          <w:szCs w:val="28"/>
        </w:rPr>
        <w:tab/>
        <w:t xml:space="preserve"> </w:t>
      </w:r>
      <w:r w:rsidRPr="006944C0">
        <w:rPr>
          <w:szCs w:val="28"/>
        </w:rPr>
        <w:tab/>
      </w:r>
      <w:r w:rsidRPr="006944C0">
        <w:rPr>
          <w:szCs w:val="28"/>
        </w:rPr>
        <w:tab/>
      </w:r>
      <w:r w:rsidRPr="006944C0">
        <w:rPr>
          <w:szCs w:val="28"/>
        </w:rPr>
        <w:tab/>
      </w:r>
      <w:r w:rsidRPr="006944C0">
        <w:rPr>
          <w:szCs w:val="28"/>
        </w:rPr>
        <w:tab/>
      </w:r>
      <w:r w:rsidRPr="006944C0">
        <w:rPr>
          <w:szCs w:val="28"/>
        </w:rPr>
        <w:tab/>
      </w:r>
      <w:r w:rsidRPr="006944C0">
        <w:rPr>
          <w:szCs w:val="28"/>
        </w:rPr>
        <w:tab/>
      </w:r>
      <w:r w:rsidRPr="006944C0">
        <w:rPr>
          <w:szCs w:val="28"/>
        </w:rPr>
        <w:tab/>
        <w:t xml:space="preserve">    О.Н. Кожемяко</w:t>
      </w:r>
    </w:p>
    <w:sectPr w:rsidR="00BE0544" w:rsidSect="008B2BA8">
      <w:headerReference w:type="default" r:id="rId1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758" w:rsidRDefault="00D83758">
      <w:r>
        <w:separator/>
      </w:r>
    </w:p>
  </w:endnote>
  <w:endnote w:type="continuationSeparator" w:id="0">
    <w:p w:rsidR="00D83758" w:rsidRDefault="00D83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758" w:rsidRDefault="00D83758">
      <w:r>
        <w:separator/>
      </w:r>
    </w:p>
  </w:footnote>
  <w:footnote w:type="continuationSeparator" w:id="0">
    <w:p w:rsidR="00D83758" w:rsidRDefault="00D83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8B2BA8" w:rsidP="008B2BA8">
    <w:pPr>
      <w:pStyle w:val="a3"/>
      <w:jc w:val="center"/>
    </w:pPr>
    <w:r>
      <w:fldChar w:fldCharType="begin"/>
    </w:r>
    <w:r>
      <w:instrText>PAGE   \* MERGEFORMAT</w:instrText>
    </w:r>
    <w:r>
      <w:fldChar w:fldCharType="separate"/>
    </w:r>
    <w:r>
      <w:rPr>
        <w:noProof/>
      </w:rPr>
      <w:t>16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5E52"/>
    <w:rsid w:val="0003291F"/>
    <w:rsid w:val="00070CED"/>
    <w:rsid w:val="00347DEE"/>
    <w:rsid w:val="00357555"/>
    <w:rsid w:val="00380EE1"/>
    <w:rsid w:val="003A180C"/>
    <w:rsid w:val="003B26E7"/>
    <w:rsid w:val="0047435B"/>
    <w:rsid w:val="005A2827"/>
    <w:rsid w:val="006E2ABA"/>
    <w:rsid w:val="00832425"/>
    <w:rsid w:val="008B2BA8"/>
    <w:rsid w:val="00905E52"/>
    <w:rsid w:val="00AB70F9"/>
    <w:rsid w:val="00AC31EC"/>
    <w:rsid w:val="00AF3517"/>
    <w:rsid w:val="00B14397"/>
    <w:rsid w:val="00BC0675"/>
    <w:rsid w:val="00BE0544"/>
    <w:rsid w:val="00D102A9"/>
    <w:rsid w:val="00D34604"/>
    <w:rsid w:val="00D83758"/>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E6F7A"/>
  <w15:docId w15:val="{CDA40250-53AC-42BD-9842-391B32A6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905E52"/>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8B2BA8"/>
    <w:rPr>
      <w:sz w:val="28"/>
    </w:rPr>
  </w:style>
  <w:style w:type="paragraph" w:styleId="a6">
    <w:name w:val="Balloon Text"/>
    <w:basedOn w:val="a"/>
    <w:link w:val="a7"/>
    <w:semiHidden/>
    <w:unhideWhenUsed/>
    <w:rsid w:val="008B2BA8"/>
    <w:rPr>
      <w:rFonts w:ascii="Segoe UI" w:hAnsi="Segoe UI" w:cs="Segoe UI"/>
      <w:sz w:val="18"/>
      <w:szCs w:val="18"/>
    </w:rPr>
  </w:style>
  <w:style w:type="character" w:customStyle="1" w:styleId="a7">
    <w:name w:val="Текст выноски Знак"/>
    <w:link w:val="a6"/>
    <w:semiHidden/>
    <w:rsid w:val="008B2B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338BE0808BB1F8C948CD248EE482BB6444CA09F2ADBC5E517111DE8E03BD135A3CD3306AFD42D29891FAB5E7AC2A9991538E8C347670C5638A5591D8W9B" TargetMode="External"/><Relationship Id="rId13" Type="http://schemas.openxmlformats.org/officeDocument/2006/relationships/hyperlink" Target="consultantplus://offline/ref=A8F43ACC37CE4E303822A9ED620327E3D6237FF68AA353D8035A7EDB1BF2E1B2E09B4587D6BF827E4634BCD39FA609548D17FC019EF4B473QCb1E" TargetMode="External"/><Relationship Id="rId18" Type="http://schemas.openxmlformats.org/officeDocument/2006/relationships/hyperlink" Target="consultantplus://offline/ref=95FE4020741230597D0CE83054C433DB03ABFC0C8F1EA6F5DE20B2191B4140F527FF45200E5A48E590204B7D0BB741A8SEe8I"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yperlink" Target="consultantplus://offline/ref=3ECFC784BAC46FB0409A1A9ADD54EDBBF327DABDCA5C88236E65E06052C936F880824315622129B26525C14A20090482FC1326F47153EB9Dy4HCI" TargetMode="External"/><Relationship Id="rId17" Type="http://schemas.openxmlformats.org/officeDocument/2006/relationships/hyperlink" Target="consultantplus://offline/ref=95FE4020741230597D0CE83054C433DB03ABFC0C8F1EA6F5DE20B2191B4140F527FF45200E5A48E590204B7D0BB741A8SEe8I" TargetMode="External"/><Relationship Id="rId2" Type="http://schemas.openxmlformats.org/officeDocument/2006/relationships/settings" Target="settings.xml"/><Relationship Id="rId16" Type="http://schemas.openxmlformats.org/officeDocument/2006/relationships/hyperlink" Target="consultantplus://offline/ref=88A3F8B1335D7F280B40644DC3209FCAA5D2DBE1B3233B13FF7BD36B38A4D19687CEE1629B7D5DD27C5E367EDCDBE2EB9FnAv4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0D45672582D7EF44F27B83E36D5B1414FD7F2AC7CE75DE699166080A25FEDA8F9187B9BD18AE82C816C5F7BDA6B00945E671CD02CB5EA2W572H" TargetMode="External"/><Relationship Id="rId5" Type="http://schemas.openxmlformats.org/officeDocument/2006/relationships/endnotes" Target="endnotes.xml"/><Relationship Id="rId15" Type="http://schemas.openxmlformats.org/officeDocument/2006/relationships/hyperlink" Target="consultantplus://offline/ref=4EDF357FA3FEF52E96BAAF639C03119653E8D0000398546D643AD602FA17751B109BDC1AB8D2CD532F1E83CA597C123196ED4E1977306223OAqAG" TargetMode="External"/><Relationship Id="rId10" Type="http://schemas.openxmlformats.org/officeDocument/2006/relationships/hyperlink" Target="consultantplus://offline/ref=BF43E4FC6F6F621B5AEC080F3688CEB87F7B74E2D35B101CEDE85A6A410D3E0E4139F71FEC05325EB06296EB3B6B3C7A15Q8E4I"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BF43E4FC6F6F621B5AEC160220E490B77C762FEDD5561A48B9BB5C3D1E5D385B1379A946BC497952B0748AEA38Q7E5I" TargetMode="External"/><Relationship Id="rId14" Type="http://schemas.openxmlformats.org/officeDocument/2006/relationships/hyperlink" Target="consultantplus://offline/ref=A8F43ACC37CE4E303822A9ED620327E3D6237FF68AA353D8035A7EDB1BF2E1B2E09B4587D6BF827E4634BCD39FA609548D17FC019EF4B473QCb1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6</TotalTime>
  <Pages>16</Pages>
  <Words>6469</Words>
  <Characters>36874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1</cp:revision>
  <cp:lastPrinted>2020-12-14T03:53:00Z</cp:lastPrinted>
  <dcterms:created xsi:type="dcterms:W3CDTF">2020-12-14T03:48:00Z</dcterms:created>
  <dcterms:modified xsi:type="dcterms:W3CDTF">2020-12-14T03:54:00Z</dcterms:modified>
</cp:coreProperties>
</file>