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8" o:title="" grayscale="t"/>
          </v:shape>
          <o:OLEObject Type="Embed" ProgID="Word.Picture.8" ShapeID="_x0000_i1025" DrawAspect="Content" ObjectID="_167196424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440F42" w:rsidP="001A3FF0">
            <w:pPr>
              <w:ind w:left="-105"/>
              <w:jc w:val="both"/>
            </w:pPr>
            <w:r>
              <w:t xml:space="preserve">О </w:t>
            </w:r>
            <w:r w:rsidR="00744A5D">
              <w:t xml:space="preserve">выдвижении </w:t>
            </w:r>
            <w:r w:rsidR="001A3FF0">
              <w:t>кандидатов для избрания представителями от Законодательного Собрания Приморского края</w:t>
            </w:r>
            <w:r w:rsidR="00744A5D">
              <w:t xml:space="preserve"> в </w:t>
            </w:r>
            <w:r w:rsidR="00CE49B4" w:rsidRPr="00DA3343">
              <w:rPr>
                <w:szCs w:val="28"/>
              </w:rPr>
              <w:t>квалификационной</w:t>
            </w:r>
            <w:r w:rsidR="00744A5D">
              <w:t xml:space="preserve"> комисси</w:t>
            </w:r>
            <w:r w:rsidR="001A3FF0">
              <w:t>и</w:t>
            </w:r>
            <w:r w:rsidR="00744A5D">
              <w:t xml:space="preserve"> при адвокатской палате Приморского края </w:t>
            </w:r>
          </w:p>
        </w:tc>
      </w:tr>
    </w:tbl>
    <w:p w:rsidR="00743256" w:rsidRDefault="00743256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46EDC" w:rsidRPr="00BC6CBF" w:rsidRDefault="001A3FF0" w:rsidP="00DA33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343">
        <w:t xml:space="preserve">Заслушав информацию председателя комитета Законодательного Собрания по социальной политике и защите прав граждан Косьяненко Т.С. </w:t>
      </w:r>
      <w:r w:rsidRPr="00DA3343">
        <w:br/>
        <w:t xml:space="preserve">о выдвижении кандидатов для избрания представителями </w:t>
      </w:r>
      <w:r w:rsidRPr="00DA3343">
        <w:br/>
        <w:t xml:space="preserve">от Законодательного Собрания Приморского края в </w:t>
      </w:r>
      <w:r w:rsidR="00CE49B4" w:rsidRPr="00DA3343">
        <w:rPr>
          <w:szCs w:val="28"/>
        </w:rPr>
        <w:t>квалификационной</w:t>
      </w:r>
      <w:r w:rsidRPr="00DA3343">
        <w:t xml:space="preserve"> комиссии при адвокатской палате Приморского края</w:t>
      </w:r>
      <w:r w:rsidR="00DA3343" w:rsidRPr="00DA3343">
        <w:t xml:space="preserve">, </w:t>
      </w:r>
      <w:r w:rsidR="00AB52A9">
        <w:t xml:space="preserve">согласно которой </w:t>
      </w:r>
      <w:r w:rsidR="00324BE0">
        <w:br/>
        <w:t xml:space="preserve">в соответствии </w:t>
      </w:r>
      <w:r w:rsidR="00324BE0">
        <w:t>З</w:t>
      </w:r>
      <w:r w:rsidR="00324BE0" w:rsidRPr="00DA3343">
        <w:t>акон</w:t>
      </w:r>
      <w:r w:rsidR="00324BE0">
        <w:t>ом</w:t>
      </w:r>
      <w:r w:rsidR="00324BE0" w:rsidRPr="00DA3343">
        <w:t xml:space="preserve"> Приморского края от 4 апреля 2003 года № 45-КЗ </w:t>
      </w:r>
      <w:r w:rsidR="00324BE0">
        <w:br/>
      </w:r>
      <w:r w:rsidR="00324BE0" w:rsidRPr="00DA3343">
        <w:t>"</w:t>
      </w:r>
      <w:r w:rsidR="00324BE0" w:rsidRPr="00DA3343">
        <w:rPr>
          <w:szCs w:val="28"/>
        </w:rPr>
        <w:t>О порядке избрания представителей от Законодательного Собрания Приморского края в квалификационной комиссии при адвокатской палате Приморского края"</w:t>
      </w:r>
      <w:r w:rsidR="00CE49B4">
        <w:rPr>
          <w:szCs w:val="28"/>
        </w:rPr>
        <w:t xml:space="preserve"> </w:t>
      </w:r>
      <w:r w:rsidR="00324BE0">
        <w:rPr>
          <w:szCs w:val="28"/>
        </w:rPr>
        <w:t xml:space="preserve">комитеты Законодательного Собрания вправе выдвигать кандидатов для избрания представителями от </w:t>
      </w:r>
      <w:r w:rsidR="00324BE0">
        <w:t xml:space="preserve">Законодательного Собрания </w:t>
      </w:r>
      <w:r w:rsidR="00324BE0">
        <w:br/>
        <w:t xml:space="preserve">в </w:t>
      </w:r>
      <w:r w:rsidR="00CE49B4" w:rsidRPr="00DA3343">
        <w:rPr>
          <w:szCs w:val="28"/>
        </w:rPr>
        <w:t>квалификационной</w:t>
      </w:r>
      <w:r w:rsidR="00324BE0">
        <w:t xml:space="preserve"> комиссии при адвокатской палате Приморского края</w:t>
      </w:r>
      <w:r w:rsidR="00324BE0">
        <w:t xml:space="preserve">, </w:t>
      </w:r>
      <w:r w:rsidR="000B6D29" w:rsidRPr="003500A2">
        <w:rPr>
          <w:szCs w:val="28"/>
        </w:rPr>
        <w:t>комитет</w:t>
      </w:r>
    </w:p>
    <w:p w:rsidR="00F22499" w:rsidRDefault="00F22499" w:rsidP="005E0CCE">
      <w:pPr>
        <w:widowControl w:val="0"/>
        <w:ind w:firstLine="709"/>
        <w:jc w:val="both"/>
        <w:rPr>
          <w:szCs w:val="28"/>
        </w:rPr>
      </w:pPr>
    </w:p>
    <w:p w:rsidR="00546EDC" w:rsidRPr="000E2DE3" w:rsidRDefault="00546EDC" w:rsidP="005E0CCE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0E2DE3">
        <w:rPr>
          <w:bCs/>
          <w:szCs w:val="28"/>
        </w:rPr>
        <w:t>РЕШИЛ:</w:t>
      </w:r>
    </w:p>
    <w:p w:rsidR="00546EDC" w:rsidRPr="000E2DE3" w:rsidRDefault="00546EDC" w:rsidP="005E0CCE">
      <w:pPr>
        <w:ind w:firstLine="709"/>
        <w:jc w:val="both"/>
        <w:rPr>
          <w:szCs w:val="28"/>
        </w:rPr>
      </w:pPr>
      <w:r w:rsidRPr="000E2DE3">
        <w:rPr>
          <w:szCs w:val="28"/>
        </w:rPr>
        <w:tab/>
      </w:r>
    </w:p>
    <w:p w:rsidR="000B6D29" w:rsidRDefault="000B6D29" w:rsidP="000B6D2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DA3343">
        <w:t xml:space="preserve">Выдвинуть следующих кандидатов для избрания представителями </w:t>
      </w:r>
      <w:r w:rsidR="00DA3343">
        <w:br/>
        <w:t xml:space="preserve">от Законодательного Собрания Приморского края в </w:t>
      </w:r>
      <w:r w:rsidR="00CE49B4" w:rsidRPr="00DA3343">
        <w:rPr>
          <w:szCs w:val="28"/>
        </w:rPr>
        <w:t>квалификационной</w:t>
      </w:r>
      <w:r w:rsidR="00CE49B4">
        <w:t xml:space="preserve"> </w:t>
      </w:r>
      <w:bookmarkStart w:id="0" w:name="_GoBack"/>
      <w:bookmarkEnd w:id="0"/>
      <w:r w:rsidR="00DA3343">
        <w:t>комиссии при адвокатской палате Приморского края:</w:t>
      </w:r>
    </w:p>
    <w:p w:rsidR="00DA3343" w:rsidRDefault="00DA3343" w:rsidP="000B6D2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1)</w:t>
      </w:r>
      <w:r w:rsidR="00DF115D">
        <w:t>Афанасьева Дмитрия Игоревича</w:t>
      </w:r>
      <w:r>
        <w:t>;</w:t>
      </w:r>
    </w:p>
    <w:p w:rsidR="00DA3343" w:rsidRPr="0036143A" w:rsidRDefault="00DA3343" w:rsidP="000B6D2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2)Родькина Евгения Владимировича.</w:t>
      </w:r>
    </w:p>
    <w:p w:rsidR="00546EDC" w:rsidRPr="000E2DE3" w:rsidRDefault="00546EDC" w:rsidP="000B6D2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546EDC" w:rsidRDefault="000B6D29" w:rsidP="00235D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="00235D14">
        <w:rPr>
          <w:szCs w:val="28"/>
        </w:rPr>
        <w:t xml:space="preserve">Направить данное решение в </w:t>
      </w:r>
      <w:r w:rsidR="00DA3343">
        <w:rPr>
          <w:szCs w:val="28"/>
        </w:rPr>
        <w:t xml:space="preserve">Законодательное Собрание Приморского края, в </w:t>
      </w:r>
      <w:r w:rsidR="00235D14">
        <w:rPr>
          <w:szCs w:val="28"/>
        </w:rPr>
        <w:t>комитет Законодательного Собрания по региональной политике, законности и международному сотрудничеству.</w:t>
      </w:r>
    </w:p>
    <w:p w:rsidR="000B6D29" w:rsidRDefault="000B6D29" w:rsidP="000B6D29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0B6D29" w:rsidRDefault="000B6D29" w:rsidP="000B6D29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0B6D29" w:rsidRPr="000E2DE3" w:rsidRDefault="000B6D29" w:rsidP="000B6D29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357541" w:rsidRDefault="00546EDC" w:rsidP="000B6D29">
      <w:pPr>
        <w:pStyle w:val="a8"/>
        <w:spacing w:after="0"/>
      </w:pPr>
      <w:r w:rsidRPr="000E2DE3">
        <w:rPr>
          <w:szCs w:val="28"/>
        </w:rPr>
        <w:t>Председатель комитета</w:t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="00780361">
        <w:rPr>
          <w:szCs w:val="28"/>
        </w:rPr>
        <w:t xml:space="preserve">    Т.С. Косьяненко</w:t>
      </w:r>
    </w:p>
    <w:sectPr w:rsidR="00357541" w:rsidSect="00324BE0">
      <w:headerReference w:type="default" r:id="rId10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A36" w:rsidRDefault="00944A36">
      <w:r>
        <w:separator/>
      </w:r>
    </w:p>
  </w:endnote>
  <w:endnote w:type="continuationSeparator" w:id="0">
    <w:p w:rsidR="00944A36" w:rsidRDefault="00944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A36" w:rsidRDefault="00944A36">
      <w:r>
        <w:separator/>
      </w:r>
    </w:p>
  </w:footnote>
  <w:footnote w:type="continuationSeparator" w:id="0">
    <w:p w:rsidR="00944A36" w:rsidRDefault="00944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BE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2AF"/>
    <w:multiLevelType w:val="hybridMultilevel"/>
    <w:tmpl w:val="BE22CF62"/>
    <w:lvl w:ilvl="0" w:tplc="2DE04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1E8"/>
    <w:rsid w:val="00022B36"/>
    <w:rsid w:val="0003005F"/>
    <w:rsid w:val="00052F7E"/>
    <w:rsid w:val="00053C61"/>
    <w:rsid w:val="00054EC5"/>
    <w:rsid w:val="000729F8"/>
    <w:rsid w:val="00080DED"/>
    <w:rsid w:val="00084D18"/>
    <w:rsid w:val="000A19AA"/>
    <w:rsid w:val="000B5D81"/>
    <w:rsid w:val="000B6D29"/>
    <w:rsid w:val="000D6810"/>
    <w:rsid w:val="001008FF"/>
    <w:rsid w:val="001403E9"/>
    <w:rsid w:val="0014202E"/>
    <w:rsid w:val="00151D66"/>
    <w:rsid w:val="00152883"/>
    <w:rsid w:val="001535BB"/>
    <w:rsid w:val="00160F97"/>
    <w:rsid w:val="001665E6"/>
    <w:rsid w:val="001A3FF0"/>
    <w:rsid w:val="001B3A35"/>
    <w:rsid w:val="001B6ECD"/>
    <w:rsid w:val="001C5162"/>
    <w:rsid w:val="001F4491"/>
    <w:rsid w:val="001F499C"/>
    <w:rsid w:val="0020003C"/>
    <w:rsid w:val="0021733C"/>
    <w:rsid w:val="002348B5"/>
    <w:rsid w:val="00235D14"/>
    <w:rsid w:val="00250B28"/>
    <w:rsid w:val="00254870"/>
    <w:rsid w:val="0027241B"/>
    <w:rsid w:val="002943ED"/>
    <w:rsid w:val="002B3B9D"/>
    <w:rsid w:val="002C3A06"/>
    <w:rsid w:val="002D18AD"/>
    <w:rsid w:val="00301C0A"/>
    <w:rsid w:val="0030494A"/>
    <w:rsid w:val="00324BE0"/>
    <w:rsid w:val="00357541"/>
    <w:rsid w:val="003625E7"/>
    <w:rsid w:val="003639FE"/>
    <w:rsid w:val="00383131"/>
    <w:rsid w:val="003B4C86"/>
    <w:rsid w:val="003C32A0"/>
    <w:rsid w:val="003D4A28"/>
    <w:rsid w:val="003D6E71"/>
    <w:rsid w:val="003F2358"/>
    <w:rsid w:val="003F3512"/>
    <w:rsid w:val="004060BD"/>
    <w:rsid w:val="004377F5"/>
    <w:rsid w:val="00440F42"/>
    <w:rsid w:val="00444969"/>
    <w:rsid w:val="00461E2B"/>
    <w:rsid w:val="004A3CDB"/>
    <w:rsid w:val="004E3242"/>
    <w:rsid w:val="004F4BA1"/>
    <w:rsid w:val="004F4EE2"/>
    <w:rsid w:val="0053533D"/>
    <w:rsid w:val="00546EDC"/>
    <w:rsid w:val="005678D5"/>
    <w:rsid w:val="005777D1"/>
    <w:rsid w:val="00580593"/>
    <w:rsid w:val="0059039E"/>
    <w:rsid w:val="005A7AAD"/>
    <w:rsid w:val="005E06CB"/>
    <w:rsid w:val="005E0CCE"/>
    <w:rsid w:val="005E6B79"/>
    <w:rsid w:val="005E7636"/>
    <w:rsid w:val="00622B3B"/>
    <w:rsid w:val="00674BBC"/>
    <w:rsid w:val="00692D49"/>
    <w:rsid w:val="00694111"/>
    <w:rsid w:val="006A7385"/>
    <w:rsid w:val="006C3241"/>
    <w:rsid w:val="006D024F"/>
    <w:rsid w:val="00700FF0"/>
    <w:rsid w:val="00703B79"/>
    <w:rsid w:val="007128C1"/>
    <w:rsid w:val="00715431"/>
    <w:rsid w:val="007258FB"/>
    <w:rsid w:val="00727355"/>
    <w:rsid w:val="007371E2"/>
    <w:rsid w:val="00743256"/>
    <w:rsid w:val="00744A5D"/>
    <w:rsid w:val="00751091"/>
    <w:rsid w:val="0076749D"/>
    <w:rsid w:val="0077731F"/>
    <w:rsid w:val="00780361"/>
    <w:rsid w:val="0078353F"/>
    <w:rsid w:val="007A5E60"/>
    <w:rsid w:val="007F0598"/>
    <w:rsid w:val="008602F8"/>
    <w:rsid w:val="0087792E"/>
    <w:rsid w:val="008A58EE"/>
    <w:rsid w:val="008E2DFB"/>
    <w:rsid w:val="0090411C"/>
    <w:rsid w:val="00925024"/>
    <w:rsid w:val="00931CEE"/>
    <w:rsid w:val="00944A36"/>
    <w:rsid w:val="00984DF5"/>
    <w:rsid w:val="0099314B"/>
    <w:rsid w:val="009C722E"/>
    <w:rsid w:val="009E0C7C"/>
    <w:rsid w:val="009E23F0"/>
    <w:rsid w:val="009E5CD9"/>
    <w:rsid w:val="009F0165"/>
    <w:rsid w:val="009F626B"/>
    <w:rsid w:val="00A41859"/>
    <w:rsid w:val="00A4493F"/>
    <w:rsid w:val="00A53DD3"/>
    <w:rsid w:val="00A62172"/>
    <w:rsid w:val="00A660F1"/>
    <w:rsid w:val="00A97609"/>
    <w:rsid w:val="00AB52A9"/>
    <w:rsid w:val="00AF68B2"/>
    <w:rsid w:val="00B15755"/>
    <w:rsid w:val="00B5095D"/>
    <w:rsid w:val="00B601B8"/>
    <w:rsid w:val="00B668A9"/>
    <w:rsid w:val="00B803DE"/>
    <w:rsid w:val="00BA0CBA"/>
    <w:rsid w:val="00BA1978"/>
    <w:rsid w:val="00BC2FE2"/>
    <w:rsid w:val="00BC5646"/>
    <w:rsid w:val="00BD766B"/>
    <w:rsid w:val="00BE16C2"/>
    <w:rsid w:val="00BF3F62"/>
    <w:rsid w:val="00C11647"/>
    <w:rsid w:val="00C1439B"/>
    <w:rsid w:val="00C24DF2"/>
    <w:rsid w:val="00C600D0"/>
    <w:rsid w:val="00C739F3"/>
    <w:rsid w:val="00C9335B"/>
    <w:rsid w:val="00C958B6"/>
    <w:rsid w:val="00CA0FCC"/>
    <w:rsid w:val="00CE49B4"/>
    <w:rsid w:val="00CE4D6D"/>
    <w:rsid w:val="00CE727C"/>
    <w:rsid w:val="00D13319"/>
    <w:rsid w:val="00D17A7A"/>
    <w:rsid w:val="00D542AE"/>
    <w:rsid w:val="00D5451C"/>
    <w:rsid w:val="00D54D77"/>
    <w:rsid w:val="00D75138"/>
    <w:rsid w:val="00D80078"/>
    <w:rsid w:val="00D976BE"/>
    <w:rsid w:val="00DA2A4B"/>
    <w:rsid w:val="00DA3343"/>
    <w:rsid w:val="00DD4A57"/>
    <w:rsid w:val="00DF115D"/>
    <w:rsid w:val="00DF257E"/>
    <w:rsid w:val="00E17A25"/>
    <w:rsid w:val="00E326C2"/>
    <w:rsid w:val="00E50F36"/>
    <w:rsid w:val="00E73FB1"/>
    <w:rsid w:val="00E77161"/>
    <w:rsid w:val="00E85955"/>
    <w:rsid w:val="00EA24BE"/>
    <w:rsid w:val="00ED0338"/>
    <w:rsid w:val="00ED4294"/>
    <w:rsid w:val="00F01DD8"/>
    <w:rsid w:val="00F22499"/>
    <w:rsid w:val="00F34152"/>
    <w:rsid w:val="00F50AA3"/>
    <w:rsid w:val="00F52C1F"/>
    <w:rsid w:val="00F63916"/>
    <w:rsid w:val="00F65753"/>
    <w:rsid w:val="00FD5E88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F51A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  <w:style w:type="paragraph" w:styleId="ac">
    <w:name w:val="List Paragraph"/>
    <w:basedOn w:val="a"/>
    <w:uiPriority w:val="34"/>
    <w:qFormat/>
    <w:rsid w:val="007A5E60"/>
    <w:pPr>
      <w:ind w:left="720"/>
      <w:contextualSpacing/>
    </w:pPr>
  </w:style>
  <w:style w:type="paragraph" w:customStyle="1" w:styleId="Style5">
    <w:name w:val="Style5"/>
    <w:basedOn w:val="a"/>
    <w:uiPriority w:val="99"/>
    <w:rsid w:val="007A5E60"/>
    <w:pPr>
      <w:widowControl w:val="0"/>
      <w:autoSpaceDE w:val="0"/>
      <w:autoSpaceDN w:val="0"/>
      <w:adjustRightInd w:val="0"/>
      <w:spacing w:line="446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A5E60"/>
    <w:pPr>
      <w:widowControl w:val="0"/>
      <w:autoSpaceDE w:val="0"/>
      <w:autoSpaceDN w:val="0"/>
      <w:adjustRightInd w:val="0"/>
      <w:spacing w:line="497" w:lineRule="exact"/>
      <w:jc w:val="both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7A5E60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D75138"/>
    <w:pPr>
      <w:widowControl w:val="0"/>
      <w:autoSpaceDE w:val="0"/>
      <w:autoSpaceDN w:val="0"/>
      <w:adjustRightInd w:val="0"/>
      <w:spacing w:line="509" w:lineRule="exact"/>
      <w:ind w:firstLine="691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F499C"/>
    <w:pPr>
      <w:widowControl w:val="0"/>
      <w:autoSpaceDE w:val="0"/>
      <w:autoSpaceDN w:val="0"/>
      <w:adjustRightInd w:val="0"/>
      <w:spacing w:line="482" w:lineRule="exact"/>
      <w:ind w:firstLine="802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F499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3F35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9A381-6FD5-4A6E-B7A7-2AC19A89D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107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8</cp:revision>
  <cp:lastPrinted>2021-01-12T00:47:00Z</cp:lastPrinted>
  <dcterms:created xsi:type="dcterms:W3CDTF">2019-12-10T02:50:00Z</dcterms:created>
  <dcterms:modified xsi:type="dcterms:W3CDTF">2021-01-12T03:44:00Z</dcterms:modified>
</cp:coreProperties>
</file>