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40E7A">
        <w:tc>
          <w:tcPr>
            <w:tcW w:w="9570" w:type="dxa"/>
          </w:tcPr>
          <w:p w:rsidR="00A40E7A" w:rsidRDefault="00BB29C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5pt;margin-top:43.2pt;width:156.9pt;height:57.6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A40E7A" w:rsidRDefault="001511D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A40E7A" w:rsidRDefault="001511D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A40E7A" w:rsidRDefault="001511D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A40E7A" w:rsidRDefault="00A40E7A"/>
          <w:p w:rsidR="00A40E7A" w:rsidRDefault="00A40E7A"/>
        </w:tc>
      </w:tr>
      <w:tr w:rsidR="00A40E7A">
        <w:tc>
          <w:tcPr>
            <w:tcW w:w="9570" w:type="dxa"/>
          </w:tcPr>
          <w:p w:rsidR="00A40E7A" w:rsidRDefault="001511D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511D2" w:rsidRPr="00CD77A3" w:rsidRDefault="001511D2" w:rsidP="001511D2">
      <w:pPr>
        <w:jc w:val="center"/>
        <w:rPr>
          <w:b/>
          <w:szCs w:val="28"/>
        </w:rPr>
      </w:pPr>
      <w:r w:rsidRPr="00CD77A3">
        <w:rPr>
          <w:b/>
          <w:szCs w:val="28"/>
        </w:rPr>
        <w:t xml:space="preserve">О ВНЕСЕНИИ ИЗМЕНЕНИЯ В СТАТЬЮ 2 ЗАКОНА </w:t>
      </w:r>
    </w:p>
    <w:p w:rsidR="001511D2" w:rsidRPr="00CD77A3" w:rsidRDefault="001511D2" w:rsidP="001511D2">
      <w:pPr>
        <w:jc w:val="center"/>
        <w:rPr>
          <w:rFonts w:eastAsia="Calibri"/>
          <w:b/>
          <w:szCs w:val="28"/>
          <w:lang w:eastAsia="en-US"/>
        </w:rPr>
      </w:pPr>
      <w:r w:rsidRPr="00CD77A3">
        <w:rPr>
          <w:b/>
          <w:szCs w:val="28"/>
        </w:rPr>
        <w:t>ПРИМОРСКОГО КРАЯ "О НАЛОГЕ НА ИГОРНЫЙ БИЗНЕС</w:t>
      </w:r>
      <w:r w:rsidRPr="00CD77A3">
        <w:rPr>
          <w:rFonts w:eastAsia="Calibri"/>
          <w:b/>
          <w:szCs w:val="28"/>
          <w:lang w:eastAsia="en-US"/>
        </w:rPr>
        <w:t>"</w:t>
      </w:r>
    </w:p>
    <w:p w:rsidR="00A40E7A" w:rsidRDefault="00A40E7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</w:p>
    <w:p w:rsidR="001511D2" w:rsidRDefault="001511D2" w:rsidP="001511D2">
      <w:pPr>
        <w:ind w:firstLine="709"/>
        <w:jc w:val="both"/>
        <w:rPr>
          <w:szCs w:val="28"/>
        </w:rPr>
      </w:pPr>
      <w:proofErr w:type="gramStart"/>
      <w:r w:rsidRPr="00910906">
        <w:rPr>
          <w:szCs w:val="28"/>
        </w:rPr>
        <w:t>Принят</w:t>
      </w:r>
      <w:proofErr w:type="gramEnd"/>
      <w:r w:rsidRPr="00910906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в первом чтении</w:t>
      </w:r>
    </w:p>
    <w:p w:rsidR="001511D2" w:rsidRPr="00CD77A3" w:rsidRDefault="001511D2" w:rsidP="001511D2">
      <w:pPr>
        <w:ind w:firstLine="709"/>
        <w:jc w:val="both"/>
        <w:rPr>
          <w:szCs w:val="28"/>
        </w:rPr>
      </w:pPr>
      <w:proofErr w:type="gramStart"/>
      <w:r w:rsidRPr="00CD77A3">
        <w:rPr>
          <w:szCs w:val="28"/>
        </w:rPr>
        <w:t>Принят</w:t>
      </w:r>
      <w:proofErr w:type="gramEnd"/>
      <w:r w:rsidRPr="00CD77A3">
        <w:rPr>
          <w:szCs w:val="28"/>
        </w:rPr>
        <w:t xml:space="preserve"> Законодательным Собранием Приморского края </w:t>
      </w:r>
    </w:p>
    <w:p w:rsidR="001511D2" w:rsidRPr="00CD77A3" w:rsidRDefault="001511D2" w:rsidP="001511D2">
      <w:pPr>
        <w:ind w:firstLine="709"/>
        <w:rPr>
          <w:szCs w:val="28"/>
        </w:rPr>
      </w:pPr>
    </w:p>
    <w:p w:rsidR="001511D2" w:rsidRPr="00CD77A3" w:rsidRDefault="001511D2" w:rsidP="001511D2">
      <w:pPr>
        <w:ind w:firstLine="709"/>
        <w:jc w:val="both"/>
        <w:rPr>
          <w:szCs w:val="28"/>
        </w:rPr>
      </w:pPr>
      <w:r w:rsidRPr="00CD77A3">
        <w:rPr>
          <w:szCs w:val="28"/>
        </w:rPr>
        <w:t>СТАТЬЯ 1.</w:t>
      </w:r>
    </w:p>
    <w:p w:rsidR="001511D2" w:rsidRPr="00CD77A3" w:rsidRDefault="001511D2" w:rsidP="001511D2">
      <w:pPr>
        <w:tabs>
          <w:tab w:val="left" w:pos="851"/>
        </w:tabs>
        <w:ind w:firstLine="709"/>
        <w:jc w:val="both"/>
        <w:rPr>
          <w:bCs/>
          <w:szCs w:val="28"/>
          <w:lang w:bidi="ru-RU"/>
        </w:rPr>
      </w:pPr>
      <w:r w:rsidRPr="00CD77A3">
        <w:rPr>
          <w:bCs/>
          <w:szCs w:val="28"/>
          <w:lang w:bidi="ru-RU"/>
        </w:rPr>
        <w:t xml:space="preserve">Внести в статью 2 Закона Приморского края от 6 ноября 2003 года </w:t>
      </w:r>
      <w:r w:rsidRPr="00CD77A3">
        <w:rPr>
          <w:bCs/>
          <w:szCs w:val="28"/>
          <w:lang w:bidi="ru-RU"/>
        </w:rPr>
        <w:br/>
        <w:t xml:space="preserve">№ 75-КЗ "О налоге на игорный бизнес" (Ведомости Законодательного Собрания Приморского края, 2003, № 39, стр. 3; 2005, № 112, стр. 10; 2008, № 68, стр. 19; 2012, № 5, стр. 53; 2018, № 50, стр. 80; 2020, № 141, стр. 29) следующее изменение: </w:t>
      </w:r>
    </w:p>
    <w:p w:rsidR="001511D2" w:rsidRPr="00CD77A3" w:rsidRDefault="001511D2" w:rsidP="001511D2">
      <w:pPr>
        <w:ind w:firstLine="709"/>
        <w:jc w:val="both"/>
        <w:rPr>
          <w:szCs w:val="28"/>
        </w:rPr>
      </w:pPr>
      <w:r w:rsidRPr="00CD77A3">
        <w:rPr>
          <w:szCs w:val="28"/>
        </w:rPr>
        <w:t xml:space="preserve">в </w:t>
      </w:r>
      <w:proofErr w:type="gramStart"/>
      <w:r w:rsidRPr="00CD77A3">
        <w:rPr>
          <w:szCs w:val="28"/>
        </w:rPr>
        <w:t>абзаце</w:t>
      </w:r>
      <w:proofErr w:type="gramEnd"/>
      <w:r w:rsidRPr="00CD77A3">
        <w:rPr>
          <w:szCs w:val="28"/>
        </w:rPr>
        <w:t xml:space="preserve"> первом части 2 после слова "октября" дополнить словами </w:t>
      </w:r>
      <w:r w:rsidRPr="00CD77A3">
        <w:rPr>
          <w:szCs w:val="28"/>
        </w:rPr>
        <w:br/>
        <w:t>", ноября и декабря".</w:t>
      </w:r>
    </w:p>
    <w:p w:rsidR="001511D2" w:rsidRPr="00CD77A3" w:rsidRDefault="001511D2" w:rsidP="001511D2">
      <w:pPr>
        <w:ind w:firstLine="709"/>
        <w:jc w:val="both"/>
        <w:rPr>
          <w:bCs/>
          <w:szCs w:val="28"/>
          <w:lang w:bidi="ru-RU"/>
        </w:rPr>
      </w:pPr>
    </w:p>
    <w:p w:rsidR="001511D2" w:rsidRPr="00CD77A3" w:rsidRDefault="001511D2" w:rsidP="001511D2">
      <w:pPr>
        <w:ind w:firstLine="709"/>
        <w:jc w:val="both"/>
        <w:rPr>
          <w:szCs w:val="28"/>
        </w:rPr>
      </w:pPr>
      <w:r w:rsidRPr="00CD77A3">
        <w:rPr>
          <w:szCs w:val="28"/>
        </w:rPr>
        <w:t>СТАТЬЯ 2.</w:t>
      </w:r>
    </w:p>
    <w:p w:rsidR="001511D2" w:rsidRPr="00CD77A3" w:rsidRDefault="001511D2" w:rsidP="001511D2">
      <w:pPr>
        <w:tabs>
          <w:tab w:val="left" w:pos="851"/>
        </w:tabs>
        <w:ind w:firstLine="709"/>
        <w:jc w:val="both"/>
        <w:rPr>
          <w:szCs w:val="28"/>
        </w:rPr>
      </w:pPr>
      <w:r w:rsidRPr="00CD77A3">
        <w:rPr>
          <w:szCs w:val="28"/>
        </w:rPr>
        <w:t xml:space="preserve">Настоящий Закон вступает в силу со дня его официального опубликования и распространяет свое действие </w:t>
      </w:r>
      <w:r w:rsidRPr="00CD77A3">
        <w:rPr>
          <w:color w:val="000000"/>
          <w:szCs w:val="28"/>
        </w:rPr>
        <w:t>на правоотношения по исчислению налога на игорный бизнес</w:t>
      </w:r>
      <w:bookmarkStart w:id="0" w:name="_GoBack"/>
      <w:bookmarkEnd w:id="0"/>
      <w:r w:rsidRPr="00CD77A3">
        <w:rPr>
          <w:color w:val="000000"/>
          <w:szCs w:val="28"/>
        </w:rPr>
        <w:t xml:space="preserve"> начиная с 1 ноября 2020 года.</w:t>
      </w:r>
    </w:p>
    <w:p w:rsidR="001511D2" w:rsidRPr="00CD77A3" w:rsidRDefault="001511D2" w:rsidP="001511D2">
      <w:pPr>
        <w:widowControl w:val="0"/>
        <w:shd w:val="clear" w:color="auto" w:fill="FFFFFF"/>
        <w:tabs>
          <w:tab w:val="left" w:pos="3612"/>
        </w:tabs>
        <w:jc w:val="both"/>
        <w:rPr>
          <w:szCs w:val="28"/>
        </w:rPr>
      </w:pPr>
    </w:p>
    <w:p w:rsidR="001511D2" w:rsidRPr="00CD77A3" w:rsidRDefault="001511D2" w:rsidP="001511D2">
      <w:pPr>
        <w:widowControl w:val="0"/>
        <w:shd w:val="clear" w:color="auto" w:fill="FFFFFF"/>
        <w:jc w:val="both"/>
        <w:rPr>
          <w:szCs w:val="28"/>
        </w:rPr>
      </w:pPr>
    </w:p>
    <w:p w:rsidR="001511D2" w:rsidRPr="00CD77A3" w:rsidRDefault="001511D2" w:rsidP="001511D2">
      <w:pPr>
        <w:widowControl w:val="0"/>
        <w:shd w:val="clear" w:color="auto" w:fill="FFFFFF"/>
        <w:jc w:val="both"/>
        <w:rPr>
          <w:szCs w:val="28"/>
        </w:rPr>
      </w:pPr>
    </w:p>
    <w:p w:rsidR="001511D2" w:rsidRPr="00CD77A3" w:rsidRDefault="001511D2" w:rsidP="001511D2">
      <w:pPr>
        <w:autoSpaceDE w:val="0"/>
        <w:autoSpaceDN w:val="0"/>
        <w:adjustRightInd w:val="0"/>
        <w:rPr>
          <w:szCs w:val="28"/>
        </w:rPr>
      </w:pPr>
      <w:r w:rsidRPr="00CD77A3">
        <w:rPr>
          <w:szCs w:val="28"/>
        </w:rPr>
        <w:t>Губернатор края                                                                              О.Н. Кожемяко</w:t>
      </w:r>
    </w:p>
    <w:p w:rsidR="001511D2" w:rsidRPr="00A5489C" w:rsidRDefault="001511D2" w:rsidP="001511D2">
      <w:pPr>
        <w:autoSpaceDE w:val="0"/>
        <w:autoSpaceDN w:val="0"/>
        <w:adjustRightInd w:val="0"/>
        <w:rPr>
          <w:szCs w:val="28"/>
        </w:rPr>
      </w:pPr>
    </w:p>
    <w:p w:rsidR="001511D2" w:rsidRDefault="001511D2" w:rsidP="001511D2">
      <w:pPr>
        <w:ind w:firstLine="720"/>
      </w:pPr>
    </w:p>
    <w:sectPr w:rsidR="001511D2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1D2" w:rsidRDefault="001511D2">
      <w:r>
        <w:separator/>
      </w:r>
    </w:p>
  </w:endnote>
  <w:endnote w:type="continuationSeparator" w:id="0">
    <w:p w:rsidR="001511D2" w:rsidRDefault="00151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1D2" w:rsidRDefault="001511D2">
      <w:r>
        <w:separator/>
      </w:r>
    </w:p>
  </w:footnote>
  <w:footnote w:type="continuationSeparator" w:id="0">
    <w:p w:rsidR="001511D2" w:rsidRDefault="001511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7A" w:rsidRDefault="00A40E7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11D2"/>
    <w:rsid w:val="001511D2"/>
    <w:rsid w:val="00A40E7A"/>
    <w:rsid w:val="00BB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бюдж.-нал. пол.</Template>
  <TotalTime>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cp:lastPrinted>2003-08-29T04:29:00Z</cp:lastPrinted>
  <dcterms:created xsi:type="dcterms:W3CDTF">2020-12-08T23:57:00Z</dcterms:created>
  <dcterms:modified xsi:type="dcterms:W3CDTF">2020-12-15T00:28:00Z</dcterms:modified>
</cp:coreProperties>
</file>