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2D13B8">
              <w:t>"</w:t>
            </w:r>
            <w:r w:rsidR="002D13B8">
              <w:rPr>
                <w:szCs w:val="28"/>
              </w:rPr>
              <w:t xml:space="preserve">О признании </w:t>
            </w:r>
            <w:proofErr w:type="gramStart"/>
            <w:r w:rsidR="002D13B8">
              <w:rPr>
                <w:szCs w:val="28"/>
              </w:rPr>
              <w:t>утратившими</w:t>
            </w:r>
            <w:proofErr w:type="gramEnd"/>
            <w:r w:rsidR="002D13B8">
              <w:rPr>
                <w:szCs w:val="28"/>
              </w:rPr>
              <w:t xml:space="preserve"> силу законодательных актов </w:t>
            </w:r>
            <w:r w:rsidR="002B26E8">
              <w:rPr>
                <w:szCs w:val="28"/>
              </w:rPr>
              <w:t>и от</w:t>
            </w:r>
            <w:r w:rsidR="007424BF">
              <w:rPr>
                <w:szCs w:val="28"/>
              </w:rPr>
              <w:t>-</w:t>
            </w:r>
            <w:r w:rsidR="002B26E8">
              <w:rPr>
                <w:szCs w:val="28"/>
              </w:rPr>
              <w:t>дельных положений законодатель</w:t>
            </w:r>
            <w:r w:rsidR="007424BF">
              <w:rPr>
                <w:szCs w:val="28"/>
              </w:rPr>
              <w:t>-</w:t>
            </w:r>
            <w:proofErr w:type="spellStart"/>
            <w:r w:rsidR="002B26E8">
              <w:rPr>
                <w:szCs w:val="28"/>
              </w:rPr>
              <w:t>ных</w:t>
            </w:r>
            <w:proofErr w:type="spellEnd"/>
            <w:r w:rsidR="002B26E8">
              <w:rPr>
                <w:szCs w:val="28"/>
              </w:rPr>
              <w:t xml:space="preserve"> актов </w:t>
            </w:r>
            <w:r w:rsidR="002D13B8">
              <w:rPr>
                <w:szCs w:val="28"/>
              </w:rPr>
              <w:t>Приморского края о ре</w:t>
            </w:r>
            <w:r w:rsidR="007424BF">
              <w:rPr>
                <w:szCs w:val="28"/>
              </w:rPr>
              <w:t>-</w:t>
            </w:r>
            <w:proofErr w:type="spellStart"/>
            <w:r w:rsidR="002D13B8">
              <w:rPr>
                <w:szCs w:val="28"/>
              </w:rPr>
              <w:t>гиональном</w:t>
            </w:r>
            <w:proofErr w:type="spellEnd"/>
            <w:r w:rsidR="002D13B8">
              <w:rPr>
                <w:szCs w:val="28"/>
              </w:rPr>
              <w:t xml:space="preserve"> государственном надзоре в области технического состояния и эксплуатации само</w:t>
            </w:r>
            <w:r w:rsidR="007424BF">
              <w:rPr>
                <w:szCs w:val="28"/>
              </w:rPr>
              <w:t>-</w:t>
            </w:r>
            <w:r w:rsidR="002D13B8">
              <w:rPr>
                <w:szCs w:val="28"/>
              </w:rPr>
              <w:t>ходных машин и других видов тех</w:t>
            </w:r>
            <w:r w:rsidR="007424BF">
              <w:rPr>
                <w:szCs w:val="28"/>
              </w:rPr>
              <w:t>-</w:t>
            </w:r>
            <w:proofErr w:type="spellStart"/>
            <w:r w:rsidR="002D13B8">
              <w:rPr>
                <w:szCs w:val="28"/>
              </w:rPr>
              <w:t>ники</w:t>
            </w:r>
            <w:proofErr w:type="spellEnd"/>
            <w:r w:rsidR="002D13B8">
              <w:rPr>
                <w:szCs w:val="28"/>
              </w:rPr>
              <w:t>, аттракционов в Приморском крае</w:t>
            </w:r>
            <w:r w:rsidR="002D13B8" w:rsidRPr="007D095E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2D13B8">
        <w:t>"</w:t>
      </w:r>
      <w:r w:rsidR="002D13B8">
        <w:rPr>
          <w:szCs w:val="28"/>
        </w:rPr>
        <w:t>О признании утративш</w:t>
      </w:r>
      <w:r w:rsidR="002B26E8">
        <w:rPr>
          <w:szCs w:val="28"/>
        </w:rPr>
        <w:t>и</w:t>
      </w:r>
      <w:r w:rsidR="002D13B8">
        <w:rPr>
          <w:szCs w:val="28"/>
        </w:rPr>
        <w:t xml:space="preserve">ми силу законодательных актов </w:t>
      </w:r>
      <w:r w:rsidR="002B26E8">
        <w:rPr>
          <w:szCs w:val="28"/>
        </w:rPr>
        <w:t xml:space="preserve">и отдельных положений законодательных актов </w:t>
      </w:r>
      <w:r w:rsidR="002D13B8">
        <w:rPr>
          <w:szCs w:val="28"/>
        </w:rPr>
        <w:t>Приморского края о региональном государственном надзоре в области технического состояния и эксплуатации самоходных машин и других видов техники, аттракционов в Приморском крае</w:t>
      </w:r>
      <w:r w:rsidR="002D13B8" w:rsidRPr="007D095E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B906C5" w:rsidRPr="00B906C5" w:rsidRDefault="002D13B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2D13B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67C" w:rsidRDefault="0061667C">
      <w:r>
        <w:separator/>
      </w:r>
    </w:p>
  </w:endnote>
  <w:endnote w:type="continuationSeparator" w:id="0">
    <w:p w:rsidR="0061667C" w:rsidRDefault="0061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7C" w:rsidRDefault="0061667C">
      <w:r>
        <w:separator/>
      </w:r>
    </w:p>
  </w:footnote>
  <w:footnote w:type="continuationSeparator" w:id="0">
    <w:p w:rsidR="0061667C" w:rsidRDefault="00616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807F6"/>
    <w:rsid w:val="002B26E8"/>
    <w:rsid w:val="002D13B8"/>
    <w:rsid w:val="003325F4"/>
    <w:rsid w:val="00392E21"/>
    <w:rsid w:val="00441853"/>
    <w:rsid w:val="004B69FA"/>
    <w:rsid w:val="004C0D71"/>
    <w:rsid w:val="004C387B"/>
    <w:rsid w:val="004C518D"/>
    <w:rsid w:val="004D1A01"/>
    <w:rsid w:val="004D6E01"/>
    <w:rsid w:val="0050143E"/>
    <w:rsid w:val="00506283"/>
    <w:rsid w:val="005A6019"/>
    <w:rsid w:val="005E6130"/>
    <w:rsid w:val="0061667C"/>
    <w:rsid w:val="00617CAC"/>
    <w:rsid w:val="00695A4A"/>
    <w:rsid w:val="006D45ED"/>
    <w:rsid w:val="006E650F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20E8F"/>
    <w:rsid w:val="00C7700D"/>
    <w:rsid w:val="00CA7E54"/>
    <w:rsid w:val="00CC4ACB"/>
    <w:rsid w:val="00CE19DF"/>
    <w:rsid w:val="00D02716"/>
    <w:rsid w:val="00D12968"/>
    <w:rsid w:val="00DF01B2"/>
    <w:rsid w:val="00E05695"/>
    <w:rsid w:val="00E67B92"/>
    <w:rsid w:val="00E93A7F"/>
    <w:rsid w:val="00E9598F"/>
    <w:rsid w:val="00EA33BE"/>
    <w:rsid w:val="00ED3F8A"/>
    <w:rsid w:val="00EF502B"/>
    <w:rsid w:val="00F14CBB"/>
    <w:rsid w:val="00F75CDD"/>
    <w:rsid w:val="00F86911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142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2020-12-01T05:15:00Z</dcterms:created>
  <dcterms:modified xsi:type="dcterms:W3CDTF">2020-12-01T05:15:00Z</dcterms:modified>
</cp:coreProperties>
</file>