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9532379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485901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9C419A">
              <w:t xml:space="preserve">О внесении изменений </w:t>
            </w:r>
            <w:r w:rsidR="00614025">
              <w:t>в Закон Приморского края "Об органах записи актов гражданского состояния на территории Приморского края</w:t>
            </w:r>
            <w:r w:rsidR="006E3385">
              <w:rPr>
                <w:rFonts w:eastAsia="Calibri"/>
                <w:szCs w:val="28"/>
              </w:rPr>
              <w:t xml:space="preserve">" </w:t>
            </w:r>
            <w:r w:rsidR="009C419A">
              <w:rPr>
                <w:rFonts w:eastAsia="Calibri"/>
                <w:szCs w:val="28"/>
              </w:rPr>
              <w:br/>
            </w:r>
            <w:bookmarkStart w:id="0" w:name="_GoBack"/>
            <w:bookmarkEnd w:id="0"/>
            <w:r w:rsidR="006E3385">
              <w:rPr>
                <w:rFonts w:eastAsia="Calibri"/>
                <w:szCs w:val="28"/>
              </w:rPr>
              <w:t>(второе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485901">
      <w:pPr>
        <w:spacing w:line="228" w:lineRule="auto"/>
        <w:jc w:val="both"/>
      </w:pPr>
    </w:p>
    <w:p w:rsidR="006E3385" w:rsidRPr="006E3385" w:rsidRDefault="00DF4E26" w:rsidP="006E3385">
      <w:pPr>
        <w:widowControl w:val="0"/>
        <w:autoSpaceDE w:val="0"/>
        <w:autoSpaceDN w:val="0"/>
        <w:ind w:firstLine="709"/>
        <w:jc w:val="both"/>
        <w:rPr>
          <w:szCs w:val="27"/>
        </w:rPr>
      </w:pPr>
      <w:r w:rsidRPr="000434D8">
        <w:rPr>
          <w:szCs w:val="28"/>
        </w:rPr>
        <w:t>Рассмотрев и обсудив проект закона Приморского края "</w:t>
      </w:r>
      <w:r w:rsidR="00614025">
        <w:t>О внесении изменений в Закон Приморского края "Об органах записи актов гражданского состояния на территории Приморского края</w:t>
      </w:r>
      <w:r w:rsidRPr="00F8458F">
        <w:rPr>
          <w:szCs w:val="28"/>
        </w:rPr>
        <w:t>",</w:t>
      </w:r>
      <w:r w:rsidRPr="00F8458F">
        <w:rPr>
          <w:bCs/>
          <w:szCs w:val="28"/>
        </w:rPr>
        <w:t xml:space="preserve"> внесенный </w:t>
      </w:r>
      <w:r w:rsidRPr="00F8458F">
        <w:rPr>
          <w:szCs w:val="28"/>
        </w:rPr>
        <w:t xml:space="preserve">Губернатором Приморского края, </w:t>
      </w:r>
      <w:r w:rsidR="00FD59F9">
        <w:rPr>
          <w:szCs w:val="28"/>
        </w:rPr>
        <w:t>которым предусмотрена</w:t>
      </w:r>
      <w:r w:rsidR="006E3385">
        <w:rPr>
          <w:szCs w:val="28"/>
        </w:rPr>
        <w:t xml:space="preserve"> </w:t>
      </w:r>
      <w:r w:rsidR="00FD59F9" w:rsidRPr="00F0757C">
        <w:rPr>
          <w:szCs w:val="28"/>
        </w:rPr>
        <w:t>возможность возложения законом субъекта Российской Федерации отдельных полномочий на государственную регистрацию актов гражданского состояния на многофункциональные центры предоставления государственных и муниципальных услуг</w:t>
      </w:r>
      <w:r w:rsidR="006E3385">
        <w:rPr>
          <w:szCs w:val="28"/>
        </w:rPr>
        <w:t xml:space="preserve">, а также </w:t>
      </w:r>
      <w:r w:rsidR="00EB1C05" w:rsidRPr="009F4EC2">
        <w:rPr>
          <w:szCs w:val="28"/>
        </w:rPr>
        <w:t xml:space="preserve">таблицу поправок, подготовленную комитетом на основании </w:t>
      </w:r>
      <w:r w:rsidR="00EB1C05">
        <w:rPr>
          <w:szCs w:val="28"/>
        </w:rPr>
        <w:t xml:space="preserve">письма </w:t>
      </w:r>
      <w:r w:rsidR="00EB1C05" w:rsidRPr="00DD6D19">
        <w:rPr>
          <w:szCs w:val="28"/>
        </w:rPr>
        <w:t>департамента записи актов гражданского состояния Приморского края</w:t>
      </w:r>
      <w:r w:rsidR="00EB1C05" w:rsidRPr="009F4EC2">
        <w:rPr>
          <w:szCs w:val="28"/>
        </w:rPr>
        <w:t>, в соответстви</w:t>
      </w:r>
      <w:r w:rsidR="00EB1C05">
        <w:rPr>
          <w:szCs w:val="28"/>
        </w:rPr>
        <w:t>и с которой</w:t>
      </w:r>
      <w:r w:rsidR="00EB1C05" w:rsidRPr="009F4EC2">
        <w:rPr>
          <w:szCs w:val="28"/>
        </w:rPr>
        <w:t xml:space="preserve"> предлагается отдельные нормы проекта</w:t>
      </w:r>
      <w:r w:rsidR="00EB1C05">
        <w:rPr>
          <w:szCs w:val="28"/>
        </w:rPr>
        <w:t xml:space="preserve"> закона привести к единообразию,</w:t>
      </w:r>
      <w:r w:rsidR="00EB1C05" w:rsidRPr="009F4EC2">
        <w:rPr>
          <w:szCs w:val="28"/>
        </w:rPr>
        <w:t xml:space="preserve"> </w:t>
      </w:r>
      <w:r w:rsidR="006E3385">
        <w:rPr>
          <w:szCs w:val="28"/>
        </w:rPr>
        <w:t>комитет</w:t>
      </w:r>
    </w:p>
    <w:p w:rsidR="006E3385" w:rsidRDefault="006E3385" w:rsidP="006E3385">
      <w:pPr>
        <w:pStyle w:val="a3"/>
        <w:tabs>
          <w:tab w:val="left" w:pos="708"/>
        </w:tabs>
        <w:jc w:val="both"/>
        <w:rPr>
          <w:szCs w:val="28"/>
        </w:rPr>
      </w:pPr>
    </w:p>
    <w:p w:rsidR="00DF4E26" w:rsidRPr="000434D8" w:rsidRDefault="00DF4E26" w:rsidP="006E3385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6E338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Default="006E3385" w:rsidP="00F8458F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F4E26" w:rsidRPr="000434D8">
        <w:rPr>
          <w:szCs w:val="28"/>
        </w:rPr>
        <w:t>.Рассмотреть проект закона Приморского края "</w:t>
      </w:r>
      <w:r w:rsidR="00614025">
        <w:t xml:space="preserve">О внесении изменений </w:t>
      </w:r>
      <w:r w:rsidR="00614025">
        <w:br/>
        <w:t>в Закон Приморского края "Об органах записи актов гражданского состояния на территории Приморского края</w:t>
      </w:r>
      <w:r w:rsidR="00DF4E26" w:rsidRPr="000434D8">
        <w:rPr>
          <w:color w:val="000000"/>
          <w:spacing w:val="2"/>
          <w:szCs w:val="28"/>
          <w:lang w:eastAsia="x-none"/>
        </w:rPr>
        <w:t>"</w:t>
      </w:r>
      <w:r w:rsidR="00DF4E26"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="00DF4E26" w:rsidRPr="000434D8">
        <w:rPr>
          <w:szCs w:val="28"/>
        </w:rPr>
        <w:t xml:space="preserve"> чтении на очередном заседании Законодательного Собрания. 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p w:rsidR="006E3385" w:rsidRDefault="006E3385" w:rsidP="006E3385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</w:t>
      </w:r>
      <w:r>
        <w:rPr>
          <w:szCs w:val="28"/>
        </w:rPr>
        <w:t>о втором чтении с учетом поправ</w:t>
      </w:r>
      <w:r w:rsidR="00EB1C05">
        <w:rPr>
          <w:szCs w:val="28"/>
        </w:rPr>
        <w:t>ок, рекомендуемых комитетом к принятию (прилагаю</w:t>
      </w:r>
      <w:r w:rsidRPr="00D352BD">
        <w:rPr>
          <w:szCs w:val="28"/>
        </w:rPr>
        <w:t>тся).</w:t>
      </w:r>
    </w:p>
    <w:p w:rsidR="006E3385" w:rsidRPr="00D352BD" w:rsidRDefault="006E3385" w:rsidP="006E3385">
      <w:pPr>
        <w:ind w:firstLine="709"/>
        <w:jc w:val="both"/>
        <w:rPr>
          <w:szCs w:val="28"/>
        </w:rPr>
      </w:pPr>
    </w:p>
    <w:p w:rsidR="006E3385" w:rsidRPr="00D352BD" w:rsidRDefault="006E3385" w:rsidP="006E3385">
      <w:pPr>
        <w:jc w:val="both"/>
        <w:rPr>
          <w:szCs w:val="28"/>
        </w:rPr>
      </w:pPr>
      <w:r w:rsidRPr="00D352BD">
        <w:rPr>
          <w:szCs w:val="28"/>
        </w:rPr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6E3385" w:rsidRDefault="006E3385" w:rsidP="006E3385">
      <w:pPr>
        <w:jc w:val="both"/>
        <w:rPr>
          <w:szCs w:val="28"/>
        </w:rPr>
      </w:pPr>
    </w:p>
    <w:p w:rsidR="00EB1C05" w:rsidRPr="00D352BD" w:rsidRDefault="00EB1C05" w:rsidP="006E3385">
      <w:pPr>
        <w:jc w:val="both"/>
        <w:rPr>
          <w:szCs w:val="28"/>
        </w:rPr>
      </w:pPr>
    </w:p>
    <w:p w:rsidR="006E3385" w:rsidRPr="00D352BD" w:rsidRDefault="006E3385" w:rsidP="006E3385">
      <w:pPr>
        <w:jc w:val="both"/>
        <w:rPr>
          <w:szCs w:val="28"/>
        </w:rPr>
      </w:pPr>
      <w:r w:rsidRPr="00D352BD">
        <w:rPr>
          <w:szCs w:val="28"/>
        </w:rPr>
        <w:lastRenderedPageBreak/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Pr="00411B12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9C8" w:rsidRDefault="00A479C8">
      <w:r>
        <w:separator/>
      </w:r>
    </w:p>
  </w:endnote>
  <w:endnote w:type="continuationSeparator" w:id="0">
    <w:p w:rsidR="00A479C8" w:rsidRDefault="00A4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9C8" w:rsidRDefault="00A479C8">
      <w:r>
        <w:separator/>
      </w:r>
    </w:p>
  </w:footnote>
  <w:footnote w:type="continuationSeparator" w:id="0">
    <w:p w:rsidR="00A479C8" w:rsidRDefault="00A47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19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D0E29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0679"/>
    <w:rsid w:val="003D4A28"/>
    <w:rsid w:val="003E4F03"/>
    <w:rsid w:val="003F0306"/>
    <w:rsid w:val="003F2358"/>
    <w:rsid w:val="003F2DE2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14025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3385"/>
    <w:rsid w:val="007128C1"/>
    <w:rsid w:val="007258FB"/>
    <w:rsid w:val="00751091"/>
    <w:rsid w:val="0077644A"/>
    <w:rsid w:val="00786927"/>
    <w:rsid w:val="00786CB1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3649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C419A"/>
    <w:rsid w:val="009E5CD9"/>
    <w:rsid w:val="009F0165"/>
    <w:rsid w:val="009F4CD7"/>
    <w:rsid w:val="009F626B"/>
    <w:rsid w:val="00A06A51"/>
    <w:rsid w:val="00A479C8"/>
    <w:rsid w:val="00A5598C"/>
    <w:rsid w:val="00A72E6C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C6ABE"/>
    <w:rsid w:val="00BE16C2"/>
    <w:rsid w:val="00BE188D"/>
    <w:rsid w:val="00C12FA9"/>
    <w:rsid w:val="00C54F1C"/>
    <w:rsid w:val="00C9335B"/>
    <w:rsid w:val="00C958B6"/>
    <w:rsid w:val="00CA0351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B1C05"/>
    <w:rsid w:val="00ED001E"/>
    <w:rsid w:val="00ED3F79"/>
    <w:rsid w:val="00EF13A8"/>
    <w:rsid w:val="00EF5B89"/>
    <w:rsid w:val="00F01691"/>
    <w:rsid w:val="00F01DD8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D59F9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2AAFC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</cp:revision>
  <cp:lastPrinted>2020-01-17T05:36:00Z</cp:lastPrinted>
  <dcterms:created xsi:type="dcterms:W3CDTF">2020-01-17T05:32:00Z</dcterms:created>
  <dcterms:modified xsi:type="dcterms:W3CDTF">2020-12-15T00:13:00Z</dcterms:modified>
</cp:coreProperties>
</file>