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RPr="00610226">
        <w:tc>
          <w:tcPr>
            <w:tcW w:w="9570" w:type="dxa"/>
          </w:tcPr>
          <w:p w:rsidR="00514B55" w:rsidRDefault="00514B55" w:rsidP="00855287">
            <w:pPr>
              <w:ind w:left="6804"/>
              <w:jc w:val="center"/>
              <w:rPr>
                <w:sz w:val="20"/>
              </w:rPr>
            </w:pPr>
            <w:r w:rsidRPr="007A3F4C">
              <w:rPr>
                <w:sz w:val="20"/>
              </w:rPr>
              <w:t xml:space="preserve">Проект внесен Губернатором </w:t>
            </w:r>
          </w:p>
          <w:p w:rsidR="00514B55" w:rsidRPr="007A3F4C" w:rsidRDefault="00514B55" w:rsidP="00855287">
            <w:pPr>
              <w:ind w:left="6804"/>
              <w:rPr>
                <w:sz w:val="20"/>
              </w:rPr>
            </w:pPr>
            <w:r w:rsidRPr="00F44798">
              <w:rPr>
                <w:sz w:val="10"/>
                <w:szCs w:val="10"/>
              </w:rPr>
              <w:t xml:space="preserve"> </w:t>
            </w:r>
            <w:r w:rsidRPr="007A3F4C">
              <w:rPr>
                <w:sz w:val="20"/>
              </w:rPr>
              <w:t xml:space="preserve">Приморского края </w:t>
            </w:r>
          </w:p>
          <w:p w:rsidR="00514B55" w:rsidRDefault="00514B55" w:rsidP="00855287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Pr="00610226" w:rsidRDefault="00BE0544" w:rsidP="00855287">
            <w:pPr>
              <w:pStyle w:val="1"/>
              <w:jc w:val="center"/>
              <w:rPr>
                <w:spacing w:val="84"/>
                <w:sz w:val="32"/>
              </w:rPr>
            </w:pPr>
            <w:r w:rsidRPr="0061022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D3FF5" w:rsidRDefault="00C96D29" w:rsidP="00ED3FF5">
      <w:pPr>
        <w:pStyle w:val="a3"/>
        <w:ind w:right="-2"/>
        <w:jc w:val="center"/>
        <w:rPr>
          <w:rFonts w:eastAsia="Calibri"/>
          <w:b/>
          <w:szCs w:val="28"/>
          <w:lang w:eastAsia="en-US"/>
        </w:rPr>
      </w:pPr>
      <w:r w:rsidRPr="0015750D">
        <w:rPr>
          <w:b/>
          <w:szCs w:val="28"/>
        </w:rPr>
        <w:t>О</w:t>
      </w:r>
      <w:r w:rsidRPr="0015750D">
        <w:rPr>
          <w:rFonts w:eastAsia="Calibri"/>
          <w:b/>
          <w:szCs w:val="28"/>
          <w:lang w:eastAsia="en-US"/>
        </w:rPr>
        <w:t xml:space="preserve"> ВНЕСЕНИИ ИЗМЕНЕНИЙ В</w:t>
      </w:r>
      <w:r>
        <w:rPr>
          <w:rFonts w:eastAsia="Calibri"/>
          <w:b/>
          <w:szCs w:val="28"/>
          <w:lang w:eastAsia="en-US"/>
        </w:rPr>
        <w:t xml:space="preserve"> СТАТЬЮ 1 ЗАКОНА </w:t>
      </w:r>
    </w:p>
    <w:p w:rsidR="00C96D29" w:rsidRPr="0004228B" w:rsidRDefault="00C96D29" w:rsidP="00ED3FF5">
      <w:pPr>
        <w:pStyle w:val="a3"/>
        <w:ind w:right="-2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ПРИМОРСКОГО КРАЯ "ОБ УСТАНОВЛЕНИИ ПОНИЖЕННЫХ НАЛОГОВЫХ СТАВОК ПРИ ПРИМЕНЕНИИ УПРОЩЕННОЙ СИСТЕМЫ НАЛОГООБЛОЖЕНИЯ"</w:t>
      </w:r>
    </w:p>
    <w:p w:rsidR="009356A4" w:rsidRPr="00610226" w:rsidRDefault="009356A4" w:rsidP="00ED3FF5">
      <w:pPr>
        <w:pStyle w:val="a3"/>
        <w:tabs>
          <w:tab w:val="clear" w:pos="4153"/>
          <w:tab w:val="clear" w:pos="8306"/>
        </w:tabs>
        <w:ind w:right="-2"/>
        <w:jc w:val="center"/>
      </w:pPr>
    </w:p>
    <w:p w:rsidR="009356A4" w:rsidRPr="00610226" w:rsidRDefault="009356A4" w:rsidP="00BA5547">
      <w:pPr>
        <w:pStyle w:val="a3"/>
        <w:tabs>
          <w:tab w:val="clear" w:pos="4153"/>
          <w:tab w:val="clear" w:pos="8306"/>
        </w:tabs>
        <w:ind w:firstLine="709"/>
        <w:jc w:val="both"/>
      </w:pPr>
      <w:r w:rsidRPr="00610226">
        <w:t xml:space="preserve">Принят Законодательным Собранием Приморского края </w:t>
      </w:r>
    </w:p>
    <w:p w:rsidR="009356A4" w:rsidRPr="00610226" w:rsidRDefault="009356A4" w:rsidP="00BA5547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C96D29" w:rsidRPr="00DC2818" w:rsidRDefault="00C96D29" w:rsidP="00C96D29">
      <w:pPr>
        <w:ind w:firstLine="709"/>
        <w:jc w:val="both"/>
        <w:rPr>
          <w:szCs w:val="28"/>
        </w:rPr>
      </w:pPr>
      <w:r w:rsidRPr="00DC2818">
        <w:rPr>
          <w:szCs w:val="28"/>
        </w:rPr>
        <w:t>СТАТЬЯ 1.</w:t>
      </w:r>
    </w:p>
    <w:p w:rsidR="00C96D29" w:rsidRDefault="00C96D29" w:rsidP="00C96D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</w:t>
      </w:r>
      <w:r w:rsidRPr="00203834">
        <w:rPr>
          <w:szCs w:val="28"/>
        </w:rPr>
        <w:t xml:space="preserve"> 1</w:t>
      </w:r>
      <w:r>
        <w:rPr>
          <w:szCs w:val="28"/>
        </w:rPr>
        <w:t xml:space="preserve"> Закона Приморского края от </w:t>
      </w:r>
      <w:r w:rsidR="00B4471F">
        <w:rPr>
          <w:szCs w:val="28"/>
        </w:rPr>
        <w:t xml:space="preserve">13 декабря </w:t>
      </w:r>
      <w:r w:rsidR="00B4471F">
        <w:rPr>
          <w:szCs w:val="28"/>
        </w:rPr>
        <w:br/>
        <w:t>2018 года № 414-КЗ "</w:t>
      </w:r>
      <w:r>
        <w:rPr>
          <w:szCs w:val="28"/>
        </w:rPr>
        <w:t>Об установлении пониженных налоговых ставок при применении упрощенной системы налогообложения</w:t>
      </w:r>
      <w:r w:rsidR="00B4471F">
        <w:rPr>
          <w:szCs w:val="28"/>
        </w:rPr>
        <w:t>"</w:t>
      </w:r>
      <w:r>
        <w:rPr>
          <w:szCs w:val="28"/>
        </w:rPr>
        <w:t xml:space="preserve"> (Ведомости Законодательного Собрания Приморского края, 2018, № 77, стр. 35; 2020, </w:t>
      </w:r>
      <w:r>
        <w:rPr>
          <w:szCs w:val="28"/>
        </w:rPr>
        <w:br/>
        <w:t>№ 121, стр. 82, № 129, стр. 12, №</w:t>
      </w:r>
      <w:r w:rsidR="002D4692">
        <w:rPr>
          <w:szCs w:val="28"/>
        </w:rPr>
        <w:t xml:space="preserve"> 130, стр. 26, № 131, стр. 13, </w:t>
      </w:r>
      <w:r w:rsidRPr="00F860CC">
        <w:rPr>
          <w:szCs w:val="28"/>
        </w:rPr>
        <w:t>№ 13</w:t>
      </w:r>
      <w:r>
        <w:rPr>
          <w:szCs w:val="28"/>
        </w:rPr>
        <w:t>9</w:t>
      </w:r>
      <w:r w:rsidRPr="00F860CC">
        <w:rPr>
          <w:szCs w:val="28"/>
        </w:rPr>
        <w:t xml:space="preserve">, стр. </w:t>
      </w:r>
      <w:r>
        <w:rPr>
          <w:szCs w:val="28"/>
        </w:rPr>
        <w:t>26</w:t>
      </w:r>
      <w:r w:rsidR="002D4692">
        <w:rPr>
          <w:szCs w:val="28"/>
        </w:rPr>
        <w:t>, № 149, стр. 4</w:t>
      </w:r>
      <w:r>
        <w:rPr>
          <w:szCs w:val="28"/>
        </w:rPr>
        <w:t>) следующие изменения:</w:t>
      </w:r>
    </w:p>
    <w:p w:rsidR="002D4692" w:rsidRDefault="00CE37D0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1</w:t>
      </w:r>
      <w:r w:rsidR="002D4692">
        <w:rPr>
          <w:szCs w:val="28"/>
        </w:rPr>
        <w:t>:</w:t>
      </w:r>
    </w:p>
    <w:p w:rsidR="002D4692" w:rsidRDefault="002D4692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пунктом 2</w:t>
      </w:r>
      <w:r w:rsidRPr="00CE37D0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2D4692" w:rsidRPr="00FE74FF" w:rsidRDefault="00CE37D0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2D4692" w:rsidRPr="00FE74FF">
        <w:rPr>
          <w:szCs w:val="28"/>
        </w:rPr>
        <w:t>2</w:t>
      </w:r>
      <w:r w:rsidR="002D4692" w:rsidRPr="00CE37D0">
        <w:rPr>
          <w:szCs w:val="28"/>
          <w:vertAlign w:val="superscript"/>
        </w:rPr>
        <w:t>1</w:t>
      </w:r>
      <w:r>
        <w:rPr>
          <w:szCs w:val="28"/>
        </w:rPr>
        <w:t>)</w:t>
      </w:r>
      <w:r w:rsidR="002D4692">
        <w:rPr>
          <w:szCs w:val="28"/>
        </w:rPr>
        <w:t>в размере 3 процентов в 2021</w:t>
      </w:r>
      <w:r w:rsidR="002D4692" w:rsidRPr="00FE74FF">
        <w:rPr>
          <w:szCs w:val="28"/>
        </w:rPr>
        <w:t xml:space="preserve"> году в случае, если объектом налогообложения являются доходы, для организаций и индивидуальных предпринимателей, осуществляющих деятельность в соответствии с кодами Общероссийского классификатора видов экономической деятельности:</w:t>
      </w:r>
    </w:p>
    <w:p w:rsidR="002D4692" w:rsidRPr="00FE74FF" w:rsidRDefault="00CE37D0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2D4692" w:rsidRPr="00FE74FF">
        <w:rPr>
          <w:szCs w:val="28"/>
        </w:rPr>
        <w:t>32.99.8.Производство изделий на</w:t>
      </w:r>
      <w:r>
        <w:rPr>
          <w:szCs w:val="28"/>
        </w:rPr>
        <w:t>родных художественных промыслов"</w:t>
      </w:r>
      <w:r w:rsidR="002D4692" w:rsidRPr="00FE74FF">
        <w:rPr>
          <w:szCs w:val="28"/>
        </w:rPr>
        <w:t>;</w:t>
      </w:r>
    </w:p>
    <w:p w:rsidR="002D4692" w:rsidRPr="00FE74FF" w:rsidRDefault="00CE37D0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2D4692" w:rsidRPr="00FE74FF">
        <w:rPr>
          <w:szCs w:val="28"/>
        </w:rPr>
        <w:t>47.6.Торговля розничная товарами культурно-развлекательного назначения</w:t>
      </w:r>
      <w:r>
        <w:rPr>
          <w:szCs w:val="28"/>
        </w:rPr>
        <w:t xml:space="preserve"> в специализированных магазинах"</w:t>
      </w:r>
      <w:r w:rsidR="002D4692" w:rsidRPr="00FE74FF">
        <w:rPr>
          <w:szCs w:val="28"/>
        </w:rPr>
        <w:t>;</w:t>
      </w:r>
    </w:p>
    <w:p w:rsidR="002D4692" w:rsidRPr="00FE74FF" w:rsidRDefault="00CE37D0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"49.39.</w:t>
      </w:r>
      <w:r w:rsidR="002D4692" w:rsidRPr="00FE74FF">
        <w:rPr>
          <w:szCs w:val="28"/>
        </w:rPr>
        <w:t xml:space="preserve">Деятельность прочего сухопутного пассажирского транспорта, не </w:t>
      </w:r>
      <w:r>
        <w:rPr>
          <w:szCs w:val="28"/>
        </w:rPr>
        <w:t>включенная в другие группировки"</w:t>
      </w:r>
      <w:r w:rsidR="002D4692" w:rsidRPr="00FE74FF">
        <w:rPr>
          <w:szCs w:val="28"/>
        </w:rPr>
        <w:t>;</w:t>
      </w:r>
    </w:p>
    <w:p w:rsidR="002D4692" w:rsidRPr="00FE74FF" w:rsidRDefault="00CE37D0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2D4692" w:rsidRPr="00FE74FF">
        <w:rPr>
          <w:szCs w:val="28"/>
        </w:rPr>
        <w:t>52.21.21.Деятельн</w:t>
      </w:r>
      <w:r w:rsidR="002D4692">
        <w:rPr>
          <w:szCs w:val="28"/>
        </w:rPr>
        <w:t>ость автовокзалов и автостанций</w:t>
      </w:r>
      <w:r>
        <w:rPr>
          <w:szCs w:val="28"/>
        </w:rPr>
        <w:t>"</w:t>
      </w:r>
      <w:r w:rsidR="002D4692" w:rsidRPr="00FE74FF">
        <w:rPr>
          <w:szCs w:val="28"/>
        </w:rPr>
        <w:t>;</w:t>
      </w:r>
    </w:p>
    <w:p w:rsidR="002D4692" w:rsidRPr="00FE74FF" w:rsidRDefault="00DB05FA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2D4692" w:rsidRPr="00FE74FF">
        <w:rPr>
          <w:szCs w:val="28"/>
        </w:rPr>
        <w:t>52.23.1.Деятельность вспомогательная, св</w:t>
      </w:r>
      <w:r>
        <w:rPr>
          <w:szCs w:val="28"/>
        </w:rPr>
        <w:t>язанная с воздушным транспортом"</w:t>
      </w:r>
      <w:r w:rsidR="002D4692" w:rsidRPr="00FE74FF">
        <w:rPr>
          <w:szCs w:val="28"/>
        </w:rPr>
        <w:t>;</w:t>
      </w:r>
    </w:p>
    <w:p w:rsidR="002D4692" w:rsidRPr="00FE74FF" w:rsidRDefault="00DB05FA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2D4692" w:rsidRPr="00FE74FF">
        <w:rPr>
          <w:szCs w:val="28"/>
        </w:rPr>
        <w:t>55.Деятельность по предоставлению</w:t>
      </w:r>
      <w:r w:rsidR="002D4692">
        <w:rPr>
          <w:szCs w:val="28"/>
        </w:rPr>
        <w:t xml:space="preserve"> мест для временного проживания</w:t>
      </w:r>
      <w:r>
        <w:rPr>
          <w:szCs w:val="28"/>
        </w:rPr>
        <w:t>"</w:t>
      </w:r>
      <w:r w:rsidR="002D4692" w:rsidRPr="00FE74FF">
        <w:rPr>
          <w:szCs w:val="28"/>
        </w:rPr>
        <w:t>;</w:t>
      </w:r>
    </w:p>
    <w:p w:rsidR="002D4692" w:rsidRPr="00FE74FF" w:rsidRDefault="00DB05FA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"59.14.</w:t>
      </w:r>
      <w:r w:rsidR="002D4692" w:rsidRPr="00FE74FF">
        <w:rPr>
          <w:szCs w:val="28"/>
        </w:rPr>
        <w:t>Деятельность в о</w:t>
      </w:r>
      <w:r>
        <w:rPr>
          <w:szCs w:val="28"/>
        </w:rPr>
        <w:t>бласти демонстрации кинофильмов"</w:t>
      </w:r>
      <w:r w:rsidR="002D4692" w:rsidRPr="00FE74FF">
        <w:rPr>
          <w:szCs w:val="28"/>
        </w:rPr>
        <w:t>;</w:t>
      </w:r>
    </w:p>
    <w:p w:rsidR="002D4692" w:rsidRPr="00FE74FF" w:rsidRDefault="00DB05FA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"79.</w:t>
      </w:r>
      <w:r w:rsidR="002D4692" w:rsidRPr="00FE74FF">
        <w:rPr>
          <w:szCs w:val="28"/>
        </w:rPr>
        <w:t>Деятельность туристических агентств и прочих организаций, предоставляющих услуги в сфере туризма</w:t>
      </w:r>
      <w:r>
        <w:rPr>
          <w:szCs w:val="28"/>
        </w:rPr>
        <w:t>"</w:t>
      </w:r>
      <w:r w:rsidR="002D4692" w:rsidRPr="00FE74FF">
        <w:rPr>
          <w:szCs w:val="28"/>
        </w:rPr>
        <w:t>;</w:t>
      </w:r>
    </w:p>
    <w:p w:rsidR="002D4692" w:rsidRPr="00FE74FF" w:rsidRDefault="00DB05FA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"82.3.</w:t>
      </w:r>
      <w:r w:rsidR="002D4692" w:rsidRPr="00FE74FF">
        <w:rPr>
          <w:szCs w:val="28"/>
        </w:rPr>
        <w:t>Деятельность по организации конференций и выставок</w:t>
      </w:r>
      <w:r w:rsidR="00781B35">
        <w:rPr>
          <w:szCs w:val="28"/>
        </w:rPr>
        <w:t>"</w:t>
      </w:r>
      <w:r w:rsidR="002D4692" w:rsidRPr="00FE74FF">
        <w:rPr>
          <w:szCs w:val="28"/>
        </w:rPr>
        <w:t>;</w:t>
      </w:r>
    </w:p>
    <w:p w:rsidR="002D4692" w:rsidRPr="00FE74FF" w:rsidRDefault="00781B35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"85.1.</w:t>
      </w:r>
      <w:r w:rsidR="002D4692" w:rsidRPr="00FE74FF">
        <w:rPr>
          <w:szCs w:val="28"/>
        </w:rPr>
        <w:t>Образование общее</w:t>
      </w:r>
      <w:r>
        <w:rPr>
          <w:szCs w:val="28"/>
        </w:rPr>
        <w:t>"</w:t>
      </w:r>
      <w:r w:rsidR="002D4692" w:rsidRPr="00FE74FF">
        <w:rPr>
          <w:szCs w:val="28"/>
        </w:rPr>
        <w:t>;</w:t>
      </w:r>
    </w:p>
    <w:p w:rsidR="002D4692" w:rsidRPr="00FE74FF" w:rsidRDefault="00781B35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"85.30.</w:t>
      </w:r>
      <w:r w:rsidR="002D4692" w:rsidRPr="00FE74FF">
        <w:rPr>
          <w:szCs w:val="28"/>
        </w:rPr>
        <w:t>Обучение профессиональное</w:t>
      </w:r>
      <w:r>
        <w:rPr>
          <w:szCs w:val="28"/>
        </w:rPr>
        <w:t>"</w:t>
      </w:r>
      <w:r w:rsidR="002D4692" w:rsidRPr="00FE74FF">
        <w:rPr>
          <w:szCs w:val="28"/>
        </w:rPr>
        <w:t>;</w:t>
      </w:r>
    </w:p>
    <w:p w:rsidR="002D4692" w:rsidRPr="00FE74FF" w:rsidRDefault="00781B35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"85.4.</w:t>
      </w:r>
      <w:r w:rsidR="002D4692" w:rsidRPr="00FE74FF">
        <w:rPr>
          <w:szCs w:val="28"/>
        </w:rPr>
        <w:t>Образование дополнительное</w:t>
      </w:r>
      <w:r>
        <w:rPr>
          <w:szCs w:val="28"/>
        </w:rPr>
        <w:t>"</w:t>
      </w:r>
      <w:r w:rsidR="002D4692" w:rsidRPr="00FE74FF">
        <w:rPr>
          <w:szCs w:val="28"/>
        </w:rPr>
        <w:t>;</w:t>
      </w:r>
    </w:p>
    <w:p w:rsidR="002D4692" w:rsidRPr="00FE74FF" w:rsidRDefault="00781B35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2D4692" w:rsidRPr="00FE74FF">
        <w:rPr>
          <w:szCs w:val="28"/>
        </w:rPr>
        <w:t>86.90.4.Деятельность санаторно-курортных организаций</w:t>
      </w:r>
      <w:r>
        <w:rPr>
          <w:szCs w:val="28"/>
        </w:rPr>
        <w:t>"</w:t>
      </w:r>
      <w:r w:rsidR="002D4692" w:rsidRPr="00FE74FF">
        <w:rPr>
          <w:szCs w:val="28"/>
        </w:rPr>
        <w:t>;</w:t>
      </w:r>
    </w:p>
    <w:p w:rsidR="002D4692" w:rsidRPr="00FE74FF" w:rsidRDefault="00781B35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"88.91.</w:t>
      </w:r>
      <w:r w:rsidR="002D4692" w:rsidRPr="00FE74FF">
        <w:rPr>
          <w:szCs w:val="28"/>
        </w:rPr>
        <w:t>Предоставление услуг по дневному уходу за детьми</w:t>
      </w:r>
      <w:r>
        <w:rPr>
          <w:szCs w:val="28"/>
        </w:rPr>
        <w:t>"</w:t>
      </w:r>
      <w:r w:rsidR="002D4692" w:rsidRPr="00FE74FF">
        <w:rPr>
          <w:szCs w:val="28"/>
        </w:rPr>
        <w:t>;</w:t>
      </w:r>
    </w:p>
    <w:p w:rsidR="002D4692" w:rsidRPr="00FE74FF" w:rsidRDefault="00BD5815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"90.</w:t>
      </w:r>
      <w:r w:rsidR="002D4692" w:rsidRPr="00FE74FF">
        <w:rPr>
          <w:szCs w:val="28"/>
        </w:rPr>
        <w:t>Деятельность творческая, деятельность в области искусства и организации развлечений</w:t>
      </w:r>
      <w:r>
        <w:rPr>
          <w:szCs w:val="28"/>
        </w:rPr>
        <w:t>"</w:t>
      </w:r>
      <w:r w:rsidR="002D4692" w:rsidRPr="00FE74FF">
        <w:rPr>
          <w:szCs w:val="28"/>
        </w:rPr>
        <w:t>;</w:t>
      </w:r>
    </w:p>
    <w:p w:rsidR="002D4692" w:rsidRPr="00FE74FF" w:rsidRDefault="00BD5815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"91.02.</w:t>
      </w:r>
      <w:r w:rsidR="002D4692" w:rsidRPr="00FE74FF">
        <w:rPr>
          <w:szCs w:val="28"/>
        </w:rPr>
        <w:t>Деятельность музеев</w:t>
      </w:r>
      <w:r>
        <w:rPr>
          <w:szCs w:val="28"/>
        </w:rPr>
        <w:t>"</w:t>
      </w:r>
      <w:r w:rsidR="002D4692" w:rsidRPr="00FE74FF">
        <w:rPr>
          <w:szCs w:val="28"/>
        </w:rPr>
        <w:t>;</w:t>
      </w:r>
    </w:p>
    <w:p w:rsidR="002D4692" w:rsidRPr="00FE74FF" w:rsidRDefault="00BD5815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2D4692" w:rsidRPr="00FE74FF">
        <w:rPr>
          <w:szCs w:val="28"/>
        </w:rPr>
        <w:t>91.04.1.Деятельность зоопарков</w:t>
      </w:r>
      <w:r>
        <w:rPr>
          <w:szCs w:val="28"/>
        </w:rPr>
        <w:t>"</w:t>
      </w:r>
      <w:r w:rsidR="002D4692" w:rsidRPr="00FE74FF">
        <w:rPr>
          <w:szCs w:val="28"/>
        </w:rPr>
        <w:t>;</w:t>
      </w:r>
    </w:p>
    <w:p w:rsidR="002D4692" w:rsidRPr="00FE74FF" w:rsidRDefault="00BD5815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"93.</w:t>
      </w:r>
      <w:r w:rsidR="002D4692" w:rsidRPr="00FE74FF">
        <w:rPr>
          <w:szCs w:val="28"/>
        </w:rPr>
        <w:t>Деятельность в области спорта, отдыха и развлечений</w:t>
      </w:r>
      <w:r>
        <w:rPr>
          <w:szCs w:val="28"/>
        </w:rPr>
        <w:t>"</w:t>
      </w:r>
      <w:r w:rsidR="002D4692" w:rsidRPr="00FE74FF">
        <w:rPr>
          <w:szCs w:val="28"/>
        </w:rPr>
        <w:t>;</w:t>
      </w:r>
    </w:p>
    <w:p w:rsidR="002D4692" w:rsidRPr="00466C10" w:rsidRDefault="00BD5815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"96.04.</w:t>
      </w:r>
      <w:r w:rsidR="002D4692" w:rsidRPr="00FE74FF">
        <w:rPr>
          <w:szCs w:val="28"/>
        </w:rPr>
        <w:t>Деятельност</w:t>
      </w:r>
      <w:r w:rsidR="002D4692">
        <w:rPr>
          <w:szCs w:val="28"/>
        </w:rPr>
        <w:t>ь физкул</w:t>
      </w:r>
      <w:r>
        <w:rPr>
          <w:szCs w:val="28"/>
        </w:rPr>
        <w:t>ьтурно-оздоровительная";";</w:t>
      </w:r>
    </w:p>
    <w:p w:rsidR="002D4692" w:rsidRPr="00466C10" w:rsidRDefault="003028F0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4 слова "</w:t>
      </w:r>
      <w:r w:rsidR="002D4692" w:rsidRPr="00466C10">
        <w:rPr>
          <w:szCs w:val="28"/>
        </w:rPr>
        <w:t>пунктах 1-3</w:t>
      </w:r>
      <w:r>
        <w:rPr>
          <w:szCs w:val="28"/>
        </w:rPr>
        <w:t>"</w:t>
      </w:r>
      <w:r w:rsidR="002D4692" w:rsidRPr="00466C10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="002D4692" w:rsidRPr="00466C10">
        <w:rPr>
          <w:szCs w:val="28"/>
        </w:rPr>
        <w:t>пунктах 1-2, 3, 5</w:t>
      </w:r>
      <w:r>
        <w:rPr>
          <w:szCs w:val="28"/>
        </w:rPr>
        <w:t>"</w:t>
      </w:r>
      <w:r w:rsidR="002D4692" w:rsidRPr="00466C10">
        <w:rPr>
          <w:szCs w:val="28"/>
        </w:rPr>
        <w:t>;</w:t>
      </w:r>
    </w:p>
    <w:p w:rsidR="002D4692" w:rsidRPr="00466C10" w:rsidRDefault="002D4692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6C10">
        <w:rPr>
          <w:szCs w:val="28"/>
        </w:rPr>
        <w:t>дополнить пунктом 5 следующего содержания:</w:t>
      </w:r>
    </w:p>
    <w:p w:rsidR="002D4692" w:rsidRPr="00466C10" w:rsidRDefault="003028F0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"5)</w:t>
      </w:r>
      <w:r w:rsidR="002D4692" w:rsidRPr="00466C10">
        <w:rPr>
          <w:szCs w:val="28"/>
        </w:rPr>
        <w:t xml:space="preserve">в размере 1 процента в случае, если объектом налогообложения являются доходы, для организаций и индивидуальных предпринимателей, имеющих по состоянию на 31 декабря текущего налогового периода </w:t>
      </w:r>
      <w:r>
        <w:rPr>
          <w:szCs w:val="28"/>
        </w:rPr>
        <w:t>статус социального предприятия."</w:t>
      </w:r>
      <w:r w:rsidR="002D4692" w:rsidRPr="00466C10">
        <w:rPr>
          <w:szCs w:val="28"/>
        </w:rPr>
        <w:t>.</w:t>
      </w:r>
    </w:p>
    <w:p w:rsidR="002D4692" w:rsidRPr="00466C10" w:rsidRDefault="002D4692" w:rsidP="002D4692">
      <w:pPr>
        <w:widowControl w:val="0"/>
        <w:shd w:val="clear" w:color="auto" w:fill="FFFFFF"/>
        <w:ind w:firstLine="709"/>
        <w:rPr>
          <w:szCs w:val="28"/>
        </w:rPr>
      </w:pPr>
    </w:p>
    <w:p w:rsidR="002D4692" w:rsidRPr="00466C10" w:rsidRDefault="002D4692" w:rsidP="002D4692">
      <w:pPr>
        <w:widowControl w:val="0"/>
        <w:shd w:val="clear" w:color="auto" w:fill="FFFFFF"/>
        <w:ind w:firstLine="709"/>
        <w:rPr>
          <w:szCs w:val="28"/>
        </w:rPr>
      </w:pPr>
      <w:r w:rsidRPr="00466C10">
        <w:rPr>
          <w:szCs w:val="28"/>
        </w:rPr>
        <w:t>СТАТЬЯ 2.</w:t>
      </w:r>
    </w:p>
    <w:p w:rsidR="002D4692" w:rsidRPr="00466C10" w:rsidRDefault="002D4692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6C10">
        <w:rPr>
          <w:szCs w:val="28"/>
        </w:rPr>
        <w:t xml:space="preserve">1.Настоящий Закон вступает в силу со дня его официального опубликования. </w:t>
      </w:r>
    </w:p>
    <w:p w:rsidR="002D4692" w:rsidRDefault="002D4692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6C10">
        <w:rPr>
          <w:szCs w:val="28"/>
        </w:rPr>
        <w:t xml:space="preserve">2.Действие </w:t>
      </w:r>
      <w:r w:rsidR="00522C66">
        <w:rPr>
          <w:szCs w:val="28"/>
        </w:rPr>
        <w:t xml:space="preserve">абзацев </w:t>
      </w:r>
      <w:r w:rsidR="004A5A35">
        <w:rPr>
          <w:szCs w:val="28"/>
        </w:rPr>
        <w:t>двадцать четвертого-двадцать шестого</w:t>
      </w:r>
      <w:r w:rsidRPr="00466C10">
        <w:rPr>
          <w:szCs w:val="28"/>
        </w:rPr>
        <w:t xml:space="preserve"> статьи 1 настоящего Закона распространяется на правоотношения, возникшие </w:t>
      </w:r>
      <w:r w:rsidR="004A5A35">
        <w:rPr>
          <w:szCs w:val="28"/>
        </w:rPr>
        <w:br/>
      </w:r>
      <w:bookmarkStart w:id="0" w:name="_GoBack"/>
      <w:bookmarkEnd w:id="0"/>
      <w:r w:rsidRPr="00466C10">
        <w:rPr>
          <w:szCs w:val="28"/>
        </w:rPr>
        <w:t>с 1 января 2020 года.</w:t>
      </w:r>
    </w:p>
    <w:p w:rsidR="002D4692" w:rsidRDefault="002D4692" w:rsidP="002D469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356A4" w:rsidRDefault="009356A4" w:rsidP="00BA5547">
      <w:pPr>
        <w:ind w:firstLine="709"/>
      </w:pPr>
    </w:p>
    <w:p w:rsidR="00F250C0" w:rsidRPr="00610226" w:rsidRDefault="00F250C0" w:rsidP="00BA5547">
      <w:pPr>
        <w:ind w:firstLine="709"/>
      </w:pPr>
    </w:p>
    <w:p w:rsidR="009356A4" w:rsidRPr="00610226" w:rsidRDefault="009356A4" w:rsidP="00287529">
      <w:r w:rsidRPr="00610226">
        <w:t xml:space="preserve">Губернатор </w:t>
      </w:r>
      <w:r w:rsidR="008E0ED6">
        <w:t>края</w:t>
      </w:r>
      <w:r w:rsidR="008E0ED6">
        <w:tab/>
      </w:r>
      <w:r w:rsidR="003028F0">
        <w:t xml:space="preserve">                                        </w:t>
      </w:r>
      <w:r w:rsidR="00550CC6">
        <w:t xml:space="preserve">                              </w:t>
      </w:r>
      <w:r w:rsidR="00A01382">
        <w:t xml:space="preserve">      </w:t>
      </w:r>
      <w:r w:rsidR="00690D08" w:rsidRPr="00610226">
        <w:t>О.Н. Кожемяко</w:t>
      </w:r>
    </w:p>
    <w:p w:rsidR="00D12131" w:rsidRPr="00610226" w:rsidRDefault="00D12131" w:rsidP="00BA5547">
      <w:pPr>
        <w:ind w:firstLine="709"/>
      </w:pPr>
    </w:p>
    <w:p w:rsidR="00BE0544" w:rsidRPr="00610226" w:rsidRDefault="00BE0544" w:rsidP="00BA5547">
      <w:pPr>
        <w:ind w:firstLine="709"/>
      </w:pPr>
    </w:p>
    <w:sectPr w:rsidR="00BE0544" w:rsidRPr="00610226" w:rsidSect="00BC163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F66" w:rsidRDefault="006E7F66">
      <w:r>
        <w:separator/>
      </w:r>
    </w:p>
  </w:endnote>
  <w:endnote w:type="continuationSeparator" w:id="0">
    <w:p w:rsidR="006E7F66" w:rsidRDefault="006E7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F66" w:rsidRDefault="006E7F66">
      <w:r>
        <w:separator/>
      </w:r>
    </w:p>
  </w:footnote>
  <w:footnote w:type="continuationSeparator" w:id="0">
    <w:p w:rsidR="006E7F66" w:rsidRDefault="006E7F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F28" w:rsidRDefault="00EC0F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A5A3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56A4"/>
    <w:rsid w:val="0000292C"/>
    <w:rsid w:val="000043F2"/>
    <w:rsid w:val="00007234"/>
    <w:rsid w:val="0001112A"/>
    <w:rsid w:val="00014D1C"/>
    <w:rsid w:val="00016FD4"/>
    <w:rsid w:val="0003291F"/>
    <w:rsid w:val="00033511"/>
    <w:rsid w:val="00033DD4"/>
    <w:rsid w:val="000423CF"/>
    <w:rsid w:val="00042A57"/>
    <w:rsid w:val="00050888"/>
    <w:rsid w:val="00053461"/>
    <w:rsid w:val="0005467A"/>
    <w:rsid w:val="00057D41"/>
    <w:rsid w:val="000615CA"/>
    <w:rsid w:val="00061F17"/>
    <w:rsid w:val="000719CA"/>
    <w:rsid w:val="000725CB"/>
    <w:rsid w:val="00081E9A"/>
    <w:rsid w:val="00082557"/>
    <w:rsid w:val="000926EB"/>
    <w:rsid w:val="000A03EE"/>
    <w:rsid w:val="000A3DA3"/>
    <w:rsid w:val="000D1066"/>
    <w:rsid w:val="000D173E"/>
    <w:rsid w:val="000D4574"/>
    <w:rsid w:val="000F0BFB"/>
    <w:rsid w:val="000F7129"/>
    <w:rsid w:val="001129DA"/>
    <w:rsid w:val="00112BD0"/>
    <w:rsid w:val="00116E2B"/>
    <w:rsid w:val="00120A48"/>
    <w:rsid w:val="00124A39"/>
    <w:rsid w:val="00132A7F"/>
    <w:rsid w:val="001427B3"/>
    <w:rsid w:val="00142E7B"/>
    <w:rsid w:val="001500BB"/>
    <w:rsid w:val="00155656"/>
    <w:rsid w:val="00166BB6"/>
    <w:rsid w:val="00167F69"/>
    <w:rsid w:val="0017502A"/>
    <w:rsid w:val="001802E6"/>
    <w:rsid w:val="00185F49"/>
    <w:rsid w:val="001B20A3"/>
    <w:rsid w:val="001D01B6"/>
    <w:rsid w:val="001D7431"/>
    <w:rsid w:val="001E07B9"/>
    <w:rsid w:val="001E1AF9"/>
    <w:rsid w:val="001F00B5"/>
    <w:rsid w:val="00203870"/>
    <w:rsid w:val="00204378"/>
    <w:rsid w:val="00221332"/>
    <w:rsid w:val="0022374F"/>
    <w:rsid w:val="00223838"/>
    <w:rsid w:val="00225730"/>
    <w:rsid w:val="002303D4"/>
    <w:rsid w:val="00231D0F"/>
    <w:rsid w:val="00236E35"/>
    <w:rsid w:val="00242D47"/>
    <w:rsid w:val="00243645"/>
    <w:rsid w:val="0025101F"/>
    <w:rsid w:val="00270280"/>
    <w:rsid w:val="00273801"/>
    <w:rsid w:val="002833D5"/>
    <w:rsid w:val="0028433A"/>
    <w:rsid w:val="00287529"/>
    <w:rsid w:val="00296C7D"/>
    <w:rsid w:val="002A1358"/>
    <w:rsid w:val="002B16FF"/>
    <w:rsid w:val="002B34EE"/>
    <w:rsid w:val="002C069D"/>
    <w:rsid w:val="002C6D41"/>
    <w:rsid w:val="002C7ED2"/>
    <w:rsid w:val="002D14DE"/>
    <w:rsid w:val="002D2DCC"/>
    <w:rsid w:val="002D4692"/>
    <w:rsid w:val="002D5249"/>
    <w:rsid w:val="002D79EF"/>
    <w:rsid w:val="002D7D4F"/>
    <w:rsid w:val="002E207F"/>
    <w:rsid w:val="002F77CF"/>
    <w:rsid w:val="003028F0"/>
    <w:rsid w:val="00303835"/>
    <w:rsid w:val="00306C88"/>
    <w:rsid w:val="003108B7"/>
    <w:rsid w:val="00313731"/>
    <w:rsid w:val="00317F96"/>
    <w:rsid w:val="0033131B"/>
    <w:rsid w:val="00332EDB"/>
    <w:rsid w:val="00333369"/>
    <w:rsid w:val="003333ED"/>
    <w:rsid w:val="00340228"/>
    <w:rsid w:val="003456CB"/>
    <w:rsid w:val="00347D85"/>
    <w:rsid w:val="0036669A"/>
    <w:rsid w:val="0038045B"/>
    <w:rsid w:val="003804DE"/>
    <w:rsid w:val="00380EE1"/>
    <w:rsid w:val="00396216"/>
    <w:rsid w:val="003A1BA4"/>
    <w:rsid w:val="003B26E7"/>
    <w:rsid w:val="003B5545"/>
    <w:rsid w:val="003D5011"/>
    <w:rsid w:val="003D599B"/>
    <w:rsid w:val="003E1FB3"/>
    <w:rsid w:val="003F2EDB"/>
    <w:rsid w:val="004019D9"/>
    <w:rsid w:val="00413CEA"/>
    <w:rsid w:val="004251AB"/>
    <w:rsid w:val="00425AC3"/>
    <w:rsid w:val="00425D1E"/>
    <w:rsid w:val="00427BE9"/>
    <w:rsid w:val="00433907"/>
    <w:rsid w:val="0043498E"/>
    <w:rsid w:val="004350AB"/>
    <w:rsid w:val="004432F4"/>
    <w:rsid w:val="00455338"/>
    <w:rsid w:val="0047435B"/>
    <w:rsid w:val="00492F61"/>
    <w:rsid w:val="004A5A35"/>
    <w:rsid w:val="004B3E3E"/>
    <w:rsid w:val="004B52D1"/>
    <w:rsid w:val="004D1E5F"/>
    <w:rsid w:val="004E5A28"/>
    <w:rsid w:val="004E72EE"/>
    <w:rsid w:val="004F7F82"/>
    <w:rsid w:val="00505DF9"/>
    <w:rsid w:val="00514B55"/>
    <w:rsid w:val="0052155E"/>
    <w:rsid w:val="00522C66"/>
    <w:rsid w:val="00526B76"/>
    <w:rsid w:val="00530DD0"/>
    <w:rsid w:val="00531726"/>
    <w:rsid w:val="0053458D"/>
    <w:rsid w:val="0053551E"/>
    <w:rsid w:val="0054676E"/>
    <w:rsid w:val="0054799D"/>
    <w:rsid w:val="00550CC6"/>
    <w:rsid w:val="00550ED5"/>
    <w:rsid w:val="00553EAB"/>
    <w:rsid w:val="005562FC"/>
    <w:rsid w:val="0056233C"/>
    <w:rsid w:val="005724CF"/>
    <w:rsid w:val="00575874"/>
    <w:rsid w:val="00580596"/>
    <w:rsid w:val="00593F34"/>
    <w:rsid w:val="00597BC9"/>
    <w:rsid w:val="005A2827"/>
    <w:rsid w:val="005A6C03"/>
    <w:rsid w:val="005B6339"/>
    <w:rsid w:val="005B7D15"/>
    <w:rsid w:val="005C230C"/>
    <w:rsid w:val="005C5610"/>
    <w:rsid w:val="005C6E40"/>
    <w:rsid w:val="005D3EDE"/>
    <w:rsid w:val="005D421C"/>
    <w:rsid w:val="005D4B07"/>
    <w:rsid w:val="005D4B6D"/>
    <w:rsid w:val="005E2FE6"/>
    <w:rsid w:val="005E7993"/>
    <w:rsid w:val="005F20CB"/>
    <w:rsid w:val="00610226"/>
    <w:rsid w:val="00610759"/>
    <w:rsid w:val="006240D8"/>
    <w:rsid w:val="006313F9"/>
    <w:rsid w:val="00633DED"/>
    <w:rsid w:val="0063530C"/>
    <w:rsid w:val="00635E24"/>
    <w:rsid w:val="00636688"/>
    <w:rsid w:val="00660668"/>
    <w:rsid w:val="006643E3"/>
    <w:rsid w:val="006665BA"/>
    <w:rsid w:val="006702EB"/>
    <w:rsid w:val="00674B80"/>
    <w:rsid w:val="00675E08"/>
    <w:rsid w:val="0068203F"/>
    <w:rsid w:val="00685338"/>
    <w:rsid w:val="00690D08"/>
    <w:rsid w:val="006A75B0"/>
    <w:rsid w:val="006B1F3E"/>
    <w:rsid w:val="006B539D"/>
    <w:rsid w:val="006B7096"/>
    <w:rsid w:val="006C745E"/>
    <w:rsid w:val="006D15A2"/>
    <w:rsid w:val="006E327E"/>
    <w:rsid w:val="006E7F66"/>
    <w:rsid w:val="006F3A33"/>
    <w:rsid w:val="006F558F"/>
    <w:rsid w:val="00711C86"/>
    <w:rsid w:val="00715D04"/>
    <w:rsid w:val="00726D05"/>
    <w:rsid w:val="00730166"/>
    <w:rsid w:val="007303D8"/>
    <w:rsid w:val="00732A99"/>
    <w:rsid w:val="00736B53"/>
    <w:rsid w:val="00737E86"/>
    <w:rsid w:val="00743233"/>
    <w:rsid w:val="00760D37"/>
    <w:rsid w:val="00780DEA"/>
    <w:rsid w:val="00781B35"/>
    <w:rsid w:val="00782244"/>
    <w:rsid w:val="00795538"/>
    <w:rsid w:val="007A3F4C"/>
    <w:rsid w:val="007A6041"/>
    <w:rsid w:val="007A6BA5"/>
    <w:rsid w:val="007B2D27"/>
    <w:rsid w:val="007B6C50"/>
    <w:rsid w:val="007B7952"/>
    <w:rsid w:val="007D53EF"/>
    <w:rsid w:val="007D7B19"/>
    <w:rsid w:val="007E2513"/>
    <w:rsid w:val="007E5B65"/>
    <w:rsid w:val="007F0158"/>
    <w:rsid w:val="007F3044"/>
    <w:rsid w:val="007F314F"/>
    <w:rsid w:val="007F4A78"/>
    <w:rsid w:val="0080698E"/>
    <w:rsid w:val="00813B62"/>
    <w:rsid w:val="00820299"/>
    <w:rsid w:val="008308E3"/>
    <w:rsid w:val="00855287"/>
    <w:rsid w:val="00870D78"/>
    <w:rsid w:val="00872135"/>
    <w:rsid w:val="00881C83"/>
    <w:rsid w:val="00882053"/>
    <w:rsid w:val="008A75D3"/>
    <w:rsid w:val="008B0393"/>
    <w:rsid w:val="008C552B"/>
    <w:rsid w:val="008C7A8A"/>
    <w:rsid w:val="008D1009"/>
    <w:rsid w:val="008D51E0"/>
    <w:rsid w:val="008E0ED6"/>
    <w:rsid w:val="008F58AA"/>
    <w:rsid w:val="00904DCC"/>
    <w:rsid w:val="009163EF"/>
    <w:rsid w:val="00923861"/>
    <w:rsid w:val="00934347"/>
    <w:rsid w:val="009356A4"/>
    <w:rsid w:val="009379F8"/>
    <w:rsid w:val="00974920"/>
    <w:rsid w:val="00977FCF"/>
    <w:rsid w:val="0098153E"/>
    <w:rsid w:val="00997FCD"/>
    <w:rsid w:val="009A0AEF"/>
    <w:rsid w:val="009A4EF0"/>
    <w:rsid w:val="009C28B0"/>
    <w:rsid w:val="009C4450"/>
    <w:rsid w:val="009E2CB0"/>
    <w:rsid w:val="009E4720"/>
    <w:rsid w:val="009E56AD"/>
    <w:rsid w:val="00A01382"/>
    <w:rsid w:val="00A01A8B"/>
    <w:rsid w:val="00A216BB"/>
    <w:rsid w:val="00A244D1"/>
    <w:rsid w:val="00A24909"/>
    <w:rsid w:val="00A4070D"/>
    <w:rsid w:val="00A42B16"/>
    <w:rsid w:val="00A44DA7"/>
    <w:rsid w:val="00A45849"/>
    <w:rsid w:val="00A535BA"/>
    <w:rsid w:val="00A55265"/>
    <w:rsid w:val="00A65EF3"/>
    <w:rsid w:val="00A80C18"/>
    <w:rsid w:val="00A8709A"/>
    <w:rsid w:val="00AA0A72"/>
    <w:rsid w:val="00AB05F2"/>
    <w:rsid w:val="00AB0629"/>
    <w:rsid w:val="00AB2B4F"/>
    <w:rsid w:val="00AB4B8E"/>
    <w:rsid w:val="00AB70F9"/>
    <w:rsid w:val="00AC31EC"/>
    <w:rsid w:val="00AC363F"/>
    <w:rsid w:val="00AC6C3C"/>
    <w:rsid w:val="00AD79E0"/>
    <w:rsid w:val="00AE50DC"/>
    <w:rsid w:val="00B066BE"/>
    <w:rsid w:val="00B1118E"/>
    <w:rsid w:val="00B14397"/>
    <w:rsid w:val="00B1713E"/>
    <w:rsid w:val="00B21976"/>
    <w:rsid w:val="00B24B52"/>
    <w:rsid w:val="00B43BB3"/>
    <w:rsid w:val="00B4471F"/>
    <w:rsid w:val="00B45DFC"/>
    <w:rsid w:val="00B6298A"/>
    <w:rsid w:val="00B64332"/>
    <w:rsid w:val="00B74C50"/>
    <w:rsid w:val="00B83AEE"/>
    <w:rsid w:val="00B94EDB"/>
    <w:rsid w:val="00BA43E3"/>
    <w:rsid w:val="00BA5547"/>
    <w:rsid w:val="00BB053A"/>
    <w:rsid w:val="00BB0E24"/>
    <w:rsid w:val="00BB26B2"/>
    <w:rsid w:val="00BB7FE3"/>
    <w:rsid w:val="00BC05F6"/>
    <w:rsid w:val="00BC1634"/>
    <w:rsid w:val="00BC3E2E"/>
    <w:rsid w:val="00BC5B7E"/>
    <w:rsid w:val="00BD0915"/>
    <w:rsid w:val="00BD4218"/>
    <w:rsid w:val="00BD5815"/>
    <w:rsid w:val="00BE0544"/>
    <w:rsid w:val="00BE12A1"/>
    <w:rsid w:val="00BE7932"/>
    <w:rsid w:val="00BF0121"/>
    <w:rsid w:val="00BF18F5"/>
    <w:rsid w:val="00C00AF9"/>
    <w:rsid w:val="00C0599F"/>
    <w:rsid w:val="00C12419"/>
    <w:rsid w:val="00C2328F"/>
    <w:rsid w:val="00C23C8C"/>
    <w:rsid w:val="00C25D3A"/>
    <w:rsid w:val="00C2707E"/>
    <w:rsid w:val="00C5035D"/>
    <w:rsid w:val="00C57E34"/>
    <w:rsid w:val="00C64202"/>
    <w:rsid w:val="00C96D29"/>
    <w:rsid w:val="00CB1D66"/>
    <w:rsid w:val="00CC35E8"/>
    <w:rsid w:val="00CC3833"/>
    <w:rsid w:val="00CD1838"/>
    <w:rsid w:val="00CE1315"/>
    <w:rsid w:val="00CE147B"/>
    <w:rsid w:val="00CE29C2"/>
    <w:rsid w:val="00CE37D0"/>
    <w:rsid w:val="00D12131"/>
    <w:rsid w:val="00D124E6"/>
    <w:rsid w:val="00D1679C"/>
    <w:rsid w:val="00D2310A"/>
    <w:rsid w:val="00D23A30"/>
    <w:rsid w:val="00D30778"/>
    <w:rsid w:val="00D36D5F"/>
    <w:rsid w:val="00D526B0"/>
    <w:rsid w:val="00D7720A"/>
    <w:rsid w:val="00D86646"/>
    <w:rsid w:val="00D97C81"/>
    <w:rsid w:val="00DB05FA"/>
    <w:rsid w:val="00DB2326"/>
    <w:rsid w:val="00DB688B"/>
    <w:rsid w:val="00DD5D02"/>
    <w:rsid w:val="00DD7D45"/>
    <w:rsid w:val="00DF0058"/>
    <w:rsid w:val="00DF13A2"/>
    <w:rsid w:val="00E004B3"/>
    <w:rsid w:val="00E02001"/>
    <w:rsid w:val="00E10082"/>
    <w:rsid w:val="00E1796A"/>
    <w:rsid w:val="00E306A7"/>
    <w:rsid w:val="00E34273"/>
    <w:rsid w:val="00E342FE"/>
    <w:rsid w:val="00E35FDD"/>
    <w:rsid w:val="00E60B2A"/>
    <w:rsid w:val="00E80423"/>
    <w:rsid w:val="00E823A1"/>
    <w:rsid w:val="00EA0931"/>
    <w:rsid w:val="00EB724C"/>
    <w:rsid w:val="00EC0F28"/>
    <w:rsid w:val="00EC20F1"/>
    <w:rsid w:val="00EC303D"/>
    <w:rsid w:val="00ED2AC7"/>
    <w:rsid w:val="00ED3FF5"/>
    <w:rsid w:val="00EE2450"/>
    <w:rsid w:val="00EE385C"/>
    <w:rsid w:val="00EE5497"/>
    <w:rsid w:val="00EF78D1"/>
    <w:rsid w:val="00F109B6"/>
    <w:rsid w:val="00F20927"/>
    <w:rsid w:val="00F23036"/>
    <w:rsid w:val="00F250C0"/>
    <w:rsid w:val="00F376CE"/>
    <w:rsid w:val="00F40EC0"/>
    <w:rsid w:val="00F42AB8"/>
    <w:rsid w:val="00F44738"/>
    <w:rsid w:val="00F44798"/>
    <w:rsid w:val="00F5657A"/>
    <w:rsid w:val="00F609A8"/>
    <w:rsid w:val="00F70302"/>
    <w:rsid w:val="00F869A3"/>
    <w:rsid w:val="00F92B3C"/>
    <w:rsid w:val="00FB27E7"/>
    <w:rsid w:val="00FC5FF9"/>
    <w:rsid w:val="00FC7EFE"/>
    <w:rsid w:val="00FD1087"/>
    <w:rsid w:val="00FD2E83"/>
    <w:rsid w:val="00FD41A4"/>
    <w:rsid w:val="00FD61B3"/>
    <w:rsid w:val="00FD75F0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character" w:styleId="a6">
    <w:name w:val="Hyperlink"/>
    <w:unhideWhenUsed/>
    <w:rsid w:val="00014D1C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DB23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DB23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8BFF5-3480-4FF7-8DFC-1901527FA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25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</cp:revision>
  <cp:lastPrinted>2020-12-11T02:43:00Z</cp:lastPrinted>
  <dcterms:created xsi:type="dcterms:W3CDTF">2020-12-11T02:37:00Z</dcterms:created>
  <dcterms:modified xsi:type="dcterms:W3CDTF">2020-12-11T05:02:00Z</dcterms:modified>
</cp:coreProperties>
</file>