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820C5F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0B3D99">
              <w:rPr>
                <w:szCs w:val="28"/>
              </w:rPr>
              <w:t>"О</w:t>
            </w:r>
            <w:r w:rsidR="000B3D99" w:rsidRPr="00047978">
              <w:rPr>
                <w:szCs w:val="28"/>
              </w:rPr>
              <w:t xml:space="preserve"> внесении изменени</w:t>
            </w:r>
            <w:r w:rsidR="001D5E63">
              <w:rPr>
                <w:szCs w:val="28"/>
              </w:rPr>
              <w:t>й</w:t>
            </w:r>
            <w:r w:rsidR="000B3D99" w:rsidRPr="00047978">
              <w:rPr>
                <w:szCs w:val="28"/>
              </w:rPr>
              <w:t xml:space="preserve"> в </w:t>
            </w:r>
            <w:r w:rsidR="00A53A09">
              <w:rPr>
                <w:szCs w:val="28"/>
              </w:rPr>
              <w:t>Закон</w:t>
            </w:r>
            <w:r w:rsidR="00820C5F">
              <w:rPr>
                <w:szCs w:val="28"/>
              </w:rPr>
              <w:t xml:space="preserve"> Приморск</w:t>
            </w:r>
            <w:r w:rsidR="009D5CC0">
              <w:rPr>
                <w:szCs w:val="28"/>
              </w:rPr>
              <w:t>ого края "О продовольственной безопасности Приморского края</w:t>
            </w:r>
            <w:r w:rsidR="004D6E0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1D5E63" w:rsidRPr="00047978">
        <w:rPr>
          <w:szCs w:val="28"/>
        </w:rPr>
        <w:t xml:space="preserve"> внесении изменени</w:t>
      </w:r>
      <w:r w:rsidR="001D5E63">
        <w:rPr>
          <w:szCs w:val="28"/>
        </w:rPr>
        <w:t>й</w:t>
      </w:r>
      <w:r w:rsidR="001D5E63" w:rsidRPr="00047978">
        <w:rPr>
          <w:szCs w:val="28"/>
        </w:rPr>
        <w:t xml:space="preserve"> в </w:t>
      </w:r>
      <w:r w:rsidR="00A53A09">
        <w:rPr>
          <w:szCs w:val="28"/>
        </w:rPr>
        <w:t>Закон</w:t>
      </w:r>
      <w:r w:rsidR="001D5E63">
        <w:rPr>
          <w:szCs w:val="28"/>
        </w:rPr>
        <w:t xml:space="preserve"> Приморс</w:t>
      </w:r>
      <w:r w:rsidR="009D5CC0">
        <w:rPr>
          <w:szCs w:val="28"/>
        </w:rPr>
        <w:t>кого края "О продовольственной безопасности Приморского края</w:t>
      </w:r>
      <w:r w:rsidR="001D5E63">
        <w:rPr>
          <w:szCs w:val="28"/>
        </w:rPr>
        <w:t>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FF1C4E" w:rsidRDefault="00FF1C4E" w:rsidP="00B906C5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</w:t>
      </w:r>
      <w:r w:rsidR="00BC46BC">
        <w:t>природопользованию до 31</w:t>
      </w:r>
      <w:r w:rsidR="007B3764">
        <w:t xml:space="preserve"> декабря</w:t>
      </w:r>
      <w:r>
        <w:t xml:space="preserve"> 2020 года.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FF1C4E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FF1C4E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299" w:rsidRDefault="00AA4299">
      <w:r>
        <w:separator/>
      </w:r>
    </w:p>
  </w:endnote>
  <w:endnote w:type="continuationSeparator" w:id="0">
    <w:p w:rsidR="00AA4299" w:rsidRDefault="00AA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299" w:rsidRDefault="00AA4299">
      <w:r>
        <w:separator/>
      </w:r>
    </w:p>
  </w:footnote>
  <w:footnote w:type="continuationSeparator" w:id="0">
    <w:p w:rsidR="00AA4299" w:rsidRDefault="00AA4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807F6"/>
    <w:rsid w:val="003325F4"/>
    <w:rsid w:val="003855B3"/>
    <w:rsid w:val="00392E21"/>
    <w:rsid w:val="00441853"/>
    <w:rsid w:val="004B69FA"/>
    <w:rsid w:val="004C0D71"/>
    <w:rsid w:val="004C518D"/>
    <w:rsid w:val="004D1A01"/>
    <w:rsid w:val="004D6E01"/>
    <w:rsid w:val="0050143E"/>
    <w:rsid w:val="00506283"/>
    <w:rsid w:val="005A6019"/>
    <w:rsid w:val="005E6130"/>
    <w:rsid w:val="00617CAC"/>
    <w:rsid w:val="00695A4A"/>
    <w:rsid w:val="006D45ED"/>
    <w:rsid w:val="006E650F"/>
    <w:rsid w:val="00710A7C"/>
    <w:rsid w:val="00726997"/>
    <w:rsid w:val="00736564"/>
    <w:rsid w:val="007B37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9D5CC0"/>
    <w:rsid w:val="00A13794"/>
    <w:rsid w:val="00A26C60"/>
    <w:rsid w:val="00A53A09"/>
    <w:rsid w:val="00A63B98"/>
    <w:rsid w:val="00A93332"/>
    <w:rsid w:val="00AA4299"/>
    <w:rsid w:val="00AB0E6E"/>
    <w:rsid w:val="00AE5EE6"/>
    <w:rsid w:val="00B10BDF"/>
    <w:rsid w:val="00B72602"/>
    <w:rsid w:val="00B81A8A"/>
    <w:rsid w:val="00B906C5"/>
    <w:rsid w:val="00BA58C7"/>
    <w:rsid w:val="00BC46BC"/>
    <w:rsid w:val="00C20E8F"/>
    <w:rsid w:val="00C7700D"/>
    <w:rsid w:val="00CA7E54"/>
    <w:rsid w:val="00CC4ACB"/>
    <w:rsid w:val="00CE19DF"/>
    <w:rsid w:val="00D02716"/>
    <w:rsid w:val="00D12968"/>
    <w:rsid w:val="00DF01B2"/>
    <w:rsid w:val="00E05695"/>
    <w:rsid w:val="00E93A7F"/>
    <w:rsid w:val="00E9598F"/>
    <w:rsid w:val="00ED3F8A"/>
    <w:rsid w:val="00EF502B"/>
    <w:rsid w:val="00F14CBB"/>
    <w:rsid w:val="00F75CDD"/>
    <w:rsid w:val="00F86911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121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2019-12-27T04:28:00Z</cp:lastPrinted>
  <dcterms:created xsi:type="dcterms:W3CDTF">2020-12-01T05:23:00Z</dcterms:created>
  <dcterms:modified xsi:type="dcterms:W3CDTF">2020-12-01T05:23:00Z</dcterms:modified>
</cp:coreProperties>
</file>