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6911421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566AA1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>"</w:t>
            </w:r>
            <w:r w:rsidR="00566AA1" w:rsidRPr="00566AA1">
              <w:rPr>
                <w:szCs w:val="28"/>
              </w:rPr>
              <w:t>О внесении изменений в Закон Приморского края "Об органах записи актов гражданского состояния на территории Приморского края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 xml:space="preserve"> 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566AA1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566AA1" w:rsidRPr="00566AA1">
        <w:rPr>
          <w:szCs w:val="28"/>
        </w:rPr>
        <w:t>О внесении изменений в Закон Приморского края "Об органах записи актов гражданского состояния на территории Приморского края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Pr="0018442D">
        <w:rPr>
          <w:szCs w:val="28"/>
        </w:rPr>
        <w:t xml:space="preserve">а также учитывая положение части 2 статьи 14 Закона Приморского края от 22 декабря 2008 года № 373-КЗ "О законодательной деятельности в Приморском крае", согласно которому </w:t>
      </w:r>
      <w:r w:rsidR="00566AA1">
        <w:rPr>
          <w:szCs w:val="28"/>
        </w:rPr>
        <w:br/>
      </w:r>
      <w:r w:rsidRPr="0018442D">
        <w:rPr>
          <w:szCs w:val="28"/>
        </w:rPr>
        <w:t>в порядке исключения могут быть приняты в целом после обсуждения в первом чтении законы Приморского края по письменному обращению Губернатора Приморского края,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9232E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566AA1" w:rsidRPr="00566AA1">
        <w:rPr>
          <w:szCs w:val="28"/>
        </w:rPr>
        <w:t xml:space="preserve">О внесении изменений </w:t>
      </w:r>
      <w:bookmarkStart w:id="0" w:name="_GoBack"/>
      <w:bookmarkEnd w:id="0"/>
      <w:r w:rsidR="00566AA1" w:rsidRPr="00566AA1">
        <w:rPr>
          <w:szCs w:val="28"/>
        </w:rPr>
        <w:t>в Закон Приморского края "Об органах записи актов гражданского состояния на территории Приморского края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A51F0D">
        <w:rPr>
          <w:szCs w:val="28"/>
        </w:rPr>
        <w:t>Косьяненко Т.С.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947246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47246" w:rsidRDefault="00947246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8DE" w:rsidRDefault="005708DE">
      <w:r>
        <w:separator/>
      </w:r>
    </w:p>
  </w:endnote>
  <w:endnote w:type="continuationSeparator" w:id="0">
    <w:p w:rsidR="005708DE" w:rsidRDefault="00570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8DE" w:rsidRDefault="005708DE">
      <w:r>
        <w:separator/>
      </w:r>
    </w:p>
  </w:footnote>
  <w:footnote w:type="continuationSeparator" w:id="0">
    <w:p w:rsidR="005708DE" w:rsidRDefault="00570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AA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17DF1"/>
    <w:rsid w:val="001412D4"/>
    <w:rsid w:val="00160F97"/>
    <w:rsid w:val="00180D02"/>
    <w:rsid w:val="0018442D"/>
    <w:rsid w:val="001A0F61"/>
    <w:rsid w:val="001B3A35"/>
    <w:rsid w:val="001C5162"/>
    <w:rsid w:val="0020003C"/>
    <w:rsid w:val="00212C27"/>
    <w:rsid w:val="00250406"/>
    <w:rsid w:val="002831D5"/>
    <w:rsid w:val="002D0E29"/>
    <w:rsid w:val="002D2587"/>
    <w:rsid w:val="00300E7E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60A9A"/>
    <w:rsid w:val="00461E2B"/>
    <w:rsid w:val="00465FBF"/>
    <w:rsid w:val="00484A27"/>
    <w:rsid w:val="004F6FC2"/>
    <w:rsid w:val="00514B1B"/>
    <w:rsid w:val="00566AA1"/>
    <w:rsid w:val="005708DE"/>
    <w:rsid w:val="005B5CB1"/>
    <w:rsid w:val="00615112"/>
    <w:rsid w:val="006205A5"/>
    <w:rsid w:val="00622A7D"/>
    <w:rsid w:val="00637778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2FD9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232EE"/>
    <w:rsid w:val="00947246"/>
    <w:rsid w:val="009820C1"/>
    <w:rsid w:val="0099314B"/>
    <w:rsid w:val="009B293E"/>
    <w:rsid w:val="009C76D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803DE"/>
    <w:rsid w:val="00B818EF"/>
    <w:rsid w:val="00BA004E"/>
    <w:rsid w:val="00BB7D19"/>
    <w:rsid w:val="00BC787E"/>
    <w:rsid w:val="00BE16C2"/>
    <w:rsid w:val="00BE2BA5"/>
    <w:rsid w:val="00C232AF"/>
    <w:rsid w:val="00C34E7A"/>
    <w:rsid w:val="00C5476B"/>
    <w:rsid w:val="00C670F5"/>
    <w:rsid w:val="00C9335B"/>
    <w:rsid w:val="00C958B6"/>
    <w:rsid w:val="00D17A7A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F60AC"/>
    <w:rsid w:val="00F01DD8"/>
    <w:rsid w:val="00F44567"/>
    <w:rsid w:val="00F57673"/>
    <w:rsid w:val="00F762BC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85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69</cp:revision>
  <cp:lastPrinted>2019-09-02T23:56:00Z</cp:lastPrinted>
  <dcterms:created xsi:type="dcterms:W3CDTF">2019-03-12T04:24:00Z</dcterms:created>
  <dcterms:modified xsi:type="dcterms:W3CDTF">2020-12-10T04:04:00Z</dcterms:modified>
</cp:coreProperties>
</file>