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2A50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5020C" w:rsidRDefault="006E3FC7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</w:t>
                        </w:r>
                        <w:r w:rsidR="0065020C">
                          <w:rPr>
                            <w:sz w:val="20"/>
                          </w:rPr>
                          <w:t xml:space="preserve"> внесен комитетом 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65020C" w:rsidRDefault="0065020C" w:rsidP="0065020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E16ED4" w:rsidRDefault="0065020C" w:rsidP="00E16ED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69B" w:rsidRPr="00D5669B" w:rsidRDefault="00584476" w:rsidP="00E16ED4">
      <w:pPr>
        <w:pStyle w:val="a3"/>
        <w:ind w:left="-426"/>
        <w:jc w:val="center"/>
        <w:rPr>
          <w:b/>
        </w:rPr>
      </w:pPr>
      <w:r>
        <w:rPr>
          <w:b/>
        </w:rPr>
        <w:t>О ВНЕСЕНИИ ИЗМЕНЕНИЯ</w:t>
      </w:r>
      <w:r w:rsidR="00D5669B" w:rsidRPr="00D5669B">
        <w:rPr>
          <w:b/>
        </w:rPr>
        <w:t xml:space="preserve"> В </w:t>
      </w:r>
      <w:r w:rsidR="006329EE">
        <w:rPr>
          <w:b/>
        </w:rPr>
        <w:t xml:space="preserve">СТАТЬЮ </w:t>
      </w:r>
      <w:r w:rsidR="00357085">
        <w:rPr>
          <w:b/>
        </w:rPr>
        <w:t>1</w:t>
      </w:r>
      <w:r w:rsidR="006329EE">
        <w:rPr>
          <w:b/>
        </w:rPr>
        <w:t xml:space="preserve">6 </w:t>
      </w:r>
      <w:r w:rsidR="00D5669B" w:rsidRPr="00D5669B">
        <w:rPr>
          <w:b/>
        </w:rPr>
        <w:t>ЗАКОН</w:t>
      </w:r>
      <w:r w:rsidR="006329EE">
        <w:rPr>
          <w:b/>
        </w:rPr>
        <w:t>А</w:t>
      </w:r>
    </w:p>
    <w:p w:rsidR="00D5669B" w:rsidRDefault="00D5669B" w:rsidP="00D5669B">
      <w:pPr>
        <w:pStyle w:val="a3"/>
        <w:ind w:left="-426"/>
        <w:jc w:val="center"/>
        <w:rPr>
          <w:b/>
        </w:rPr>
      </w:pPr>
      <w:r w:rsidRPr="00D5669B">
        <w:rPr>
          <w:b/>
        </w:rPr>
        <w:t>ПРИМОРСКОГО КРАЯ "О РАЗВИТИИ МАЛОГО И СРЕДНЕГО ПРЕДПРИНИМАТЕЛЬСТВА В ПРИМОРСКОМ КРАЕ"</w:t>
      </w:r>
    </w:p>
    <w:p w:rsidR="006E3FC7" w:rsidRDefault="006E3FC7">
      <w:pPr>
        <w:pStyle w:val="a3"/>
        <w:tabs>
          <w:tab w:val="clear" w:pos="4153"/>
          <w:tab w:val="clear" w:pos="8306"/>
        </w:tabs>
      </w:pPr>
    </w:p>
    <w:p w:rsidR="00357085" w:rsidRDefault="006E3FC7" w:rsidP="004E79C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9A6005">
        <w:t xml:space="preserve"> </w:t>
      </w:r>
    </w:p>
    <w:p w:rsidR="00D26B57" w:rsidRDefault="00D26B57" w:rsidP="004E79CA">
      <w:pPr>
        <w:ind w:firstLine="720"/>
        <w:jc w:val="both"/>
      </w:pPr>
    </w:p>
    <w:p w:rsidR="009A6005" w:rsidRPr="0031350F" w:rsidRDefault="009A6005" w:rsidP="00FF6788">
      <w:pPr>
        <w:widowControl w:val="0"/>
        <w:ind w:firstLine="720"/>
        <w:rPr>
          <w:szCs w:val="28"/>
        </w:rPr>
      </w:pPr>
      <w:r w:rsidRPr="0031350F">
        <w:rPr>
          <w:szCs w:val="28"/>
        </w:rPr>
        <w:t>СТАТЬЯ 1.</w:t>
      </w:r>
    </w:p>
    <w:p w:rsidR="009A6005" w:rsidRDefault="009A6005" w:rsidP="003B441F">
      <w:pPr>
        <w:pStyle w:val="ConsPlusNormal"/>
        <w:widowControl w:val="0"/>
        <w:ind w:firstLine="720"/>
        <w:jc w:val="both"/>
        <w:rPr>
          <w:sz w:val="28"/>
          <w:szCs w:val="28"/>
        </w:rPr>
      </w:pPr>
      <w:proofErr w:type="gramStart"/>
      <w:r w:rsidRPr="00832464">
        <w:rPr>
          <w:sz w:val="28"/>
          <w:szCs w:val="28"/>
        </w:rPr>
        <w:t>Внести</w:t>
      </w:r>
      <w:r w:rsidRPr="00832464">
        <w:rPr>
          <w:b/>
          <w:sz w:val="28"/>
          <w:szCs w:val="28"/>
        </w:rPr>
        <w:t xml:space="preserve"> </w:t>
      </w:r>
      <w:r w:rsidRPr="00164955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6329EE" w:rsidRPr="006329EE">
        <w:rPr>
          <w:sz w:val="28"/>
          <w:szCs w:val="28"/>
        </w:rPr>
        <w:t xml:space="preserve">статью </w:t>
      </w:r>
      <w:r w:rsidR="00357085">
        <w:rPr>
          <w:sz w:val="28"/>
          <w:szCs w:val="28"/>
        </w:rPr>
        <w:t>1</w:t>
      </w:r>
      <w:r w:rsidR="006329EE" w:rsidRPr="006329EE">
        <w:rPr>
          <w:sz w:val="28"/>
          <w:szCs w:val="28"/>
        </w:rPr>
        <w:t>6</w:t>
      </w:r>
      <w:r w:rsidR="006329EE">
        <w:rPr>
          <w:b/>
          <w:sz w:val="28"/>
          <w:szCs w:val="28"/>
        </w:rPr>
        <w:t xml:space="preserve"> </w:t>
      </w:r>
      <w:r w:rsidRPr="00832464">
        <w:rPr>
          <w:sz w:val="28"/>
          <w:szCs w:val="28"/>
        </w:rPr>
        <w:t>Закон</w:t>
      </w:r>
      <w:r w:rsidR="006329EE">
        <w:rPr>
          <w:sz w:val="28"/>
          <w:szCs w:val="28"/>
        </w:rPr>
        <w:t>а</w:t>
      </w:r>
      <w:r w:rsidRPr="00832464">
        <w:rPr>
          <w:sz w:val="28"/>
          <w:szCs w:val="28"/>
        </w:rPr>
        <w:t xml:space="preserve"> Приморского края от 1 июля 2008 года </w:t>
      </w:r>
      <w:r w:rsidR="006329EE">
        <w:rPr>
          <w:sz w:val="28"/>
          <w:szCs w:val="28"/>
        </w:rPr>
        <w:br/>
      </w:r>
      <w:r w:rsidRPr="00832464">
        <w:rPr>
          <w:sz w:val="28"/>
          <w:szCs w:val="28"/>
        </w:rPr>
        <w:t xml:space="preserve">№ 278-КЗ 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>О развитии малого и среднего предпринимательства в Приморском крае</w:t>
      </w:r>
      <w:r w:rsidR="00E02A0F">
        <w:rPr>
          <w:sz w:val="28"/>
          <w:szCs w:val="28"/>
        </w:rPr>
        <w:t>"</w:t>
      </w:r>
      <w:r w:rsidRPr="00832464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 w:rsidR="00A30C1E">
        <w:rPr>
          <w:sz w:val="28"/>
          <w:szCs w:val="28"/>
        </w:rPr>
        <w:br/>
      </w:r>
      <w:r w:rsidRPr="00832464">
        <w:rPr>
          <w:sz w:val="28"/>
          <w:szCs w:val="28"/>
        </w:rPr>
        <w:t>стр. 26; 2013, № 55, стр. 58, № 60, стр. 14; 2014, № 78, стр. 13;</w:t>
      </w:r>
      <w:proofErr w:type="gramEnd"/>
      <w:r w:rsidRPr="00832464">
        <w:rPr>
          <w:sz w:val="28"/>
          <w:szCs w:val="28"/>
        </w:rPr>
        <w:t xml:space="preserve"> 2015, № 145, стр. 68; 2016, №</w:t>
      </w:r>
      <w:r w:rsidR="00686F63">
        <w:rPr>
          <w:sz w:val="28"/>
          <w:szCs w:val="28"/>
        </w:rPr>
        <w:t xml:space="preserve"> 4, стр. 8; 2017, № 15, стр. 25;</w:t>
      </w:r>
      <w:r w:rsidRPr="00832464">
        <w:rPr>
          <w:sz w:val="28"/>
          <w:szCs w:val="28"/>
        </w:rPr>
        <w:t xml:space="preserve"> 2018</w:t>
      </w:r>
      <w:r w:rsidR="00686F63">
        <w:rPr>
          <w:sz w:val="28"/>
          <w:szCs w:val="28"/>
        </w:rPr>
        <w:t>,</w:t>
      </w:r>
      <w:r w:rsidRPr="00832464">
        <w:rPr>
          <w:sz w:val="28"/>
          <w:szCs w:val="28"/>
        </w:rPr>
        <w:t xml:space="preserve"> № 75, с</w:t>
      </w:r>
      <w:r>
        <w:rPr>
          <w:sz w:val="28"/>
          <w:szCs w:val="28"/>
        </w:rPr>
        <w:t>тр</w:t>
      </w:r>
      <w:r w:rsidRPr="00832464">
        <w:rPr>
          <w:sz w:val="28"/>
          <w:szCs w:val="28"/>
        </w:rPr>
        <w:t>. 27</w:t>
      </w:r>
      <w:r w:rsidR="00686F63">
        <w:rPr>
          <w:sz w:val="28"/>
          <w:szCs w:val="28"/>
        </w:rPr>
        <w:t>;</w:t>
      </w:r>
      <w:r w:rsidR="00613052">
        <w:rPr>
          <w:sz w:val="28"/>
          <w:szCs w:val="28"/>
        </w:rPr>
        <w:t xml:space="preserve"> 2019, </w:t>
      </w:r>
      <w:r w:rsidR="00686F63">
        <w:rPr>
          <w:sz w:val="28"/>
          <w:szCs w:val="28"/>
        </w:rPr>
        <w:br/>
      </w:r>
      <w:r w:rsidR="00613052">
        <w:rPr>
          <w:sz w:val="28"/>
          <w:szCs w:val="28"/>
        </w:rPr>
        <w:t xml:space="preserve">№ </w:t>
      </w:r>
      <w:r w:rsidR="001C44B6">
        <w:rPr>
          <w:sz w:val="28"/>
          <w:szCs w:val="28"/>
        </w:rPr>
        <w:t>10</w:t>
      </w:r>
      <w:r w:rsidR="006C11F0">
        <w:rPr>
          <w:sz w:val="28"/>
          <w:szCs w:val="28"/>
        </w:rPr>
        <w:t>8</w:t>
      </w:r>
      <w:r w:rsidR="001C44B6">
        <w:rPr>
          <w:sz w:val="28"/>
          <w:szCs w:val="28"/>
        </w:rPr>
        <w:t xml:space="preserve">, стр. </w:t>
      </w:r>
      <w:r w:rsidR="00D623E9">
        <w:rPr>
          <w:sz w:val="28"/>
          <w:szCs w:val="28"/>
        </w:rPr>
        <w:t>89</w:t>
      </w:r>
      <w:r w:rsidR="007B41F5">
        <w:rPr>
          <w:sz w:val="28"/>
          <w:szCs w:val="28"/>
        </w:rPr>
        <w:t>,</w:t>
      </w:r>
      <w:r w:rsidR="00357085">
        <w:rPr>
          <w:sz w:val="28"/>
          <w:szCs w:val="28"/>
        </w:rPr>
        <w:t xml:space="preserve"> № 116, стр. 5</w:t>
      </w:r>
      <w:r w:rsidR="00D26B57">
        <w:rPr>
          <w:sz w:val="28"/>
          <w:szCs w:val="28"/>
        </w:rPr>
        <w:t xml:space="preserve">; 2020, № </w:t>
      </w:r>
      <w:r w:rsidR="00E87C9E" w:rsidRPr="00E87C9E">
        <w:rPr>
          <w:sz w:val="28"/>
          <w:szCs w:val="28"/>
        </w:rPr>
        <w:t>124,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 xml:space="preserve">. 71, </w:t>
      </w:r>
      <w:r w:rsidR="00110761">
        <w:rPr>
          <w:sz w:val="28"/>
          <w:szCs w:val="28"/>
        </w:rPr>
        <w:t>№</w:t>
      </w:r>
      <w:r w:rsidR="00E87C9E" w:rsidRPr="00E87C9E">
        <w:rPr>
          <w:sz w:val="28"/>
          <w:szCs w:val="28"/>
        </w:rPr>
        <w:t xml:space="preserve"> 144, с</w:t>
      </w:r>
      <w:r w:rsidR="00110761">
        <w:rPr>
          <w:sz w:val="28"/>
          <w:szCs w:val="28"/>
        </w:rPr>
        <w:t>тр</w:t>
      </w:r>
      <w:r w:rsidR="00E87C9E" w:rsidRPr="00E87C9E">
        <w:rPr>
          <w:sz w:val="28"/>
          <w:szCs w:val="28"/>
        </w:rPr>
        <w:t>. 5</w:t>
      </w:r>
      <w:r w:rsidR="00056412">
        <w:rPr>
          <w:sz w:val="28"/>
          <w:szCs w:val="28"/>
        </w:rPr>
        <w:t>) следующее изменение</w:t>
      </w:r>
      <w:r w:rsidRPr="00832464">
        <w:rPr>
          <w:sz w:val="28"/>
          <w:szCs w:val="28"/>
        </w:rPr>
        <w:t>:</w:t>
      </w:r>
    </w:p>
    <w:p w:rsidR="009A6005" w:rsidRDefault="0007765D" w:rsidP="000564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</w:t>
      </w:r>
      <w:hyperlink r:id="rId8" w:history="1">
        <w:r w:rsidR="009A6005" w:rsidRPr="00832464">
          <w:rPr>
            <w:szCs w:val="28"/>
          </w:rPr>
          <w:t>част</w:t>
        </w:r>
        <w:r>
          <w:rPr>
            <w:szCs w:val="28"/>
          </w:rPr>
          <w:t>и</w:t>
        </w:r>
        <w:r w:rsidR="009A6005" w:rsidRPr="00832464">
          <w:rPr>
            <w:szCs w:val="28"/>
          </w:rPr>
          <w:t xml:space="preserve"> </w:t>
        </w:r>
      </w:hyperlink>
      <w:r w:rsidR="00835D25">
        <w:rPr>
          <w:szCs w:val="28"/>
        </w:rPr>
        <w:t>2</w:t>
      </w:r>
      <w:r w:rsidR="009A6005" w:rsidRPr="00832464">
        <w:rPr>
          <w:szCs w:val="28"/>
        </w:rPr>
        <w:t xml:space="preserve"> </w:t>
      </w:r>
      <w:r w:rsidR="00D26B57">
        <w:rPr>
          <w:szCs w:val="28"/>
        </w:rPr>
        <w:t xml:space="preserve">после </w:t>
      </w:r>
      <w:r>
        <w:rPr>
          <w:szCs w:val="28"/>
        </w:rPr>
        <w:t>слов</w:t>
      </w:r>
      <w:r w:rsidR="00E24F8B">
        <w:rPr>
          <w:szCs w:val="28"/>
        </w:rPr>
        <w:t xml:space="preserve"> "</w:t>
      </w:r>
      <w:r w:rsidR="00E24F8B" w:rsidRPr="00E24F8B">
        <w:rPr>
          <w:szCs w:val="28"/>
        </w:rPr>
        <w:t>многофункциональные центры предоставления государственных и муниципальных услуг, предоставляющие услуги субъектам малого</w:t>
      </w:r>
      <w:r w:rsidR="00567578">
        <w:rPr>
          <w:szCs w:val="28"/>
        </w:rPr>
        <w:t xml:space="preserve"> и среднего предпринимательства</w:t>
      </w:r>
      <w:r w:rsidR="00925415">
        <w:rPr>
          <w:szCs w:val="28"/>
        </w:rPr>
        <w:t>,</w:t>
      </w:r>
      <w:r w:rsidR="00567578">
        <w:rPr>
          <w:szCs w:val="28"/>
        </w:rPr>
        <w:t>" дополнить словами</w:t>
      </w:r>
      <w:r w:rsidR="00E24F8B" w:rsidRPr="00E24F8B">
        <w:rPr>
          <w:szCs w:val="28"/>
        </w:rPr>
        <w:t xml:space="preserve"> </w:t>
      </w:r>
      <w:r w:rsidR="00567578">
        <w:rPr>
          <w:szCs w:val="28"/>
        </w:rPr>
        <w:br/>
        <w:t>"</w:t>
      </w:r>
      <w:r w:rsidR="00B61BDE">
        <w:rPr>
          <w:szCs w:val="28"/>
        </w:rPr>
        <w:t>торгово-промышленн</w:t>
      </w:r>
      <w:r w:rsidR="002A50DD">
        <w:rPr>
          <w:szCs w:val="28"/>
        </w:rPr>
        <w:t>ые</w:t>
      </w:r>
      <w:r w:rsidR="00B61BDE">
        <w:rPr>
          <w:szCs w:val="28"/>
        </w:rPr>
        <w:t xml:space="preserve"> палат</w:t>
      </w:r>
      <w:r w:rsidR="002A50DD">
        <w:rPr>
          <w:szCs w:val="28"/>
        </w:rPr>
        <w:t>ы</w:t>
      </w:r>
      <w:bookmarkStart w:id="0" w:name="_GoBack"/>
      <w:bookmarkEnd w:id="0"/>
      <w:r w:rsidR="00567578">
        <w:rPr>
          <w:szCs w:val="28"/>
        </w:rPr>
        <w:t>".</w:t>
      </w:r>
    </w:p>
    <w:p w:rsidR="009A6005" w:rsidRDefault="00FF6788" w:rsidP="009A6005">
      <w:pPr>
        <w:widowControl w:val="0"/>
        <w:tabs>
          <w:tab w:val="left" w:pos="8364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</w:r>
    </w:p>
    <w:p w:rsidR="009A6005" w:rsidRPr="0031350F" w:rsidRDefault="009A6005" w:rsidP="00954361">
      <w:pPr>
        <w:widowControl w:val="0"/>
        <w:tabs>
          <w:tab w:val="left" w:pos="836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350F">
        <w:rPr>
          <w:szCs w:val="28"/>
        </w:rPr>
        <w:t xml:space="preserve">СТАТЬЯ 2. </w:t>
      </w:r>
    </w:p>
    <w:p w:rsidR="009A6005" w:rsidRPr="0031350F" w:rsidRDefault="009A6005" w:rsidP="00A30C1E">
      <w:pPr>
        <w:widowControl w:val="0"/>
        <w:tabs>
          <w:tab w:val="left" w:pos="8364"/>
        </w:tabs>
        <w:ind w:firstLine="709"/>
        <w:jc w:val="both"/>
        <w:rPr>
          <w:szCs w:val="28"/>
        </w:rPr>
      </w:pPr>
      <w:r w:rsidRPr="0031350F">
        <w:rPr>
          <w:szCs w:val="28"/>
        </w:rPr>
        <w:t>На</w:t>
      </w:r>
      <w:r w:rsidR="00A85BF1">
        <w:rPr>
          <w:szCs w:val="28"/>
        </w:rPr>
        <w:t>стоящий Закон вступает в силу с</w:t>
      </w:r>
      <w:r w:rsidR="001A5E27">
        <w:rPr>
          <w:szCs w:val="28"/>
        </w:rPr>
        <w:t>о дня официального опубликования.</w:t>
      </w:r>
      <w:r w:rsidRPr="0031350F">
        <w:rPr>
          <w:szCs w:val="28"/>
        </w:rPr>
        <w:t xml:space="preserve"> </w:t>
      </w:r>
    </w:p>
    <w:p w:rsidR="009A6005" w:rsidRDefault="009A6005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pPr>
        <w:ind w:firstLine="709"/>
      </w:pPr>
    </w:p>
    <w:p w:rsidR="00954361" w:rsidRDefault="00954361" w:rsidP="00954361">
      <w:r>
        <w:t xml:space="preserve">Губернатор края                                                    </w:t>
      </w:r>
      <w:r w:rsidR="003B441F">
        <w:t xml:space="preserve">                          </w:t>
      </w:r>
      <w:r>
        <w:t xml:space="preserve">О.Н. </w:t>
      </w:r>
      <w:r w:rsidR="003B441F">
        <w:t>Кожемяко</w:t>
      </w:r>
    </w:p>
    <w:sectPr w:rsidR="00954361" w:rsidSect="00FB4BC8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F27" w:rsidRDefault="00063F27">
      <w:r>
        <w:separator/>
      </w:r>
    </w:p>
  </w:endnote>
  <w:endnote w:type="continuationSeparator" w:id="0">
    <w:p w:rsidR="00063F27" w:rsidRDefault="0006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F27" w:rsidRDefault="00063F27">
      <w:r>
        <w:separator/>
      </w:r>
    </w:p>
  </w:footnote>
  <w:footnote w:type="continuationSeparator" w:id="0">
    <w:p w:rsidR="00063F27" w:rsidRDefault="00063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F27"/>
    <w:rsid w:val="00056412"/>
    <w:rsid w:val="00063F27"/>
    <w:rsid w:val="0007765D"/>
    <w:rsid w:val="00110761"/>
    <w:rsid w:val="001A5E27"/>
    <w:rsid w:val="001C44B6"/>
    <w:rsid w:val="002A50DD"/>
    <w:rsid w:val="002B0296"/>
    <w:rsid w:val="00301E05"/>
    <w:rsid w:val="00347199"/>
    <w:rsid w:val="00357085"/>
    <w:rsid w:val="003B441F"/>
    <w:rsid w:val="004A7C83"/>
    <w:rsid w:val="004D2DD3"/>
    <w:rsid w:val="004E2445"/>
    <w:rsid w:val="004E79CA"/>
    <w:rsid w:val="00567578"/>
    <w:rsid w:val="00584476"/>
    <w:rsid w:val="005A3B8C"/>
    <w:rsid w:val="006061DB"/>
    <w:rsid w:val="00613052"/>
    <w:rsid w:val="006329EE"/>
    <w:rsid w:val="0065020C"/>
    <w:rsid w:val="00686F63"/>
    <w:rsid w:val="006C11F0"/>
    <w:rsid w:val="006E3FC7"/>
    <w:rsid w:val="006E7BDE"/>
    <w:rsid w:val="00725543"/>
    <w:rsid w:val="00764C0D"/>
    <w:rsid w:val="007B41F5"/>
    <w:rsid w:val="00835D25"/>
    <w:rsid w:val="00925415"/>
    <w:rsid w:val="00954361"/>
    <w:rsid w:val="009A5F69"/>
    <w:rsid w:val="009A6005"/>
    <w:rsid w:val="009F661D"/>
    <w:rsid w:val="00A30C1E"/>
    <w:rsid w:val="00A40BE9"/>
    <w:rsid w:val="00A85BF1"/>
    <w:rsid w:val="00AD2528"/>
    <w:rsid w:val="00B61BDE"/>
    <w:rsid w:val="00C03DFF"/>
    <w:rsid w:val="00C81065"/>
    <w:rsid w:val="00CD354A"/>
    <w:rsid w:val="00D26B57"/>
    <w:rsid w:val="00D5669B"/>
    <w:rsid w:val="00D623E9"/>
    <w:rsid w:val="00D72BBE"/>
    <w:rsid w:val="00E02A0F"/>
    <w:rsid w:val="00E16ED4"/>
    <w:rsid w:val="00E24F8B"/>
    <w:rsid w:val="00E87C9E"/>
    <w:rsid w:val="00F7264A"/>
    <w:rsid w:val="00FB11C7"/>
    <w:rsid w:val="00FB4BC8"/>
    <w:rsid w:val="00FE3BC9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A600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79043554A0995DE13A60B958FB8878D6E4F2977CFA9C00DF89CDA5719DEC592F18D81258B1FAD74A4264F2293EDB543C8A4F9E4BE2FD4BCE9C50Ab1Z5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C6800-135A-4BF7-8C85-12132CE8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4</cp:revision>
  <cp:lastPrinted>2020-11-29T23:45:00Z</cp:lastPrinted>
  <dcterms:created xsi:type="dcterms:W3CDTF">2020-11-30T00:44:00Z</dcterms:created>
  <dcterms:modified xsi:type="dcterms:W3CDTF">2020-12-04T00:10:00Z</dcterms:modified>
</cp:coreProperties>
</file>