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2F4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ind w:left="5664" w:hanging="84"/>
        <w:jc w:val="both"/>
        <w:rPr>
          <w:rFonts w:ascii="Times New Roman" w:hAnsi="Times New Roman"/>
          <w:bCs/>
        </w:rPr>
      </w:pPr>
      <w:r w:rsidRPr="00096E25">
        <w:rPr>
          <w:rFonts w:ascii="Times New Roman" w:hAnsi="Times New Roman"/>
          <w:bCs/>
        </w:rPr>
        <w:t>Проект подготовлен прокуратурой</w:t>
      </w: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096E25">
        <w:rPr>
          <w:rFonts w:ascii="Times New Roman" w:hAnsi="Times New Roman"/>
          <w:bCs/>
        </w:rPr>
        <w:t xml:space="preserve">                                                                                                     Приморского края</w:t>
      </w:r>
    </w:p>
    <w:p w:rsidR="001562F4" w:rsidRPr="00096E25" w:rsidRDefault="001562F4" w:rsidP="000E18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2F4" w:rsidRPr="00096E25" w:rsidRDefault="001562F4" w:rsidP="000E18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2F4" w:rsidRPr="00096E25" w:rsidRDefault="001562F4" w:rsidP="000E18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96E25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562F4" w:rsidRDefault="001562F4" w:rsidP="00FB1B2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096E25">
        <w:rPr>
          <w:rFonts w:ascii="Times New Roman" w:hAnsi="Times New Roman"/>
          <w:sz w:val="28"/>
          <w:szCs w:val="28"/>
        </w:rPr>
        <w:t xml:space="preserve">к </w:t>
      </w:r>
      <w:r w:rsidRPr="003D7A37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3D7A37">
        <w:rPr>
          <w:rFonts w:ascii="Times New Roman" w:hAnsi="Times New Roman"/>
          <w:sz w:val="28"/>
          <w:szCs w:val="28"/>
        </w:rPr>
        <w:t xml:space="preserve"> Закона Приморского края «О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D7A37">
        <w:rPr>
          <w:rFonts w:ascii="Times New Roman" w:hAnsi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/>
          <w:sz w:val="28"/>
          <w:szCs w:val="28"/>
        </w:rPr>
        <w:t>«</w:t>
      </w:r>
      <w:r w:rsidRPr="003D7A37">
        <w:rPr>
          <w:rFonts w:ascii="Times New Roman" w:hAnsi="Times New Roman"/>
          <w:sz w:val="28"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</w:p>
    <w:p w:rsidR="001562F4" w:rsidRDefault="001562F4" w:rsidP="00FB1B2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FB1B22">
      <w:pPr>
        <w:spacing w:after="0" w:line="240" w:lineRule="exact"/>
        <w:jc w:val="center"/>
        <w:rPr>
          <w:rFonts w:ascii="Times New Roman" w:hAnsi="Times New Roman"/>
          <w:sz w:val="24"/>
          <w:szCs w:val="28"/>
        </w:rPr>
      </w:pPr>
    </w:p>
    <w:p w:rsidR="001562F4" w:rsidRPr="00DD1269" w:rsidRDefault="001562F4" w:rsidP="00970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96E25">
        <w:rPr>
          <w:rFonts w:ascii="Times New Roman" w:hAnsi="Times New Roman"/>
          <w:b/>
          <w:bCs/>
          <w:sz w:val="24"/>
          <w:szCs w:val="24"/>
        </w:rPr>
        <w:tab/>
      </w:r>
      <w:r w:rsidRPr="00096E25">
        <w:rPr>
          <w:rFonts w:ascii="Times New Roman" w:hAnsi="Times New Roman"/>
          <w:bCs/>
          <w:sz w:val="28"/>
          <w:szCs w:val="28"/>
        </w:rPr>
        <w:t xml:space="preserve">Принятие </w:t>
      </w:r>
      <w:r w:rsidRPr="003D7A37">
        <w:rPr>
          <w:rFonts w:ascii="Times New Roman" w:hAnsi="Times New Roman"/>
          <w:bCs/>
          <w:sz w:val="28"/>
          <w:szCs w:val="28"/>
        </w:rPr>
        <w:t>проект</w:t>
      </w:r>
      <w:r>
        <w:rPr>
          <w:rFonts w:ascii="Times New Roman" w:hAnsi="Times New Roman"/>
          <w:bCs/>
          <w:sz w:val="28"/>
          <w:szCs w:val="28"/>
        </w:rPr>
        <w:t>а</w:t>
      </w:r>
      <w:r w:rsidRPr="003D7A37">
        <w:rPr>
          <w:rFonts w:ascii="Times New Roman" w:hAnsi="Times New Roman"/>
          <w:bCs/>
          <w:sz w:val="28"/>
          <w:szCs w:val="28"/>
        </w:rPr>
        <w:t xml:space="preserve"> Закона Приморского края «О внесении изменени</w:t>
      </w:r>
      <w:r>
        <w:rPr>
          <w:rFonts w:ascii="Times New Roman" w:hAnsi="Times New Roman"/>
          <w:bCs/>
          <w:sz w:val="28"/>
          <w:szCs w:val="28"/>
        </w:rPr>
        <w:t>й</w:t>
      </w:r>
      <w:r w:rsidRPr="003D7A37">
        <w:rPr>
          <w:rFonts w:ascii="Times New Roman" w:hAnsi="Times New Roman"/>
          <w:bCs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/>
          <w:bCs/>
          <w:sz w:val="28"/>
          <w:szCs w:val="28"/>
        </w:rPr>
        <w:t>«</w:t>
      </w:r>
      <w:r w:rsidRPr="003D7A37">
        <w:rPr>
          <w:rFonts w:ascii="Times New Roman" w:hAnsi="Times New Roman"/>
          <w:bCs/>
          <w:sz w:val="28"/>
          <w:szCs w:val="28"/>
        </w:rPr>
        <w:t xml:space="preserve"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 </w:t>
      </w:r>
      <w:r>
        <w:rPr>
          <w:rFonts w:ascii="Times New Roman" w:hAnsi="Times New Roman"/>
          <w:bCs/>
          <w:sz w:val="28"/>
          <w:szCs w:val="28"/>
        </w:rPr>
        <w:t xml:space="preserve">не </w:t>
      </w:r>
      <w:r w:rsidRPr="0014701B">
        <w:rPr>
          <w:rFonts w:ascii="Times New Roman" w:hAnsi="Times New Roman"/>
          <w:bCs/>
          <w:sz w:val="28"/>
          <w:szCs w:val="28"/>
        </w:rPr>
        <w:t>потребует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01A2">
        <w:rPr>
          <w:rFonts w:ascii="Times New Roman" w:hAnsi="Times New Roman"/>
          <w:bCs/>
          <w:sz w:val="28"/>
          <w:szCs w:val="28"/>
        </w:rPr>
        <w:t>дополнительного выделения финансовых средств из краевого бюджета</w:t>
      </w:r>
      <w:r>
        <w:rPr>
          <w:rFonts w:ascii="Times New Roman" w:hAnsi="Times New Roman"/>
          <w:bCs/>
          <w:sz w:val="28"/>
          <w:szCs w:val="28"/>
        </w:rPr>
        <w:t xml:space="preserve">.  </w:t>
      </w: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3D7A37" w:rsidRDefault="001562F4" w:rsidP="003D7A3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D7A37">
        <w:rPr>
          <w:rFonts w:ascii="Times New Roman" w:hAnsi="Times New Roman"/>
          <w:sz w:val="28"/>
          <w:szCs w:val="28"/>
        </w:rPr>
        <w:t>И.о. прокурора края</w:t>
      </w:r>
    </w:p>
    <w:p w:rsidR="001562F4" w:rsidRPr="003D7A37" w:rsidRDefault="001562F4" w:rsidP="003D7A3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3D7A37" w:rsidRDefault="001562F4" w:rsidP="003D7A3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D7A37">
        <w:rPr>
          <w:rFonts w:ascii="Times New Roman" w:hAnsi="Times New Roman"/>
          <w:sz w:val="28"/>
          <w:szCs w:val="28"/>
        </w:rPr>
        <w:t>старший советник юстиции                                                            Р.С. Пантелеев</w:t>
      </w: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1562F4" w:rsidRPr="00096E25" w:rsidRDefault="001562F4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1562F4" w:rsidRDefault="001562F4" w:rsidP="000E18C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1562F4" w:rsidRDefault="001562F4" w:rsidP="000E18CD">
      <w:pPr>
        <w:spacing w:after="0" w:line="240" w:lineRule="exact"/>
        <w:ind w:left="4536"/>
        <w:rPr>
          <w:rFonts w:ascii="Times New Roman" w:hAnsi="Times New Roman"/>
          <w:sz w:val="28"/>
          <w:szCs w:val="28"/>
        </w:rPr>
      </w:pPr>
    </w:p>
    <w:p w:rsidR="001562F4" w:rsidRDefault="001562F4" w:rsidP="000E18CD">
      <w:pPr>
        <w:spacing w:after="0" w:line="240" w:lineRule="exact"/>
        <w:ind w:left="4536"/>
        <w:rPr>
          <w:rFonts w:ascii="Times New Roman" w:hAnsi="Times New Roman"/>
          <w:sz w:val="28"/>
          <w:szCs w:val="28"/>
        </w:rPr>
      </w:pPr>
    </w:p>
    <w:p w:rsidR="001562F4" w:rsidRDefault="001562F4" w:rsidP="000E18CD">
      <w:pPr>
        <w:spacing w:after="0" w:line="240" w:lineRule="exact"/>
        <w:ind w:left="4536"/>
        <w:rPr>
          <w:rFonts w:ascii="Times New Roman" w:hAnsi="Times New Roman"/>
          <w:sz w:val="28"/>
          <w:szCs w:val="28"/>
        </w:rPr>
      </w:pPr>
    </w:p>
    <w:p w:rsidR="001562F4" w:rsidRPr="00C92B0F" w:rsidRDefault="001562F4" w:rsidP="000E18CD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1562F4" w:rsidRDefault="001562F4"/>
    <w:sectPr w:rsidR="001562F4" w:rsidSect="00EE00D8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2F4" w:rsidRDefault="001562F4" w:rsidP="000B505B">
      <w:pPr>
        <w:spacing w:after="0" w:line="240" w:lineRule="auto"/>
      </w:pPr>
      <w:r>
        <w:separator/>
      </w:r>
    </w:p>
  </w:endnote>
  <w:endnote w:type="continuationSeparator" w:id="0">
    <w:p w:rsidR="001562F4" w:rsidRDefault="001562F4" w:rsidP="000B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2F4" w:rsidRDefault="001562F4" w:rsidP="000B505B">
      <w:pPr>
        <w:spacing w:after="0" w:line="240" w:lineRule="auto"/>
      </w:pPr>
      <w:r>
        <w:separator/>
      </w:r>
    </w:p>
  </w:footnote>
  <w:footnote w:type="continuationSeparator" w:id="0">
    <w:p w:rsidR="001562F4" w:rsidRDefault="001562F4" w:rsidP="000B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F4" w:rsidRDefault="001562F4" w:rsidP="0014701B">
    <w:pPr>
      <w:pStyle w:val="Header"/>
    </w:pPr>
  </w:p>
  <w:p w:rsidR="001562F4" w:rsidRDefault="001562F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6011"/>
    <w:multiLevelType w:val="hybridMultilevel"/>
    <w:tmpl w:val="616E2E7E"/>
    <w:lvl w:ilvl="0" w:tplc="35BCE5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18CD"/>
    <w:rsid w:val="000339C4"/>
    <w:rsid w:val="000505B7"/>
    <w:rsid w:val="00070F11"/>
    <w:rsid w:val="00075504"/>
    <w:rsid w:val="000904E8"/>
    <w:rsid w:val="00094AC0"/>
    <w:rsid w:val="00096E25"/>
    <w:rsid w:val="000A6BEF"/>
    <w:rsid w:val="000B01D0"/>
    <w:rsid w:val="000B505B"/>
    <w:rsid w:val="000E18CD"/>
    <w:rsid w:val="000F77AE"/>
    <w:rsid w:val="00144BBA"/>
    <w:rsid w:val="0014701B"/>
    <w:rsid w:val="00150D4B"/>
    <w:rsid w:val="001562F4"/>
    <w:rsid w:val="00166820"/>
    <w:rsid w:val="00172FE9"/>
    <w:rsid w:val="001771EF"/>
    <w:rsid w:val="00187DC1"/>
    <w:rsid w:val="001A2765"/>
    <w:rsid w:val="001A2CA4"/>
    <w:rsid w:val="002053BB"/>
    <w:rsid w:val="00286BC4"/>
    <w:rsid w:val="002B0934"/>
    <w:rsid w:val="0032711A"/>
    <w:rsid w:val="00360C0C"/>
    <w:rsid w:val="003C61DC"/>
    <w:rsid w:val="003C7ED0"/>
    <w:rsid w:val="003D7A37"/>
    <w:rsid w:val="003E63A3"/>
    <w:rsid w:val="003E7D03"/>
    <w:rsid w:val="004350F5"/>
    <w:rsid w:val="00480252"/>
    <w:rsid w:val="004F409B"/>
    <w:rsid w:val="00510231"/>
    <w:rsid w:val="00522A2D"/>
    <w:rsid w:val="0057645C"/>
    <w:rsid w:val="005A1E85"/>
    <w:rsid w:val="005A4EFF"/>
    <w:rsid w:val="005B1E39"/>
    <w:rsid w:val="005B3F3F"/>
    <w:rsid w:val="005C7773"/>
    <w:rsid w:val="006112E5"/>
    <w:rsid w:val="00624E28"/>
    <w:rsid w:val="00631305"/>
    <w:rsid w:val="006371B6"/>
    <w:rsid w:val="00665832"/>
    <w:rsid w:val="006728DF"/>
    <w:rsid w:val="006D577B"/>
    <w:rsid w:val="006D6116"/>
    <w:rsid w:val="006E62D1"/>
    <w:rsid w:val="006F302F"/>
    <w:rsid w:val="0071036A"/>
    <w:rsid w:val="00742FE2"/>
    <w:rsid w:val="00783863"/>
    <w:rsid w:val="007A4492"/>
    <w:rsid w:val="00822338"/>
    <w:rsid w:val="008913A6"/>
    <w:rsid w:val="008A1B56"/>
    <w:rsid w:val="008C06A7"/>
    <w:rsid w:val="008C5DA4"/>
    <w:rsid w:val="008C6EFB"/>
    <w:rsid w:val="008E1751"/>
    <w:rsid w:val="0093076E"/>
    <w:rsid w:val="00947E70"/>
    <w:rsid w:val="009513FC"/>
    <w:rsid w:val="009525CF"/>
    <w:rsid w:val="009701A2"/>
    <w:rsid w:val="009A2FBE"/>
    <w:rsid w:val="009A3E58"/>
    <w:rsid w:val="009A765D"/>
    <w:rsid w:val="009B3F6A"/>
    <w:rsid w:val="009D5924"/>
    <w:rsid w:val="00A232A5"/>
    <w:rsid w:val="00A50D62"/>
    <w:rsid w:val="00A566B6"/>
    <w:rsid w:val="00A963D5"/>
    <w:rsid w:val="00AA37AF"/>
    <w:rsid w:val="00B40C83"/>
    <w:rsid w:val="00BF310C"/>
    <w:rsid w:val="00C4729C"/>
    <w:rsid w:val="00C65EB8"/>
    <w:rsid w:val="00C92B0F"/>
    <w:rsid w:val="00CE325D"/>
    <w:rsid w:val="00D53E12"/>
    <w:rsid w:val="00DA545A"/>
    <w:rsid w:val="00DB1E34"/>
    <w:rsid w:val="00DC3992"/>
    <w:rsid w:val="00DD1269"/>
    <w:rsid w:val="00E123DF"/>
    <w:rsid w:val="00E27DED"/>
    <w:rsid w:val="00E35E56"/>
    <w:rsid w:val="00E36251"/>
    <w:rsid w:val="00E5478C"/>
    <w:rsid w:val="00E61E18"/>
    <w:rsid w:val="00E84F3B"/>
    <w:rsid w:val="00ED2DE1"/>
    <w:rsid w:val="00EE00D8"/>
    <w:rsid w:val="00F36C72"/>
    <w:rsid w:val="00FB1B22"/>
    <w:rsid w:val="00FB416D"/>
    <w:rsid w:val="00FB73FF"/>
    <w:rsid w:val="00FD2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76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1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E18CD"/>
    <w:rPr>
      <w:rFonts w:cs="Times New Roman"/>
    </w:rPr>
  </w:style>
  <w:style w:type="table" w:styleId="TableGrid">
    <w:name w:val="Table Grid"/>
    <w:basedOn w:val="TableNormal"/>
    <w:uiPriority w:val="99"/>
    <w:rsid w:val="000E18C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E18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D7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7A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227</TotalTime>
  <Pages>1</Pages>
  <Words>140</Words>
  <Characters>802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hitriheeva.vs</dc:creator>
  <cp:keywords/>
  <dc:description/>
  <cp:lastModifiedBy>medvedev_g_v</cp:lastModifiedBy>
  <cp:revision>11</cp:revision>
  <cp:lastPrinted>2020-11-24T02:03:00Z</cp:lastPrinted>
  <dcterms:created xsi:type="dcterms:W3CDTF">2020-10-28T08:57:00Z</dcterms:created>
  <dcterms:modified xsi:type="dcterms:W3CDTF">2020-11-30T22:41:00Z</dcterms:modified>
</cp:coreProperties>
</file>