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3F2" w:rsidRPr="00096E25" w:rsidRDefault="002563F2" w:rsidP="000E18CD">
      <w:pPr>
        <w:autoSpaceDE w:val="0"/>
        <w:autoSpaceDN w:val="0"/>
        <w:adjustRightInd w:val="0"/>
        <w:spacing w:after="0" w:line="240" w:lineRule="auto"/>
        <w:ind w:left="5664" w:firstLine="96"/>
        <w:jc w:val="both"/>
        <w:rPr>
          <w:rFonts w:ascii="Times New Roman" w:hAnsi="Times New Roman"/>
          <w:bCs/>
        </w:rPr>
      </w:pPr>
      <w:r w:rsidRPr="00096E25">
        <w:rPr>
          <w:rFonts w:ascii="Times New Roman" w:hAnsi="Times New Roman"/>
          <w:bCs/>
        </w:rPr>
        <w:t>Проект подготовлен прокуратурой</w:t>
      </w:r>
    </w:p>
    <w:p w:rsidR="002563F2" w:rsidRPr="00096E25" w:rsidRDefault="002563F2" w:rsidP="000E1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  <w:r w:rsidRPr="00096E25">
        <w:rPr>
          <w:rFonts w:ascii="Times New Roman" w:hAnsi="Times New Roman"/>
          <w:bCs/>
        </w:rPr>
        <w:t xml:space="preserve">                                                                                                         Приморского края</w:t>
      </w:r>
    </w:p>
    <w:p w:rsidR="002563F2" w:rsidRPr="00096E25" w:rsidRDefault="002563F2" w:rsidP="000E18C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563F2" w:rsidRDefault="002563F2" w:rsidP="000E18C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2563F2" w:rsidRDefault="002563F2" w:rsidP="000E18C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2563F2" w:rsidRPr="00096E25" w:rsidRDefault="002563F2" w:rsidP="000E18C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563F2" w:rsidRPr="00096E25" w:rsidRDefault="002563F2" w:rsidP="000E18CD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096E25">
        <w:rPr>
          <w:rFonts w:ascii="Times New Roman" w:hAnsi="Times New Roman"/>
          <w:b/>
          <w:sz w:val="28"/>
          <w:szCs w:val="28"/>
        </w:rPr>
        <w:t>ПЕРЕЧЕНЬ</w:t>
      </w:r>
    </w:p>
    <w:p w:rsidR="002563F2" w:rsidRDefault="002563F2" w:rsidP="000E18C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8"/>
          <w:szCs w:val="28"/>
        </w:rPr>
      </w:pPr>
      <w:r w:rsidRPr="00096E25">
        <w:rPr>
          <w:rFonts w:ascii="Times New Roman" w:hAnsi="Times New Roman"/>
          <w:sz w:val="28"/>
          <w:szCs w:val="28"/>
        </w:rPr>
        <w:t xml:space="preserve">законодательных актов Приморского края, подлежащих признанию утратившими силу, приостановлению, изменению, дополнению или принятию в связи с принятием </w:t>
      </w:r>
      <w:r w:rsidRPr="003D7A37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>а</w:t>
      </w:r>
      <w:r w:rsidRPr="003D7A37">
        <w:rPr>
          <w:rFonts w:ascii="Times New Roman" w:hAnsi="Times New Roman"/>
          <w:sz w:val="28"/>
          <w:szCs w:val="28"/>
        </w:rPr>
        <w:t xml:space="preserve"> Закона Приморского края «О внесении изменени</w:t>
      </w:r>
      <w:r>
        <w:rPr>
          <w:rFonts w:ascii="Times New Roman" w:hAnsi="Times New Roman"/>
          <w:sz w:val="28"/>
          <w:szCs w:val="28"/>
        </w:rPr>
        <w:t>й</w:t>
      </w:r>
      <w:r w:rsidRPr="003D7A37">
        <w:rPr>
          <w:rFonts w:ascii="Times New Roman" w:hAnsi="Times New Roman"/>
          <w:sz w:val="28"/>
          <w:szCs w:val="28"/>
        </w:rPr>
        <w:t xml:space="preserve"> в Закон Приморского края </w:t>
      </w:r>
      <w:r>
        <w:rPr>
          <w:rFonts w:ascii="Times New Roman" w:hAnsi="Times New Roman"/>
          <w:sz w:val="28"/>
          <w:szCs w:val="28"/>
        </w:rPr>
        <w:t>«</w:t>
      </w:r>
      <w:r w:rsidRPr="003D7A37">
        <w:rPr>
          <w:rFonts w:ascii="Times New Roman" w:hAnsi="Times New Roman"/>
          <w:sz w:val="28"/>
          <w:szCs w:val="28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крае»</w:t>
      </w:r>
    </w:p>
    <w:p w:rsidR="002563F2" w:rsidRPr="00096E25" w:rsidRDefault="002563F2" w:rsidP="000E18C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563F2" w:rsidRPr="00480252" w:rsidRDefault="002563F2" w:rsidP="004802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96E25">
        <w:rPr>
          <w:rFonts w:ascii="Times New Roman" w:hAnsi="Times New Roman"/>
          <w:sz w:val="28"/>
          <w:szCs w:val="28"/>
        </w:rPr>
        <w:t xml:space="preserve">Принятие </w:t>
      </w:r>
      <w:r w:rsidRPr="003D7A37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>а</w:t>
      </w:r>
      <w:r w:rsidRPr="003D7A37">
        <w:rPr>
          <w:rFonts w:ascii="Times New Roman" w:hAnsi="Times New Roman"/>
          <w:sz w:val="28"/>
          <w:szCs w:val="28"/>
        </w:rPr>
        <w:t xml:space="preserve"> Закона Приморского края «О внесении изменени</w:t>
      </w:r>
      <w:r>
        <w:rPr>
          <w:rFonts w:ascii="Times New Roman" w:hAnsi="Times New Roman"/>
          <w:sz w:val="28"/>
          <w:szCs w:val="28"/>
        </w:rPr>
        <w:t>й</w:t>
      </w:r>
      <w:r w:rsidRPr="003D7A37">
        <w:rPr>
          <w:rFonts w:ascii="Times New Roman" w:hAnsi="Times New Roman"/>
          <w:sz w:val="28"/>
          <w:szCs w:val="28"/>
        </w:rPr>
        <w:t xml:space="preserve"> в Закон Приморского края </w:t>
      </w:r>
      <w:r>
        <w:rPr>
          <w:rFonts w:ascii="Times New Roman" w:hAnsi="Times New Roman"/>
          <w:sz w:val="28"/>
          <w:szCs w:val="28"/>
        </w:rPr>
        <w:t>«</w:t>
      </w:r>
      <w:r w:rsidRPr="003D7A37">
        <w:rPr>
          <w:rFonts w:ascii="Times New Roman" w:hAnsi="Times New Roman"/>
          <w:sz w:val="28"/>
          <w:szCs w:val="28"/>
        </w:rPr>
        <w:t xml:space="preserve"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крае» </w:t>
      </w:r>
      <w:r>
        <w:rPr>
          <w:rFonts w:ascii="Times New Roman" w:hAnsi="Times New Roman"/>
          <w:sz w:val="28"/>
          <w:szCs w:val="28"/>
        </w:rPr>
        <w:t xml:space="preserve">не </w:t>
      </w:r>
      <w:r w:rsidRPr="002053BB">
        <w:rPr>
          <w:rFonts w:ascii="Times New Roman" w:hAnsi="Times New Roman"/>
          <w:sz w:val="28"/>
          <w:szCs w:val="28"/>
        </w:rPr>
        <w:t xml:space="preserve">потребует </w:t>
      </w:r>
      <w:r w:rsidRPr="009701A2">
        <w:rPr>
          <w:rFonts w:ascii="Times New Roman" w:hAnsi="Times New Roman"/>
          <w:sz w:val="28"/>
          <w:szCs w:val="28"/>
        </w:rPr>
        <w:t>признания утратившими силу, изменения, приостановления или принятия законов и иных нормативных правовых актов Приморского края</w:t>
      </w:r>
      <w:r w:rsidRPr="00E84F3B">
        <w:rPr>
          <w:rFonts w:ascii="Times New Roman" w:hAnsi="Times New Roman"/>
          <w:sz w:val="28"/>
          <w:szCs w:val="28"/>
        </w:rPr>
        <w:t>.</w:t>
      </w:r>
    </w:p>
    <w:p w:rsidR="002563F2" w:rsidRDefault="002563F2" w:rsidP="004802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563F2" w:rsidRPr="00096E25" w:rsidRDefault="002563F2" w:rsidP="0048025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563F2" w:rsidRPr="003D7A37" w:rsidRDefault="002563F2" w:rsidP="003D7A37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3D7A37">
        <w:rPr>
          <w:rFonts w:ascii="Times New Roman" w:hAnsi="Times New Roman"/>
          <w:sz w:val="28"/>
          <w:szCs w:val="28"/>
        </w:rPr>
        <w:t>И.о. прокурора края</w:t>
      </w:r>
    </w:p>
    <w:p w:rsidR="002563F2" w:rsidRPr="003D7A37" w:rsidRDefault="002563F2" w:rsidP="003D7A37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2563F2" w:rsidRPr="003D7A37" w:rsidRDefault="002563F2" w:rsidP="003D7A37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3D7A37">
        <w:rPr>
          <w:rFonts w:ascii="Times New Roman" w:hAnsi="Times New Roman"/>
          <w:sz w:val="28"/>
          <w:szCs w:val="28"/>
        </w:rPr>
        <w:t>старший советник юстиции                                                            Р.С. Пантелеев</w:t>
      </w:r>
    </w:p>
    <w:p w:rsidR="002563F2" w:rsidRPr="00096E25" w:rsidRDefault="002563F2" w:rsidP="000E18C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2563F2" w:rsidRPr="00096E25" w:rsidRDefault="002563F2" w:rsidP="000E18C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2563F2" w:rsidRPr="00096E25" w:rsidRDefault="002563F2" w:rsidP="000E18C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2563F2" w:rsidRPr="00096E25" w:rsidRDefault="002563F2" w:rsidP="000E18C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2563F2" w:rsidRDefault="002563F2" w:rsidP="000E1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563F2" w:rsidRDefault="002563F2" w:rsidP="000E1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p w:rsidR="002563F2" w:rsidRDefault="002563F2" w:rsidP="000E1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p w:rsidR="002563F2" w:rsidRDefault="002563F2" w:rsidP="000E1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p w:rsidR="002563F2" w:rsidRDefault="002563F2" w:rsidP="000E1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p w:rsidR="002563F2" w:rsidRDefault="002563F2" w:rsidP="000E1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p w:rsidR="002563F2" w:rsidRDefault="002563F2" w:rsidP="000E1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p w:rsidR="002563F2" w:rsidRDefault="002563F2" w:rsidP="000E1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p w:rsidR="002563F2" w:rsidRDefault="002563F2" w:rsidP="000E1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p w:rsidR="002563F2" w:rsidRDefault="002563F2" w:rsidP="000E1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p w:rsidR="002563F2" w:rsidRDefault="002563F2" w:rsidP="000E1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p w:rsidR="002563F2" w:rsidRDefault="002563F2" w:rsidP="000E1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p w:rsidR="002563F2" w:rsidRDefault="002563F2" w:rsidP="000E1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p w:rsidR="002563F2" w:rsidRDefault="002563F2" w:rsidP="000E1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p w:rsidR="002563F2" w:rsidRDefault="002563F2" w:rsidP="000E1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sectPr w:rsidR="002563F2" w:rsidSect="00EE00D8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63F2" w:rsidRDefault="002563F2" w:rsidP="000B505B">
      <w:pPr>
        <w:spacing w:after="0" w:line="240" w:lineRule="auto"/>
      </w:pPr>
      <w:r>
        <w:separator/>
      </w:r>
    </w:p>
  </w:endnote>
  <w:endnote w:type="continuationSeparator" w:id="0">
    <w:p w:rsidR="002563F2" w:rsidRDefault="002563F2" w:rsidP="000B5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63F2" w:rsidRDefault="002563F2" w:rsidP="000B505B">
      <w:pPr>
        <w:spacing w:after="0" w:line="240" w:lineRule="auto"/>
      </w:pPr>
      <w:r>
        <w:separator/>
      </w:r>
    </w:p>
  </w:footnote>
  <w:footnote w:type="continuationSeparator" w:id="0">
    <w:p w:rsidR="002563F2" w:rsidRDefault="002563F2" w:rsidP="000B5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3F2" w:rsidRDefault="002563F2" w:rsidP="0014701B">
    <w:pPr>
      <w:pStyle w:val="Header"/>
    </w:pPr>
  </w:p>
  <w:p w:rsidR="002563F2" w:rsidRDefault="002563F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6011"/>
    <w:multiLevelType w:val="hybridMultilevel"/>
    <w:tmpl w:val="616E2E7E"/>
    <w:lvl w:ilvl="0" w:tplc="35BCE5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18CD"/>
    <w:rsid w:val="000339C4"/>
    <w:rsid w:val="000505B7"/>
    <w:rsid w:val="00070F11"/>
    <w:rsid w:val="00075504"/>
    <w:rsid w:val="000904E8"/>
    <w:rsid w:val="00094AC0"/>
    <w:rsid w:val="00096E25"/>
    <w:rsid w:val="000A6BEF"/>
    <w:rsid w:val="000B01D0"/>
    <w:rsid w:val="000B505B"/>
    <w:rsid w:val="000E18CD"/>
    <w:rsid w:val="000F77AE"/>
    <w:rsid w:val="00144BBA"/>
    <w:rsid w:val="0014701B"/>
    <w:rsid w:val="00150D4B"/>
    <w:rsid w:val="00166820"/>
    <w:rsid w:val="00172FE9"/>
    <w:rsid w:val="001771EF"/>
    <w:rsid w:val="00183FE1"/>
    <w:rsid w:val="00187DC1"/>
    <w:rsid w:val="001A2CA4"/>
    <w:rsid w:val="002053BB"/>
    <w:rsid w:val="002563F2"/>
    <w:rsid w:val="00286BC4"/>
    <w:rsid w:val="002B0934"/>
    <w:rsid w:val="0032711A"/>
    <w:rsid w:val="00360C0C"/>
    <w:rsid w:val="003C61DC"/>
    <w:rsid w:val="003C7ED0"/>
    <w:rsid w:val="003D7A37"/>
    <w:rsid w:val="003E63A3"/>
    <w:rsid w:val="003E7D03"/>
    <w:rsid w:val="004350F5"/>
    <w:rsid w:val="00480252"/>
    <w:rsid w:val="004F409B"/>
    <w:rsid w:val="00510231"/>
    <w:rsid w:val="00522A2D"/>
    <w:rsid w:val="0057645C"/>
    <w:rsid w:val="005A1E85"/>
    <w:rsid w:val="005A4EFF"/>
    <w:rsid w:val="005B1E39"/>
    <w:rsid w:val="005B3F3F"/>
    <w:rsid w:val="005C7773"/>
    <w:rsid w:val="005E5DB9"/>
    <w:rsid w:val="006112E5"/>
    <w:rsid w:val="00624E28"/>
    <w:rsid w:val="00631305"/>
    <w:rsid w:val="006371B6"/>
    <w:rsid w:val="00665832"/>
    <w:rsid w:val="006728DF"/>
    <w:rsid w:val="006D577B"/>
    <w:rsid w:val="006D6116"/>
    <w:rsid w:val="006E62D1"/>
    <w:rsid w:val="006F302F"/>
    <w:rsid w:val="0071036A"/>
    <w:rsid w:val="00742FE2"/>
    <w:rsid w:val="00783863"/>
    <w:rsid w:val="007A4492"/>
    <w:rsid w:val="00822338"/>
    <w:rsid w:val="00854173"/>
    <w:rsid w:val="008913A6"/>
    <w:rsid w:val="008A1B56"/>
    <w:rsid w:val="008C06A7"/>
    <w:rsid w:val="008C5DA4"/>
    <w:rsid w:val="008C6EFB"/>
    <w:rsid w:val="008E1751"/>
    <w:rsid w:val="00947E70"/>
    <w:rsid w:val="009525CF"/>
    <w:rsid w:val="009701A2"/>
    <w:rsid w:val="009A3E58"/>
    <w:rsid w:val="009A765D"/>
    <w:rsid w:val="009B3F6A"/>
    <w:rsid w:val="009D5924"/>
    <w:rsid w:val="00A178C0"/>
    <w:rsid w:val="00A232A5"/>
    <w:rsid w:val="00A50D62"/>
    <w:rsid w:val="00A566B6"/>
    <w:rsid w:val="00A963D5"/>
    <w:rsid w:val="00AA37AF"/>
    <w:rsid w:val="00B40C83"/>
    <w:rsid w:val="00BF310C"/>
    <w:rsid w:val="00C4729C"/>
    <w:rsid w:val="00C65EB8"/>
    <w:rsid w:val="00C92B0F"/>
    <w:rsid w:val="00CE325D"/>
    <w:rsid w:val="00D53E12"/>
    <w:rsid w:val="00DA545A"/>
    <w:rsid w:val="00DB1E34"/>
    <w:rsid w:val="00DC3992"/>
    <w:rsid w:val="00DD1269"/>
    <w:rsid w:val="00E123DF"/>
    <w:rsid w:val="00E27DED"/>
    <w:rsid w:val="00E35E56"/>
    <w:rsid w:val="00E36251"/>
    <w:rsid w:val="00E5478C"/>
    <w:rsid w:val="00E61E18"/>
    <w:rsid w:val="00E84F3B"/>
    <w:rsid w:val="00ED2DE1"/>
    <w:rsid w:val="00EE00D8"/>
    <w:rsid w:val="00F36C72"/>
    <w:rsid w:val="00FB1B22"/>
    <w:rsid w:val="00FB416D"/>
    <w:rsid w:val="00FB73FF"/>
    <w:rsid w:val="00FD21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DB9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E1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E18CD"/>
    <w:rPr>
      <w:rFonts w:cs="Times New Roman"/>
    </w:rPr>
  </w:style>
  <w:style w:type="table" w:styleId="TableGrid">
    <w:name w:val="Table Grid"/>
    <w:basedOn w:val="TableNormal"/>
    <w:uiPriority w:val="99"/>
    <w:rsid w:val="000E18CD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0E18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3D7A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D7A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226</TotalTime>
  <Pages>1</Pages>
  <Words>167</Words>
  <Characters>957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hitriheeva.vs</dc:creator>
  <cp:keywords/>
  <dc:description/>
  <cp:lastModifiedBy>medvedev_g_v</cp:lastModifiedBy>
  <cp:revision>11</cp:revision>
  <cp:lastPrinted>2020-11-24T02:03:00Z</cp:lastPrinted>
  <dcterms:created xsi:type="dcterms:W3CDTF">2020-10-28T08:57:00Z</dcterms:created>
  <dcterms:modified xsi:type="dcterms:W3CDTF">2020-11-30T22:41:00Z</dcterms:modified>
</cp:coreProperties>
</file>