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8840090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057D72" w:rsidP="00E27105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057D72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br/>
            </w:r>
            <w:r w:rsidRPr="00057D72">
              <w:rPr>
                <w:szCs w:val="28"/>
              </w:rPr>
              <w:t>"О краевом бюджете на 20</w:t>
            </w:r>
            <w:r>
              <w:rPr>
                <w:szCs w:val="28"/>
              </w:rPr>
              <w:t>2</w:t>
            </w:r>
            <w:r w:rsidR="00E27105">
              <w:rPr>
                <w:szCs w:val="28"/>
              </w:rPr>
              <w:t>1</w:t>
            </w:r>
            <w:r w:rsidRPr="00057D72">
              <w:rPr>
                <w:szCs w:val="28"/>
              </w:rPr>
              <w:t xml:space="preserve"> год и плановый период 202</w:t>
            </w:r>
            <w:r w:rsidR="00E27105">
              <w:rPr>
                <w:szCs w:val="28"/>
              </w:rPr>
              <w:t>2</w:t>
            </w:r>
            <w:r w:rsidRPr="00057D72">
              <w:rPr>
                <w:szCs w:val="28"/>
              </w:rPr>
              <w:t xml:space="preserve"> и 202</w:t>
            </w:r>
            <w:r w:rsidR="00E27105">
              <w:rPr>
                <w:szCs w:val="28"/>
              </w:rPr>
              <w:t>3</w:t>
            </w:r>
            <w:r w:rsidRPr="00057D72">
              <w:rPr>
                <w:szCs w:val="28"/>
              </w:rPr>
              <w:t xml:space="preserve"> годов" (первое чтение)</w:t>
            </w:r>
          </w:p>
        </w:tc>
      </w:tr>
    </w:tbl>
    <w:p w:rsidR="00357541" w:rsidRDefault="00357541" w:rsidP="008B73F7">
      <w:pPr>
        <w:jc w:val="both"/>
      </w:pPr>
    </w:p>
    <w:p w:rsidR="00763138" w:rsidRDefault="00057D72" w:rsidP="00797DBF">
      <w:pPr>
        <w:spacing w:line="228" w:lineRule="auto"/>
        <w:ind w:firstLine="708"/>
        <w:jc w:val="both"/>
        <w:rPr>
          <w:szCs w:val="28"/>
        </w:rPr>
      </w:pPr>
      <w:r w:rsidRPr="00057D72">
        <w:rPr>
          <w:szCs w:val="28"/>
        </w:rPr>
        <w:t>Рассмотрев и обсудив внесенный Губернатор</w:t>
      </w:r>
      <w:r>
        <w:rPr>
          <w:szCs w:val="28"/>
        </w:rPr>
        <w:t>ом</w:t>
      </w:r>
      <w:r w:rsidRPr="00057D72">
        <w:rPr>
          <w:szCs w:val="28"/>
        </w:rPr>
        <w:t xml:space="preserve"> Приморского края проект закона Приморского края "О краевом бюджете на 20</w:t>
      </w:r>
      <w:r>
        <w:rPr>
          <w:szCs w:val="28"/>
        </w:rPr>
        <w:t>2</w:t>
      </w:r>
      <w:r w:rsidR="00E27105">
        <w:rPr>
          <w:szCs w:val="28"/>
        </w:rPr>
        <w:t>1</w:t>
      </w:r>
      <w:r w:rsidRPr="00057D72">
        <w:rPr>
          <w:szCs w:val="28"/>
        </w:rPr>
        <w:t xml:space="preserve"> год и плановый период 202</w:t>
      </w:r>
      <w:r w:rsidR="00E27105">
        <w:rPr>
          <w:szCs w:val="28"/>
        </w:rPr>
        <w:t>2</w:t>
      </w:r>
      <w:r w:rsidRPr="00057D72">
        <w:rPr>
          <w:szCs w:val="28"/>
        </w:rPr>
        <w:t xml:space="preserve"> и 202</w:t>
      </w:r>
      <w:r w:rsidR="00E27105">
        <w:rPr>
          <w:szCs w:val="28"/>
        </w:rPr>
        <w:t>3</w:t>
      </w:r>
      <w:r w:rsidRPr="00057D72">
        <w:rPr>
          <w:szCs w:val="28"/>
        </w:rPr>
        <w:t xml:space="preserve"> годов", заслушав </w:t>
      </w:r>
      <w:r w:rsidR="00E27105">
        <w:rPr>
          <w:szCs w:val="28"/>
        </w:rPr>
        <w:t>министра</w:t>
      </w:r>
      <w:r w:rsidRPr="00057D72">
        <w:rPr>
          <w:szCs w:val="28"/>
        </w:rPr>
        <w:t xml:space="preserve"> финансов Приморского края </w:t>
      </w:r>
      <w:r w:rsidR="00E27105">
        <w:rPr>
          <w:szCs w:val="28"/>
        </w:rPr>
        <w:t>Харченко А.А.</w:t>
      </w:r>
      <w:r w:rsidRPr="00057D72">
        <w:rPr>
          <w:szCs w:val="28"/>
        </w:rPr>
        <w:t>, комитет</w:t>
      </w:r>
    </w:p>
    <w:p w:rsidR="00057D72" w:rsidRPr="00F531FC" w:rsidRDefault="00057D72" w:rsidP="00797DBF">
      <w:pPr>
        <w:spacing w:line="228" w:lineRule="auto"/>
        <w:ind w:firstLine="708"/>
        <w:jc w:val="both"/>
        <w:rPr>
          <w:szCs w:val="28"/>
        </w:rPr>
      </w:pPr>
    </w:p>
    <w:p w:rsidR="00797DBF" w:rsidRPr="007477D6" w:rsidRDefault="00797DBF" w:rsidP="0076313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ab/>
      </w:r>
    </w:p>
    <w:p w:rsidR="00D867E6" w:rsidRDefault="00D867E6" w:rsidP="00D867E6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1.Согласиться с проектом закона Приморского края </w:t>
      </w:r>
      <w:r w:rsidRPr="009F34D4">
        <w:t>"О краевом бюджете на 20</w:t>
      </w:r>
      <w:r>
        <w:t>2</w:t>
      </w:r>
      <w:r w:rsidR="00E27105">
        <w:t>1</w:t>
      </w:r>
      <w:r>
        <w:t xml:space="preserve"> год и плановый период 202</w:t>
      </w:r>
      <w:r w:rsidR="00E27105">
        <w:t>2</w:t>
      </w:r>
      <w:r>
        <w:t xml:space="preserve"> и 202</w:t>
      </w:r>
      <w:r w:rsidR="00E27105">
        <w:t>3</w:t>
      </w:r>
      <w:r w:rsidRPr="009F34D4">
        <w:t xml:space="preserve"> годов"</w:t>
      </w:r>
      <w:r>
        <w:t xml:space="preserve"> с учетом его доработки </w:t>
      </w:r>
      <w:r w:rsidR="00E27105">
        <w:t>Правительством</w:t>
      </w:r>
      <w:r>
        <w:t xml:space="preserve"> Приморского края ко второму чтению, начиная с 1 января 20</w:t>
      </w:r>
      <w:r w:rsidR="00346E6C">
        <w:t>2</w:t>
      </w:r>
      <w:r w:rsidR="00E27105">
        <w:t>1</w:t>
      </w:r>
      <w:r>
        <w:t xml:space="preserve"> года, </w:t>
      </w:r>
      <w:r w:rsidR="00FB4A8E">
        <w:t>в рамках реализации</w:t>
      </w:r>
      <w:r>
        <w:t>:</w:t>
      </w:r>
    </w:p>
    <w:p w:rsidR="00D867E6" w:rsidRDefault="00D867E6" w:rsidP="00D867E6">
      <w:pPr>
        <w:autoSpaceDE w:val="0"/>
        <w:autoSpaceDN w:val="0"/>
        <w:adjustRightInd w:val="0"/>
        <w:ind w:firstLine="709"/>
        <w:jc w:val="both"/>
        <w:outlineLvl w:val="0"/>
      </w:pPr>
      <w:r w:rsidRPr="00C32363">
        <w:t>1)Государственн</w:t>
      </w:r>
      <w:r>
        <w:t>ой</w:t>
      </w:r>
      <w:r w:rsidRPr="00C32363">
        <w:t xml:space="preserve"> программ</w:t>
      </w:r>
      <w:r w:rsidR="00FB4A8E">
        <w:t>ы</w:t>
      </w:r>
      <w:r w:rsidRPr="00C32363">
        <w:t xml:space="preserve"> </w:t>
      </w:r>
      <w:r w:rsidR="00FB4A8E">
        <w:t xml:space="preserve">Приморского края </w:t>
      </w:r>
      <w:r w:rsidRPr="00C32363">
        <w:t>"Развитие здравоох</w:t>
      </w:r>
      <w:r w:rsidR="00E31755">
        <w:t>ранения Приморского края" на 2020</w:t>
      </w:r>
      <w:r w:rsidRPr="00C32363">
        <w:t>-202</w:t>
      </w:r>
      <w:r w:rsidR="00E31755">
        <w:t>7</w:t>
      </w:r>
      <w:r w:rsidRPr="00C32363">
        <w:t xml:space="preserve"> годы в части</w:t>
      </w:r>
      <w:r w:rsidR="00AE6A5E">
        <w:t xml:space="preserve"> </w:t>
      </w:r>
      <w:r w:rsidR="00161F5C">
        <w:t>увеличения</w:t>
      </w:r>
      <w:r w:rsidR="008B1CFC">
        <w:t xml:space="preserve"> расходов</w:t>
      </w:r>
      <w:r>
        <w:t>:</w:t>
      </w:r>
    </w:p>
    <w:p w:rsidR="00852459" w:rsidRDefault="000D6FDA" w:rsidP="00D867E6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>
        <w:t>а)</w:t>
      </w:r>
      <w:r w:rsidR="00CD41FF">
        <w:t>н</w:t>
      </w:r>
      <w:r w:rsidR="00852459">
        <w:t>а</w:t>
      </w:r>
      <w:proofErr w:type="gramEnd"/>
      <w:r w:rsidR="00852459">
        <w:t xml:space="preserve"> о</w:t>
      </w:r>
      <w:r w:rsidR="00852459" w:rsidRPr="00852459">
        <w:t>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</w:t>
      </w:r>
      <w:r w:rsidR="00852459">
        <w:t>;</w:t>
      </w:r>
    </w:p>
    <w:p w:rsidR="00B81EE9" w:rsidRDefault="000D6FDA" w:rsidP="009D7F24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>
        <w:t>б)</w:t>
      </w:r>
      <w:r w:rsidR="00B81EE9">
        <w:t>на</w:t>
      </w:r>
      <w:proofErr w:type="gramEnd"/>
      <w:r w:rsidR="00B81EE9">
        <w:t xml:space="preserve"> с</w:t>
      </w:r>
      <w:r w:rsidR="00B81EE9" w:rsidRPr="00B81EE9">
        <w:t>убсидии краевым государственным бюджетным и автономным учреждениям на иные цели</w:t>
      </w:r>
      <w:r w:rsidR="00B81EE9">
        <w:t>:</w:t>
      </w:r>
    </w:p>
    <w:p w:rsidR="007D35CE" w:rsidRDefault="00793D94" w:rsidP="009D7F24">
      <w:pPr>
        <w:autoSpaceDE w:val="0"/>
        <w:autoSpaceDN w:val="0"/>
        <w:adjustRightInd w:val="0"/>
        <w:ind w:firstLine="709"/>
        <w:jc w:val="both"/>
        <w:outlineLvl w:val="0"/>
      </w:pPr>
      <w:r>
        <w:t>по</w:t>
      </w:r>
      <w:r w:rsidR="000D6FDA">
        <w:t xml:space="preserve"> </w:t>
      </w:r>
      <w:r w:rsidR="007D35CE" w:rsidRPr="007D35CE">
        <w:t>оплат</w:t>
      </w:r>
      <w:r>
        <w:t>е</w:t>
      </w:r>
      <w:r w:rsidR="007D35CE" w:rsidRPr="007D35CE">
        <w:t xml:space="preserve"> договоров на выполнение работ, оказание услуг, связанных </w:t>
      </w:r>
      <w:r w:rsidR="00747855">
        <w:br/>
      </w:r>
      <w:r w:rsidR="007D35CE" w:rsidRPr="007D35CE">
        <w:t>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</w:r>
      <w:r w:rsidR="007D35CE">
        <w:t>;</w:t>
      </w:r>
    </w:p>
    <w:p w:rsidR="003555B8" w:rsidRDefault="000D6FDA" w:rsidP="009D7F2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</w:t>
      </w:r>
      <w:r w:rsidR="003555B8" w:rsidRPr="003555B8">
        <w:t>развити</w:t>
      </w:r>
      <w:r>
        <w:t>е</w:t>
      </w:r>
      <w:r w:rsidR="003555B8" w:rsidRPr="003555B8">
        <w:t xml:space="preserve"> и укреплени</w:t>
      </w:r>
      <w:r>
        <w:t>е</w:t>
      </w:r>
      <w:r w:rsidR="003555B8" w:rsidRPr="003555B8">
        <w:t xml:space="preserve"> материально-технической базы краевых государственных учреждений здравоохранения</w:t>
      </w:r>
      <w:r w:rsidR="003555B8">
        <w:t>;</w:t>
      </w:r>
    </w:p>
    <w:p w:rsidR="000D6FDA" w:rsidRDefault="00D867E6" w:rsidP="009D7F24">
      <w:pPr>
        <w:autoSpaceDE w:val="0"/>
        <w:autoSpaceDN w:val="0"/>
        <w:adjustRightInd w:val="0"/>
        <w:ind w:firstLine="709"/>
        <w:jc w:val="both"/>
        <w:outlineLvl w:val="0"/>
      </w:pPr>
      <w:r w:rsidRPr="004D4CCD">
        <w:t>2)Государственн</w:t>
      </w:r>
      <w:r>
        <w:t>ой</w:t>
      </w:r>
      <w:r w:rsidRPr="004D4CCD">
        <w:t xml:space="preserve"> программ</w:t>
      </w:r>
      <w:r>
        <w:t>ы</w:t>
      </w:r>
      <w:r w:rsidRPr="004D4CCD">
        <w:t xml:space="preserve"> </w:t>
      </w:r>
      <w:r w:rsidR="00FB4A8E" w:rsidRPr="00FB4A8E">
        <w:t xml:space="preserve">Приморского края </w:t>
      </w:r>
      <w:r w:rsidRPr="004D4CCD">
        <w:t>"Развитие образования Приморско</w:t>
      </w:r>
      <w:r>
        <w:t>го</w:t>
      </w:r>
      <w:r w:rsidRPr="004D4CCD">
        <w:t xml:space="preserve"> кра</w:t>
      </w:r>
      <w:r>
        <w:t>я</w:t>
      </w:r>
      <w:r w:rsidR="001B6D96">
        <w:t>" на 2020</w:t>
      </w:r>
      <w:r w:rsidRPr="004D4CCD">
        <w:t>-202</w:t>
      </w:r>
      <w:r w:rsidR="001B6D96">
        <w:t>7</w:t>
      </w:r>
      <w:r w:rsidRPr="004D4CCD">
        <w:t xml:space="preserve"> годы в части</w:t>
      </w:r>
      <w:r w:rsidR="007D35CE">
        <w:t xml:space="preserve"> </w:t>
      </w:r>
      <w:r w:rsidR="009D7F24">
        <w:t>включения расходов</w:t>
      </w:r>
      <w:r w:rsidR="000D6FDA">
        <w:t xml:space="preserve"> </w:t>
      </w:r>
      <w:r w:rsidR="000D6FDA" w:rsidRPr="000D6FDA">
        <w:t>на субсидии краевым государственным бюджетным и автономным учреждениям на иные ц</w:t>
      </w:r>
      <w:r w:rsidR="000D6FDA">
        <w:t>ели</w:t>
      </w:r>
      <w:r w:rsidR="000D6FDA" w:rsidRPr="000D6FDA">
        <w:t>:</w:t>
      </w:r>
    </w:p>
    <w:p w:rsidR="007D35CE" w:rsidRDefault="00793D94" w:rsidP="00EB0F61">
      <w:pPr>
        <w:autoSpaceDE w:val="0"/>
        <w:autoSpaceDN w:val="0"/>
        <w:adjustRightInd w:val="0"/>
        <w:ind w:firstLine="709"/>
        <w:jc w:val="both"/>
        <w:outlineLvl w:val="0"/>
      </w:pPr>
      <w:r>
        <w:t>а)на</w:t>
      </w:r>
      <w:r w:rsidR="000D6FDA">
        <w:t xml:space="preserve"> </w:t>
      </w:r>
      <w:r w:rsidR="007D35CE">
        <w:t>об</w:t>
      </w:r>
      <w:r w:rsidR="007D35CE" w:rsidRPr="007D35CE">
        <w:t>еспечени</w:t>
      </w:r>
      <w:r>
        <w:t>е</w:t>
      </w:r>
      <w:r w:rsidR="007D35CE" w:rsidRPr="007D35CE">
        <w:t xml:space="preserve"> видеонаблюдения и иные мероприятия, направленные </w:t>
      </w:r>
      <w:r w:rsidR="00582DAC">
        <w:br/>
      </w:r>
      <w:r w:rsidR="007D35CE" w:rsidRPr="007D35CE">
        <w:t>на защищенность объектов (территорий) краевых государственных учреждений Приморского края</w:t>
      </w:r>
      <w:r w:rsidR="007D35CE">
        <w:t xml:space="preserve"> (коррекционные школы-интернаты);</w:t>
      </w:r>
    </w:p>
    <w:p w:rsidR="007D35CE" w:rsidRDefault="00793D94" w:rsidP="00EB0F61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>б)</w:t>
      </w:r>
      <w:r w:rsidR="007D35CE">
        <w:t>на м</w:t>
      </w:r>
      <w:r w:rsidR="007D35CE" w:rsidRPr="007D35CE">
        <w:t xml:space="preserve">ероприятия по обеспечению требований пожарной безопасности </w:t>
      </w:r>
      <w:r w:rsidR="007D35CE">
        <w:br/>
      </w:r>
      <w:r w:rsidR="007D35CE" w:rsidRPr="007D35CE">
        <w:t>в краевых государственных учреждениях Приморского края</w:t>
      </w:r>
      <w:r w:rsidR="007D35CE">
        <w:t>;</w:t>
      </w:r>
    </w:p>
    <w:p w:rsidR="007D35CE" w:rsidRDefault="00793D94" w:rsidP="00EB0F61">
      <w:pPr>
        <w:autoSpaceDE w:val="0"/>
        <w:autoSpaceDN w:val="0"/>
        <w:adjustRightInd w:val="0"/>
        <w:ind w:firstLine="709"/>
        <w:jc w:val="both"/>
        <w:outlineLvl w:val="0"/>
      </w:pPr>
      <w:r>
        <w:t>в)</w:t>
      </w:r>
      <w:r w:rsidR="007D35CE">
        <w:t xml:space="preserve">на </w:t>
      </w:r>
      <w:r w:rsidR="007D35CE" w:rsidRPr="007D35CE">
        <w:t>оплат</w:t>
      </w:r>
      <w:r w:rsidR="000D6FDA">
        <w:t>у</w:t>
      </w:r>
      <w:r w:rsidR="007D35CE" w:rsidRPr="007D35CE">
        <w:t xml:space="preserve"> договоров на выполнение работ, оказание услуг, связанных </w:t>
      </w:r>
      <w:r w:rsidR="000D6FDA">
        <w:br/>
      </w:r>
      <w:r w:rsidR="007D35CE" w:rsidRPr="007D35CE">
        <w:t>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</w:r>
      <w:r w:rsidR="007D35CE">
        <w:t>;</w:t>
      </w:r>
    </w:p>
    <w:p w:rsidR="006D6D9E" w:rsidRDefault="005574D0" w:rsidP="006D6D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D867E6" w:rsidRPr="00C91EFB">
        <w:rPr>
          <w:szCs w:val="28"/>
        </w:rPr>
        <w:t>)Государственн</w:t>
      </w:r>
      <w:r w:rsidR="00D867E6">
        <w:rPr>
          <w:szCs w:val="28"/>
        </w:rPr>
        <w:t>ой</w:t>
      </w:r>
      <w:r w:rsidR="00D867E6" w:rsidRPr="00C91EFB">
        <w:rPr>
          <w:szCs w:val="28"/>
        </w:rPr>
        <w:t xml:space="preserve"> про</w:t>
      </w:r>
      <w:r w:rsidR="00D867E6">
        <w:rPr>
          <w:szCs w:val="28"/>
        </w:rPr>
        <w:t>граммы</w:t>
      </w:r>
      <w:r w:rsidR="00D867E6" w:rsidRPr="00C91EFB">
        <w:rPr>
          <w:szCs w:val="28"/>
        </w:rPr>
        <w:t xml:space="preserve"> Приморского края "Развитие </w:t>
      </w:r>
      <w:r w:rsidR="001D4725">
        <w:rPr>
          <w:szCs w:val="28"/>
        </w:rPr>
        <w:t>культуры Приморского края на 2020</w:t>
      </w:r>
      <w:r w:rsidR="00D867E6" w:rsidRPr="00C91EFB">
        <w:rPr>
          <w:szCs w:val="28"/>
        </w:rPr>
        <w:t>-202</w:t>
      </w:r>
      <w:r w:rsidR="001D4725">
        <w:rPr>
          <w:szCs w:val="28"/>
        </w:rPr>
        <w:t>7</w:t>
      </w:r>
      <w:r w:rsidR="00D867E6" w:rsidRPr="00C91EFB">
        <w:rPr>
          <w:szCs w:val="28"/>
        </w:rPr>
        <w:t xml:space="preserve"> годы</w:t>
      </w:r>
      <w:r w:rsidR="00D867E6">
        <w:rPr>
          <w:szCs w:val="28"/>
        </w:rPr>
        <w:t>"</w:t>
      </w:r>
      <w:r w:rsidR="00BC33F4">
        <w:rPr>
          <w:szCs w:val="28"/>
        </w:rPr>
        <w:t xml:space="preserve"> в части</w:t>
      </w:r>
      <w:r w:rsidR="00E8663C">
        <w:rPr>
          <w:szCs w:val="28"/>
        </w:rPr>
        <w:t xml:space="preserve"> </w:t>
      </w:r>
      <w:r w:rsidR="006D6D9E">
        <w:rPr>
          <w:szCs w:val="28"/>
        </w:rPr>
        <w:t xml:space="preserve">увеличения расходов </w:t>
      </w:r>
      <w:r w:rsidR="00793D94">
        <w:rPr>
          <w:szCs w:val="28"/>
        </w:rPr>
        <w:br/>
      </w:r>
      <w:r w:rsidR="006D6D9E">
        <w:rPr>
          <w:szCs w:val="28"/>
        </w:rPr>
        <w:t>на с</w:t>
      </w:r>
      <w:r w:rsidR="006D6D9E" w:rsidRPr="00C74052">
        <w:rPr>
          <w:szCs w:val="28"/>
        </w:rPr>
        <w:t xml:space="preserve">убсидии из краевого бюджета бюджетам муниципальных образований Приморского края на строительство, реконструкцию, ремонт объектов культуры (в том числе проектно-изыскательские работы), находящихся </w:t>
      </w:r>
      <w:r w:rsidR="00E8663C">
        <w:rPr>
          <w:szCs w:val="28"/>
        </w:rPr>
        <w:br/>
      </w:r>
      <w:r w:rsidR="006D6D9E" w:rsidRPr="00C74052">
        <w:rPr>
          <w:szCs w:val="28"/>
        </w:rPr>
        <w:t>в муниципальной собственности, и приобретение объектов культуры для муниципальных нужд</w:t>
      </w:r>
      <w:r w:rsidR="006D6D9E">
        <w:rPr>
          <w:szCs w:val="28"/>
        </w:rPr>
        <w:t>;</w:t>
      </w:r>
    </w:p>
    <w:p w:rsidR="00D867E6" w:rsidRDefault="005574D0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</w:t>
      </w:r>
      <w:r w:rsidR="00D867E6">
        <w:rPr>
          <w:szCs w:val="28"/>
        </w:rPr>
        <w:t>)</w:t>
      </w:r>
      <w:r w:rsidR="00D867E6" w:rsidRPr="006068ED">
        <w:rPr>
          <w:szCs w:val="28"/>
        </w:rPr>
        <w:t>Государственн</w:t>
      </w:r>
      <w:r w:rsidR="00D867E6">
        <w:rPr>
          <w:szCs w:val="28"/>
        </w:rPr>
        <w:t>ой</w:t>
      </w:r>
      <w:r w:rsidR="00D867E6" w:rsidRPr="006068ED">
        <w:rPr>
          <w:szCs w:val="28"/>
        </w:rPr>
        <w:t xml:space="preserve"> программ</w:t>
      </w:r>
      <w:r w:rsidR="00D867E6">
        <w:rPr>
          <w:szCs w:val="28"/>
        </w:rPr>
        <w:t>ы</w:t>
      </w:r>
      <w:r w:rsidR="00D867E6" w:rsidRPr="006068ED">
        <w:rPr>
          <w:szCs w:val="28"/>
        </w:rPr>
        <w:t xml:space="preserve"> Приморского края "Развитие физической культуры и спорта Приморско</w:t>
      </w:r>
      <w:r w:rsidR="000321E0">
        <w:rPr>
          <w:szCs w:val="28"/>
        </w:rPr>
        <w:t>го края" на 2020</w:t>
      </w:r>
      <w:r w:rsidR="00D867E6" w:rsidRPr="006068ED">
        <w:rPr>
          <w:szCs w:val="28"/>
        </w:rPr>
        <w:t>-202</w:t>
      </w:r>
      <w:r w:rsidR="000321E0">
        <w:rPr>
          <w:szCs w:val="28"/>
        </w:rPr>
        <w:t>7</w:t>
      </w:r>
      <w:r w:rsidR="00D867E6" w:rsidRPr="006068ED">
        <w:rPr>
          <w:szCs w:val="28"/>
        </w:rPr>
        <w:t xml:space="preserve"> годы</w:t>
      </w:r>
      <w:r w:rsidR="00D867E6">
        <w:rPr>
          <w:szCs w:val="28"/>
        </w:rPr>
        <w:t xml:space="preserve"> в части:</w:t>
      </w:r>
    </w:p>
    <w:p w:rsidR="00E105C8" w:rsidRDefault="004E0F50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а)</w:t>
      </w:r>
      <w:r w:rsidR="00D867E6">
        <w:rPr>
          <w:szCs w:val="28"/>
        </w:rPr>
        <w:t>увеличения</w:t>
      </w:r>
      <w:proofErr w:type="gramEnd"/>
      <w:r w:rsidR="00E105C8">
        <w:rPr>
          <w:szCs w:val="28"/>
        </w:rPr>
        <w:t xml:space="preserve"> объема субсидий:</w:t>
      </w:r>
    </w:p>
    <w:p w:rsidR="006A00B1" w:rsidRDefault="006A00B1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A00B1">
        <w:rPr>
          <w:szCs w:val="28"/>
        </w:rPr>
        <w:t xml:space="preserve">юридическим лицам (за исключением субсидий государственным </w:t>
      </w:r>
      <w:r w:rsidR="00495101">
        <w:rPr>
          <w:szCs w:val="28"/>
        </w:rPr>
        <w:br/>
      </w:r>
      <w:r w:rsidRPr="006A00B1">
        <w:rPr>
          <w:szCs w:val="28"/>
        </w:rPr>
        <w:t xml:space="preserve">и муниципальным учреждениям), индивидуальным предпринимателям </w:t>
      </w:r>
      <w:r w:rsidR="00495101">
        <w:rPr>
          <w:szCs w:val="28"/>
        </w:rPr>
        <w:br/>
      </w:r>
      <w:r w:rsidRPr="006A00B1">
        <w:rPr>
          <w:szCs w:val="28"/>
        </w:rPr>
        <w:t xml:space="preserve">на возмещение затрат и (или) недополученных доходов, возникающих </w:t>
      </w:r>
      <w:r w:rsidR="00495101">
        <w:rPr>
          <w:szCs w:val="28"/>
        </w:rPr>
        <w:br/>
      </w:r>
      <w:r w:rsidRPr="006A00B1">
        <w:rPr>
          <w:szCs w:val="28"/>
        </w:rPr>
        <w:t>при предоставлении ими льгот по оплате физкультурно-спортивных услуг населению Приморского края</w:t>
      </w:r>
      <w:r w:rsidR="004E0F50">
        <w:rPr>
          <w:szCs w:val="28"/>
        </w:rPr>
        <w:t>;</w:t>
      </w:r>
    </w:p>
    <w:p w:rsidR="004E0F50" w:rsidRDefault="00E105C8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105C8">
        <w:rPr>
          <w:szCs w:val="28"/>
        </w:rPr>
        <w:t xml:space="preserve">из краевого бюджета бюджетам муниципальных образований Приморского края на развитие спортивной инфраструктуры, находящейся </w:t>
      </w:r>
      <w:r>
        <w:rPr>
          <w:szCs w:val="28"/>
        </w:rPr>
        <w:br/>
      </w:r>
      <w:r w:rsidRPr="00E105C8">
        <w:rPr>
          <w:szCs w:val="28"/>
        </w:rPr>
        <w:t>в муниципальной собственности</w:t>
      </w:r>
      <w:r>
        <w:rPr>
          <w:szCs w:val="28"/>
        </w:rPr>
        <w:t>;</w:t>
      </w:r>
    </w:p>
    <w:p w:rsidR="004E0F50" w:rsidRDefault="004E0F50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б</w:t>
      </w:r>
      <w:r w:rsidR="00E105C8">
        <w:rPr>
          <w:szCs w:val="28"/>
        </w:rPr>
        <w:t>)включения</w:t>
      </w:r>
      <w:proofErr w:type="gramEnd"/>
      <w:r w:rsidR="00E105C8">
        <w:rPr>
          <w:szCs w:val="28"/>
        </w:rPr>
        <w:t xml:space="preserve"> расходов</w:t>
      </w:r>
      <w:r w:rsidR="006D6D9E">
        <w:rPr>
          <w:szCs w:val="28"/>
        </w:rPr>
        <w:t xml:space="preserve"> на субсидии:</w:t>
      </w:r>
    </w:p>
    <w:p w:rsidR="004E0F50" w:rsidRDefault="004E0F50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4E0F50">
        <w:rPr>
          <w:szCs w:val="28"/>
        </w:rPr>
        <w:t xml:space="preserve">юридическим лицам (за исключением субсидий государственным </w:t>
      </w:r>
      <w:r w:rsidR="006D6D9E">
        <w:rPr>
          <w:szCs w:val="28"/>
        </w:rPr>
        <w:br/>
      </w:r>
      <w:r w:rsidRPr="004E0F50">
        <w:rPr>
          <w:szCs w:val="28"/>
        </w:rPr>
        <w:t xml:space="preserve">и муниципальным учреждениям) на возмещение затрат, связанных </w:t>
      </w:r>
      <w:r w:rsidR="00747855">
        <w:rPr>
          <w:szCs w:val="28"/>
        </w:rPr>
        <w:br/>
      </w:r>
      <w:r w:rsidRPr="004E0F50">
        <w:rPr>
          <w:szCs w:val="28"/>
        </w:rPr>
        <w:t>с развитием материально-технической спортивной базы в Приморском крае</w:t>
      </w:r>
      <w:r w:rsidR="00DF7357">
        <w:rPr>
          <w:szCs w:val="28"/>
        </w:rPr>
        <w:t>;</w:t>
      </w:r>
    </w:p>
    <w:p w:rsidR="00DF7357" w:rsidRDefault="00DF7357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F7357">
        <w:rPr>
          <w:szCs w:val="28"/>
        </w:rPr>
        <w:t xml:space="preserve">бюджетам муниципальных образований Приморского края </w:t>
      </w:r>
      <w:r>
        <w:rPr>
          <w:szCs w:val="28"/>
        </w:rPr>
        <w:br/>
      </w:r>
      <w:r w:rsidRPr="00DF7357">
        <w:rPr>
          <w:szCs w:val="28"/>
        </w:rPr>
        <w:t>на организацию физкультурно-спортивной работы по месту жительства</w:t>
      </w:r>
      <w:r w:rsidR="00E66553">
        <w:rPr>
          <w:szCs w:val="28"/>
        </w:rPr>
        <w:t>.</w:t>
      </w:r>
    </w:p>
    <w:p w:rsidR="00862E64" w:rsidRDefault="00862E64" w:rsidP="00D867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867E6" w:rsidRDefault="00D867E6" w:rsidP="00D867E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2.Рекомендовать Законодательному Собранию принять указанный законопроект в первом чтении.</w:t>
      </w:r>
    </w:p>
    <w:p w:rsidR="00D867E6" w:rsidRDefault="00D867E6" w:rsidP="00D867E6">
      <w:pPr>
        <w:pStyle w:val="a3"/>
        <w:tabs>
          <w:tab w:val="clear" w:pos="4153"/>
          <w:tab w:val="clear" w:pos="8306"/>
        </w:tabs>
        <w:jc w:val="both"/>
      </w:pPr>
    </w:p>
    <w:p w:rsidR="00D867E6" w:rsidRDefault="00D867E6" w:rsidP="00D867E6">
      <w:pPr>
        <w:pStyle w:val="a9"/>
      </w:pPr>
      <w:r>
        <w:tab/>
        <w:t xml:space="preserve">3.Направить данное решение в комитет Законодательного Собрания </w:t>
      </w:r>
      <w:r>
        <w:br/>
        <w:t xml:space="preserve">по бюджетно-налоговой политике и финансовым ресурсам, </w:t>
      </w:r>
      <w:r w:rsidR="00E27105">
        <w:t>Правительство</w:t>
      </w:r>
      <w:r>
        <w:t xml:space="preserve"> Приморского края, </w:t>
      </w:r>
      <w:r w:rsidR="006D6D9E">
        <w:t>министерство</w:t>
      </w:r>
      <w:r>
        <w:t xml:space="preserve"> финансов Приморского края, </w:t>
      </w:r>
      <w:r w:rsidR="006D6D9E">
        <w:t>министерст</w:t>
      </w:r>
      <w:bookmarkStart w:id="0" w:name="_GoBack"/>
      <w:bookmarkEnd w:id="0"/>
      <w:r w:rsidR="006D6D9E">
        <w:t>во образования</w:t>
      </w:r>
      <w:r>
        <w:t xml:space="preserve"> Приморского края, </w:t>
      </w:r>
      <w:r w:rsidR="006D6D9E">
        <w:t>министерство</w:t>
      </w:r>
      <w:r>
        <w:t xml:space="preserve"> культуры </w:t>
      </w:r>
      <w:r w:rsidR="006D6D9E">
        <w:t xml:space="preserve">и архивного дела </w:t>
      </w:r>
      <w:r>
        <w:t xml:space="preserve">Приморского края, </w:t>
      </w:r>
      <w:r w:rsidR="006D6D9E">
        <w:t>министерство</w:t>
      </w:r>
      <w:r>
        <w:t xml:space="preserve"> здравоохранения Приморского края, </w:t>
      </w:r>
      <w:r w:rsidR="006D6D9E">
        <w:t>министерство</w:t>
      </w:r>
      <w:r w:rsidRPr="001D1580">
        <w:t xml:space="preserve"> </w:t>
      </w:r>
      <w:r>
        <w:t xml:space="preserve">физической </w:t>
      </w:r>
      <w:r w:rsidRPr="001D1580">
        <w:t xml:space="preserve">культуры </w:t>
      </w:r>
      <w:r>
        <w:t xml:space="preserve">и спорта </w:t>
      </w:r>
      <w:r w:rsidRPr="001D1580">
        <w:t>Приморского края</w:t>
      </w:r>
      <w:r w:rsidR="00D54A7C">
        <w:t>.</w:t>
      </w:r>
    </w:p>
    <w:p w:rsidR="00763138" w:rsidRPr="00432109" w:rsidRDefault="00763138" w:rsidP="00763138">
      <w:pPr>
        <w:pStyle w:val="a9"/>
        <w:rPr>
          <w:szCs w:val="28"/>
        </w:rPr>
      </w:pPr>
    </w:p>
    <w:p w:rsidR="00763138" w:rsidRDefault="00763138" w:rsidP="00763138">
      <w:pPr>
        <w:pStyle w:val="a9"/>
        <w:rPr>
          <w:szCs w:val="28"/>
        </w:rPr>
      </w:pPr>
    </w:p>
    <w:p w:rsidR="00BE4470" w:rsidRPr="00432109" w:rsidRDefault="00BE4470" w:rsidP="00763138">
      <w:pPr>
        <w:pStyle w:val="a9"/>
        <w:rPr>
          <w:szCs w:val="28"/>
        </w:rPr>
      </w:pPr>
    </w:p>
    <w:p w:rsidR="00763138" w:rsidRPr="00432109" w:rsidRDefault="00763138" w:rsidP="00763138">
      <w:pPr>
        <w:rPr>
          <w:szCs w:val="28"/>
        </w:rPr>
      </w:pPr>
      <w:r>
        <w:rPr>
          <w:szCs w:val="28"/>
        </w:rPr>
        <w:t>П</w:t>
      </w:r>
      <w:r w:rsidRPr="00432109">
        <w:rPr>
          <w:szCs w:val="28"/>
        </w:rPr>
        <w:t>редседатель комитета</w:t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  <w:t xml:space="preserve">      </w:t>
      </w:r>
      <w:r>
        <w:rPr>
          <w:szCs w:val="28"/>
        </w:rPr>
        <w:t xml:space="preserve">   </w:t>
      </w:r>
      <w:r w:rsidRPr="00432109">
        <w:rPr>
          <w:szCs w:val="28"/>
        </w:rPr>
        <w:t xml:space="preserve"> </w:t>
      </w:r>
      <w:r>
        <w:rPr>
          <w:szCs w:val="28"/>
        </w:rPr>
        <w:t xml:space="preserve">    Т.С. Косьяненко</w:t>
      </w:r>
    </w:p>
    <w:sectPr w:rsidR="00763138" w:rsidRPr="00432109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7F3" w:rsidRDefault="00CB37F3">
      <w:r>
        <w:separator/>
      </w:r>
    </w:p>
  </w:endnote>
  <w:endnote w:type="continuationSeparator" w:id="0">
    <w:p w:rsidR="00CB37F3" w:rsidRDefault="00CB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7F3" w:rsidRDefault="00CB37F3">
      <w:r>
        <w:separator/>
      </w:r>
    </w:p>
  </w:footnote>
  <w:footnote w:type="continuationSeparator" w:id="0">
    <w:p w:rsidR="00CB37F3" w:rsidRDefault="00CB3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10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4E7D"/>
    <w:rsid w:val="00022B36"/>
    <w:rsid w:val="000321E0"/>
    <w:rsid w:val="000428E7"/>
    <w:rsid w:val="00053C61"/>
    <w:rsid w:val="00054CEE"/>
    <w:rsid w:val="00057D72"/>
    <w:rsid w:val="0006368E"/>
    <w:rsid w:val="00080DED"/>
    <w:rsid w:val="00092817"/>
    <w:rsid w:val="000B2E5D"/>
    <w:rsid w:val="000D08B5"/>
    <w:rsid w:val="000D6FDA"/>
    <w:rsid w:val="0012485C"/>
    <w:rsid w:val="0013029F"/>
    <w:rsid w:val="00133BF5"/>
    <w:rsid w:val="001412D4"/>
    <w:rsid w:val="00154C39"/>
    <w:rsid w:val="00160F97"/>
    <w:rsid w:val="00161F5C"/>
    <w:rsid w:val="00191253"/>
    <w:rsid w:val="001B3A35"/>
    <w:rsid w:val="001B6D96"/>
    <w:rsid w:val="001C5162"/>
    <w:rsid w:val="001D4725"/>
    <w:rsid w:val="001D51C7"/>
    <w:rsid w:val="0020003C"/>
    <w:rsid w:val="00204E90"/>
    <w:rsid w:val="00250406"/>
    <w:rsid w:val="002831D5"/>
    <w:rsid w:val="00287C5D"/>
    <w:rsid w:val="00297211"/>
    <w:rsid w:val="002B7AA0"/>
    <w:rsid w:val="002C5EBE"/>
    <w:rsid w:val="002C738F"/>
    <w:rsid w:val="002D0E29"/>
    <w:rsid w:val="002D2587"/>
    <w:rsid w:val="00316B92"/>
    <w:rsid w:val="0033094A"/>
    <w:rsid w:val="00346E6C"/>
    <w:rsid w:val="003555B8"/>
    <w:rsid w:val="003561C9"/>
    <w:rsid w:val="00357541"/>
    <w:rsid w:val="003576BC"/>
    <w:rsid w:val="00365264"/>
    <w:rsid w:val="00367CD2"/>
    <w:rsid w:val="0037361B"/>
    <w:rsid w:val="003750B4"/>
    <w:rsid w:val="00383131"/>
    <w:rsid w:val="00385124"/>
    <w:rsid w:val="003B4C86"/>
    <w:rsid w:val="003C63EF"/>
    <w:rsid w:val="003C7B7E"/>
    <w:rsid w:val="003D4A28"/>
    <w:rsid w:val="003E30C5"/>
    <w:rsid w:val="003E4377"/>
    <w:rsid w:val="003F20DB"/>
    <w:rsid w:val="003F2358"/>
    <w:rsid w:val="003F69F0"/>
    <w:rsid w:val="0040492B"/>
    <w:rsid w:val="00413FD8"/>
    <w:rsid w:val="00454162"/>
    <w:rsid w:val="00460A9A"/>
    <w:rsid w:val="00461E2B"/>
    <w:rsid w:val="004654E7"/>
    <w:rsid w:val="00471441"/>
    <w:rsid w:val="00495101"/>
    <w:rsid w:val="004A0B9E"/>
    <w:rsid w:val="004A6C48"/>
    <w:rsid w:val="004B35EC"/>
    <w:rsid w:val="004E0F50"/>
    <w:rsid w:val="004F2BA9"/>
    <w:rsid w:val="004F6BE6"/>
    <w:rsid w:val="005067C2"/>
    <w:rsid w:val="00506A7A"/>
    <w:rsid w:val="00535D5A"/>
    <w:rsid w:val="00540A0D"/>
    <w:rsid w:val="005574D0"/>
    <w:rsid w:val="00565E2F"/>
    <w:rsid w:val="00582DAC"/>
    <w:rsid w:val="005B233F"/>
    <w:rsid w:val="005B5CB1"/>
    <w:rsid w:val="005C5E8E"/>
    <w:rsid w:val="005F1287"/>
    <w:rsid w:val="00612495"/>
    <w:rsid w:val="00615112"/>
    <w:rsid w:val="00622A7D"/>
    <w:rsid w:val="0063176E"/>
    <w:rsid w:val="00633A33"/>
    <w:rsid w:val="00634633"/>
    <w:rsid w:val="00657E8C"/>
    <w:rsid w:val="00661C9E"/>
    <w:rsid w:val="006652A7"/>
    <w:rsid w:val="00691E51"/>
    <w:rsid w:val="00692D49"/>
    <w:rsid w:val="006A00B1"/>
    <w:rsid w:val="006C0F0B"/>
    <w:rsid w:val="006C2B8E"/>
    <w:rsid w:val="006D055F"/>
    <w:rsid w:val="006D4BA7"/>
    <w:rsid w:val="006D6D9E"/>
    <w:rsid w:val="006E2034"/>
    <w:rsid w:val="006F6859"/>
    <w:rsid w:val="007128C1"/>
    <w:rsid w:val="00713822"/>
    <w:rsid w:val="00716540"/>
    <w:rsid w:val="007258FB"/>
    <w:rsid w:val="00736B50"/>
    <w:rsid w:val="0074376B"/>
    <w:rsid w:val="00743E6E"/>
    <w:rsid w:val="00747855"/>
    <w:rsid w:val="00751091"/>
    <w:rsid w:val="00763138"/>
    <w:rsid w:val="00767A3A"/>
    <w:rsid w:val="00784851"/>
    <w:rsid w:val="00793D94"/>
    <w:rsid w:val="0079667F"/>
    <w:rsid w:val="00797DBF"/>
    <w:rsid w:val="007A4504"/>
    <w:rsid w:val="007C1430"/>
    <w:rsid w:val="007C41B0"/>
    <w:rsid w:val="007D35CE"/>
    <w:rsid w:val="007E0941"/>
    <w:rsid w:val="007F0598"/>
    <w:rsid w:val="007F244A"/>
    <w:rsid w:val="007F4756"/>
    <w:rsid w:val="00816A53"/>
    <w:rsid w:val="008178F4"/>
    <w:rsid w:val="00852459"/>
    <w:rsid w:val="008536C5"/>
    <w:rsid w:val="00855DDA"/>
    <w:rsid w:val="008602F8"/>
    <w:rsid w:val="00862E64"/>
    <w:rsid w:val="00865BC8"/>
    <w:rsid w:val="0087792E"/>
    <w:rsid w:val="00881B6B"/>
    <w:rsid w:val="008A1845"/>
    <w:rsid w:val="008B0573"/>
    <w:rsid w:val="008B1CFC"/>
    <w:rsid w:val="008B73F7"/>
    <w:rsid w:val="00923139"/>
    <w:rsid w:val="0094037B"/>
    <w:rsid w:val="009412AF"/>
    <w:rsid w:val="009464CA"/>
    <w:rsid w:val="0099314B"/>
    <w:rsid w:val="009A7F13"/>
    <w:rsid w:val="009D7F24"/>
    <w:rsid w:val="009E060A"/>
    <w:rsid w:val="009E5CD9"/>
    <w:rsid w:val="009F0165"/>
    <w:rsid w:val="009F626B"/>
    <w:rsid w:val="009F6B40"/>
    <w:rsid w:val="00A21722"/>
    <w:rsid w:val="00A5672F"/>
    <w:rsid w:val="00A86070"/>
    <w:rsid w:val="00A90A74"/>
    <w:rsid w:val="00AD4184"/>
    <w:rsid w:val="00AE5BD6"/>
    <w:rsid w:val="00AE6A5E"/>
    <w:rsid w:val="00B26B76"/>
    <w:rsid w:val="00B315E7"/>
    <w:rsid w:val="00B45054"/>
    <w:rsid w:val="00B65160"/>
    <w:rsid w:val="00B668A9"/>
    <w:rsid w:val="00B70F88"/>
    <w:rsid w:val="00B803DE"/>
    <w:rsid w:val="00B81EE9"/>
    <w:rsid w:val="00B93E83"/>
    <w:rsid w:val="00BB7D19"/>
    <w:rsid w:val="00BC33F4"/>
    <w:rsid w:val="00BE16C2"/>
    <w:rsid w:val="00BE4470"/>
    <w:rsid w:val="00BE79E7"/>
    <w:rsid w:val="00BF145B"/>
    <w:rsid w:val="00C113A0"/>
    <w:rsid w:val="00C13248"/>
    <w:rsid w:val="00C232AF"/>
    <w:rsid w:val="00C34E7A"/>
    <w:rsid w:val="00C66D1A"/>
    <w:rsid w:val="00C74052"/>
    <w:rsid w:val="00C82194"/>
    <w:rsid w:val="00C9335B"/>
    <w:rsid w:val="00C958B6"/>
    <w:rsid w:val="00CB2F48"/>
    <w:rsid w:val="00CB32F1"/>
    <w:rsid w:val="00CB37F3"/>
    <w:rsid w:val="00CD41FF"/>
    <w:rsid w:val="00CE275B"/>
    <w:rsid w:val="00D00282"/>
    <w:rsid w:val="00D05611"/>
    <w:rsid w:val="00D17A7A"/>
    <w:rsid w:val="00D267BE"/>
    <w:rsid w:val="00D34457"/>
    <w:rsid w:val="00D47F8A"/>
    <w:rsid w:val="00D54A7C"/>
    <w:rsid w:val="00D54C24"/>
    <w:rsid w:val="00D867E6"/>
    <w:rsid w:val="00DC01C1"/>
    <w:rsid w:val="00DF30AD"/>
    <w:rsid w:val="00DF3E72"/>
    <w:rsid w:val="00DF7357"/>
    <w:rsid w:val="00E105C8"/>
    <w:rsid w:val="00E27105"/>
    <w:rsid w:val="00E31755"/>
    <w:rsid w:val="00E326C2"/>
    <w:rsid w:val="00E5355F"/>
    <w:rsid w:val="00E618FF"/>
    <w:rsid w:val="00E622A2"/>
    <w:rsid w:val="00E66553"/>
    <w:rsid w:val="00E67B95"/>
    <w:rsid w:val="00E77161"/>
    <w:rsid w:val="00E8094A"/>
    <w:rsid w:val="00E85955"/>
    <w:rsid w:val="00E8663C"/>
    <w:rsid w:val="00E90FEE"/>
    <w:rsid w:val="00E95673"/>
    <w:rsid w:val="00EB0F61"/>
    <w:rsid w:val="00EC4E45"/>
    <w:rsid w:val="00EE2585"/>
    <w:rsid w:val="00F01DD8"/>
    <w:rsid w:val="00F02023"/>
    <w:rsid w:val="00F04584"/>
    <w:rsid w:val="00F27638"/>
    <w:rsid w:val="00F44567"/>
    <w:rsid w:val="00F57673"/>
    <w:rsid w:val="00FA16BB"/>
    <w:rsid w:val="00FB4A8E"/>
    <w:rsid w:val="00FC22A6"/>
    <w:rsid w:val="00FD6509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2231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092817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763138"/>
    <w:pPr>
      <w:jc w:val="both"/>
    </w:pPr>
  </w:style>
  <w:style w:type="character" w:customStyle="1" w:styleId="aa">
    <w:name w:val="Основной текст Знак"/>
    <w:basedOn w:val="a0"/>
    <w:link w:val="a9"/>
    <w:rsid w:val="0076313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310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247</cp:revision>
  <cp:lastPrinted>2019-11-06T05:58:00Z</cp:lastPrinted>
  <dcterms:created xsi:type="dcterms:W3CDTF">2019-05-15T03:38:00Z</dcterms:created>
  <dcterms:modified xsi:type="dcterms:W3CDTF">2020-12-06T23:55:00Z</dcterms:modified>
</cp:coreProperties>
</file>