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68324651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72"/>
        <w:gridCol w:w="3088"/>
        <w:gridCol w:w="771"/>
        <w:gridCol w:w="924"/>
      </w:tblGrid>
      <w:tr w:rsidR="00357541" w:rsidTr="00624BBF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6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4F3DAE" w:rsidP="0020032F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</w:t>
            </w:r>
            <w:r w:rsidR="009D5C40">
              <w:rPr>
                <w:sz w:val="24"/>
              </w:rPr>
              <w:t>.1</w:t>
            </w:r>
            <w:r w:rsidR="009333DE">
              <w:rPr>
                <w:sz w:val="24"/>
              </w:rPr>
              <w:t>2</w:t>
            </w:r>
            <w:r w:rsidR="009637B6">
              <w:rPr>
                <w:sz w:val="24"/>
              </w:rPr>
              <w:t>.20</w:t>
            </w:r>
            <w:r w:rsidR="0020032F">
              <w:rPr>
                <w:sz w:val="24"/>
              </w:rPr>
              <w:t>20</w:t>
            </w:r>
          </w:p>
        </w:tc>
        <w:tc>
          <w:tcPr>
            <w:tcW w:w="2385" w:type="pct"/>
            <w:gridSpan w:val="3"/>
          </w:tcPr>
          <w:p w:rsidR="00357541" w:rsidRPr="009D5C40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4927" w:type="pct"/>
            <w:gridSpan w:val="6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24BBF">
        <w:trPr>
          <w:gridBefore w:val="1"/>
          <w:gridAfter w:val="3"/>
          <w:wBefore w:w="73" w:type="pct"/>
          <w:wAfter w:w="2462" w:type="pct"/>
        </w:trPr>
        <w:tc>
          <w:tcPr>
            <w:tcW w:w="2464" w:type="pct"/>
            <w:gridSpan w:val="3"/>
          </w:tcPr>
          <w:p w:rsidR="00357541" w:rsidRDefault="009D5C40" w:rsidP="00EB32B1">
            <w:pPr>
              <w:jc w:val="both"/>
            </w:pPr>
            <w:r w:rsidRPr="009D5C40">
              <w:t>О проекте закона Примор</w:t>
            </w:r>
            <w:r w:rsidR="009333DE">
              <w:t>ского края "О внесении изменения</w:t>
            </w:r>
            <w:r w:rsidRPr="009D5C40">
              <w:t xml:space="preserve"> в</w:t>
            </w:r>
            <w:r w:rsidR="009333DE">
              <w:t xml:space="preserve"> статью 16</w:t>
            </w:r>
            <w:r w:rsidRPr="009D5C40">
              <w:t xml:space="preserve"> Закон</w:t>
            </w:r>
            <w:r w:rsidR="009333DE">
              <w:t>а</w:t>
            </w:r>
            <w:r w:rsidRPr="009D5C40">
              <w:t xml:space="preserve"> Приморского края </w:t>
            </w:r>
            <w:r w:rsidR="00EB32B1" w:rsidRPr="00EB32B1">
              <w:t>"О развитии малого и среднего предпринимательства в Приморском крае"</w:t>
            </w:r>
            <w:r w:rsidRPr="009D5C40">
              <w:t xml:space="preserve"> (внесение законопроекта в качестве законодательной инициативы)</w:t>
            </w:r>
            <w:r w:rsidR="00345DD9" w:rsidRPr="00345DD9">
              <w:t xml:space="preserve"> </w:t>
            </w:r>
          </w:p>
        </w:tc>
      </w:tr>
      <w:tr w:rsidR="00624BBF" w:rsidTr="00624BBF">
        <w:trPr>
          <w:gridAfter w:val="4"/>
          <w:wAfter w:w="2500" w:type="pct"/>
        </w:trPr>
        <w:tc>
          <w:tcPr>
            <w:tcW w:w="2500" w:type="pct"/>
            <w:gridSpan w:val="3"/>
          </w:tcPr>
          <w:p w:rsidR="00624BBF" w:rsidRDefault="00624BBF" w:rsidP="00DE7291">
            <w:pPr>
              <w:jc w:val="both"/>
            </w:pPr>
          </w:p>
        </w:tc>
      </w:tr>
    </w:tbl>
    <w:p w:rsidR="00624BBF" w:rsidRDefault="00624BBF" w:rsidP="00624BBF">
      <w:pPr>
        <w:jc w:val="both"/>
      </w:pPr>
      <w:r>
        <w:tab/>
      </w:r>
      <w:r w:rsidR="00991510">
        <w:t xml:space="preserve">Рассмотрев проект закона Приморского края </w:t>
      </w:r>
      <w:r w:rsidR="00EB32B1" w:rsidRPr="00EB32B1">
        <w:t>"О внесении изменения в статью 16 Закона Приморского края "О развитии малого и среднего предпринимательства в Приморском крае"</w:t>
      </w:r>
      <w:r w:rsidR="00991510">
        <w:t xml:space="preserve">, подготовленный комитетом с целью приведения </w:t>
      </w:r>
      <w:r w:rsidR="00E160D7">
        <w:t xml:space="preserve">действующего </w:t>
      </w:r>
      <w:r w:rsidR="00991510" w:rsidRPr="003E406F">
        <w:t>Закон</w:t>
      </w:r>
      <w:r w:rsidR="00991510">
        <w:t>а</w:t>
      </w:r>
      <w:r w:rsidR="00991510" w:rsidRPr="003E406F">
        <w:t xml:space="preserve"> Приморского края</w:t>
      </w:r>
      <w:r w:rsidR="00991510" w:rsidRPr="0063255E">
        <w:rPr>
          <w:szCs w:val="28"/>
        </w:rPr>
        <w:t xml:space="preserve"> </w:t>
      </w:r>
      <w:r w:rsidR="00991510">
        <w:t xml:space="preserve">в соответствие с федеральным законодательством, комитет </w:t>
      </w:r>
    </w:p>
    <w:p w:rsidR="00991510" w:rsidRDefault="00991510" w:rsidP="00624BBF">
      <w:pPr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991510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991510" w:rsidRPr="00991510">
        <w:t>Внести проект закона Примор</w:t>
      </w:r>
      <w:r w:rsidR="00E160D7">
        <w:t>ского края "О внесении изменения</w:t>
      </w:r>
      <w:r w:rsidR="00991510" w:rsidRPr="00991510">
        <w:t xml:space="preserve"> в </w:t>
      </w:r>
      <w:r w:rsidR="00E160D7">
        <w:t xml:space="preserve">статью 16 </w:t>
      </w:r>
      <w:r w:rsidR="00991510" w:rsidRPr="00991510">
        <w:t>Закон</w:t>
      </w:r>
      <w:r w:rsidR="00E160D7">
        <w:t>а</w:t>
      </w:r>
      <w:r w:rsidR="00991510" w:rsidRPr="00991510">
        <w:t xml:space="preserve"> Приморского края </w:t>
      </w:r>
      <w:r w:rsidR="000A08E4" w:rsidRPr="000A08E4">
        <w:t>"О развитии малого и среднего предприн</w:t>
      </w:r>
      <w:r w:rsidR="000A08E4">
        <w:t>имательства в Приморском крае"</w:t>
      </w:r>
      <w:r w:rsidR="00991510" w:rsidRPr="00991510">
        <w:t xml:space="preserve"> в Законодательное Собрание в качестве законодательной инициативы.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 xml:space="preserve">Председатель комитета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126" w:rsidRDefault="009B312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126" w:rsidRDefault="009B312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126" w:rsidRDefault="009B31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126" w:rsidRDefault="009B31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126" w:rsidRDefault="009B3126" w:rsidP="009B3126">
    <w:pPr>
      <w:pStyle w:val="a3"/>
      <w:jc w:val="right"/>
    </w:pPr>
    <w:r>
      <w:t>проект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126" w:rsidRDefault="009B31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0A08E4"/>
    <w:rsid w:val="00160F97"/>
    <w:rsid w:val="001B3A35"/>
    <w:rsid w:val="001C5162"/>
    <w:rsid w:val="0020003C"/>
    <w:rsid w:val="0020032F"/>
    <w:rsid w:val="0034080F"/>
    <w:rsid w:val="00345DD9"/>
    <w:rsid w:val="00357541"/>
    <w:rsid w:val="00383131"/>
    <w:rsid w:val="003B4C86"/>
    <w:rsid w:val="003D4A28"/>
    <w:rsid w:val="003F2358"/>
    <w:rsid w:val="00442099"/>
    <w:rsid w:val="00461E2B"/>
    <w:rsid w:val="004B10F4"/>
    <w:rsid w:val="004F3DAE"/>
    <w:rsid w:val="00624BBF"/>
    <w:rsid w:val="00692D49"/>
    <w:rsid w:val="006D1F90"/>
    <w:rsid w:val="007128C1"/>
    <w:rsid w:val="007162DD"/>
    <w:rsid w:val="007258FB"/>
    <w:rsid w:val="00751091"/>
    <w:rsid w:val="007F0598"/>
    <w:rsid w:val="008045A9"/>
    <w:rsid w:val="00833BBD"/>
    <w:rsid w:val="008602F8"/>
    <w:rsid w:val="0087792E"/>
    <w:rsid w:val="009333DE"/>
    <w:rsid w:val="009637B6"/>
    <w:rsid w:val="00990F5A"/>
    <w:rsid w:val="00991510"/>
    <w:rsid w:val="0099314B"/>
    <w:rsid w:val="009B3126"/>
    <w:rsid w:val="009D5C40"/>
    <w:rsid w:val="009E5CD9"/>
    <w:rsid w:val="009F0165"/>
    <w:rsid w:val="009F626B"/>
    <w:rsid w:val="00B668A9"/>
    <w:rsid w:val="00B803DE"/>
    <w:rsid w:val="00B97C87"/>
    <w:rsid w:val="00BB0E8B"/>
    <w:rsid w:val="00BB342D"/>
    <w:rsid w:val="00BE16C2"/>
    <w:rsid w:val="00C045E4"/>
    <w:rsid w:val="00C9335B"/>
    <w:rsid w:val="00C958B6"/>
    <w:rsid w:val="00CC75EC"/>
    <w:rsid w:val="00D17A7A"/>
    <w:rsid w:val="00E10530"/>
    <w:rsid w:val="00E160D7"/>
    <w:rsid w:val="00E326C2"/>
    <w:rsid w:val="00E77161"/>
    <w:rsid w:val="00E85955"/>
    <w:rsid w:val="00EB32B1"/>
    <w:rsid w:val="00ED2A6C"/>
    <w:rsid w:val="00F01DD8"/>
    <w:rsid w:val="00F0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9B3126"/>
    <w:rPr>
      <w:sz w:val="28"/>
    </w:rPr>
  </w:style>
  <w:style w:type="paragraph" w:styleId="a6">
    <w:name w:val="Balloon Text"/>
    <w:basedOn w:val="a"/>
    <w:link w:val="a7"/>
    <w:rsid w:val="009B31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B31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2020-10-13T02:09:00Z</cp:lastPrinted>
  <dcterms:created xsi:type="dcterms:W3CDTF">2020-11-30T01:13:00Z</dcterms:created>
  <dcterms:modified xsi:type="dcterms:W3CDTF">2020-12-01T00:44:00Z</dcterms:modified>
</cp:coreProperties>
</file>