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548659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90EBB" w:rsidRPr="00790EBB" w:rsidRDefault="00790EBB" w:rsidP="00790EBB">
      <w:pPr>
        <w:jc w:val="center"/>
        <w:rPr>
          <w:bCs/>
          <w:szCs w:val="28"/>
        </w:rPr>
      </w:pPr>
      <w:r w:rsidRPr="00790EBB">
        <w:rPr>
          <w:b/>
        </w:rPr>
        <w:t xml:space="preserve">О ВНЕСЕНИИ ИЗМЕНЕНИЙ В СТАТЬЮ 9.1 ЗАКОНА ПРИМОРСКОГО КРАЯ "ОБ АДМИНИСТРАТИВНЫХ ПРАВОНАРУШЕНИЯХ В ПРИМОРСКОМ КРАЕ" </w:t>
      </w:r>
    </w:p>
    <w:p w:rsidR="00790EBB" w:rsidRPr="00790EBB" w:rsidRDefault="00790EBB" w:rsidP="00790EBB">
      <w:pPr>
        <w:rPr>
          <w:bCs/>
          <w:szCs w:val="28"/>
        </w:rPr>
      </w:pPr>
    </w:p>
    <w:p w:rsidR="00790EBB" w:rsidRPr="00790EBB" w:rsidRDefault="00790EBB" w:rsidP="00790EBB">
      <w:pPr>
        <w:jc w:val="both"/>
        <w:rPr>
          <w:szCs w:val="28"/>
        </w:rPr>
      </w:pPr>
      <w:r w:rsidRPr="00790EBB">
        <w:tab/>
      </w:r>
      <w:r w:rsidRPr="00790EBB">
        <w:rPr>
          <w:szCs w:val="28"/>
        </w:rPr>
        <w:t>Принят Законодательным Собранием Приморского края 28 октября 2020 года в первом чтении</w:t>
      </w:r>
    </w:p>
    <w:p w:rsidR="00790EBB" w:rsidRPr="00790EBB" w:rsidRDefault="00790EBB" w:rsidP="00790EBB">
      <w:pPr>
        <w:rPr>
          <w:szCs w:val="28"/>
        </w:rPr>
      </w:pPr>
      <w:bookmarkStart w:id="0" w:name="_GoBack"/>
      <w:bookmarkEnd w:id="0"/>
    </w:p>
    <w:p w:rsidR="00790EBB" w:rsidRPr="00790EBB" w:rsidRDefault="00790EBB" w:rsidP="00790E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0EBB">
        <w:rPr>
          <w:szCs w:val="28"/>
        </w:rPr>
        <w:t>СТАТЬЯ 1.</w:t>
      </w:r>
    </w:p>
    <w:p w:rsidR="00790EBB" w:rsidRPr="00790EBB" w:rsidRDefault="00790EBB" w:rsidP="00790E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0EBB">
        <w:rPr>
          <w:szCs w:val="28"/>
        </w:rPr>
        <w:t xml:space="preserve">Внести в статью 9.1 Закона Приморского края от 5 марта 2007 года </w:t>
      </w:r>
      <w:r w:rsidRPr="00790EBB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</w:t>
      </w:r>
      <w:r w:rsidRPr="00790EBB">
        <w:rPr>
          <w:szCs w:val="28"/>
        </w:rPr>
        <w:br/>
        <w:t>стр. 70, № 35, стр. 5, стр. 7; 2008, № 65, стр. 30, № 74, стр. 2, № 85, часть 1,</w:t>
      </w:r>
      <w:r w:rsidRPr="00790EBB">
        <w:rPr>
          <w:szCs w:val="28"/>
        </w:rPr>
        <w:br/>
        <w:t>стр. 30, № 94, стр. 95, № 98, стр. 95; 2009, № 101, стр. 3, № 104, стр. 71,</w:t>
      </w:r>
      <w:r w:rsidRPr="00790EBB">
        <w:rPr>
          <w:szCs w:val="28"/>
        </w:rPr>
        <w:br/>
        <w:t>№ 118, стр. 47, № 120, стр. 61, № 132, стр. 54; 2010, № 164, стр. 4; 2011,</w:t>
      </w:r>
      <w:r w:rsidRPr="00790EBB">
        <w:rPr>
          <w:szCs w:val="28"/>
        </w:rPr>
        <w:br/>
        <w:t>№ 183, стр. 8, № 197, стр. 27; 2012, № 15, стр. 78, № 25, стр. 20, № 35, стр. 26, стр. 237; 2013, № 41, стр. 5, № 55, стр. 44, № 67, стр. 40; 2014, № 73, стр. 37, № 81, стр. 10, № 89, стр. 18, стр. 41,</w:t>
      </w:r>
      <w:r w:rsidRPr="00790EBB">
        <w:t xml:space="preserve"> № 92, стр. 4, №</w:t>
      </w:r>
      <w:r w:rsidRPr="00790EBB">
        <w:rPr>
          <w:szCs w:val="28"/>
        </w:rPr>
        <w:t xml:space="preserve"> 95, стр. 8; </w:t>
      </w:r>
      <w:r w:rsidRPr="00790EBB">
        <w:t>2015, № 120, стр. 88, № 125, стр. 105, № 132, стр. 4, № 141, стр. 63, № 145, стр. 50; 2016,</w:t>
      </w:r>
      <w:r w:rsidRPr="00790EBB">
        <w:br/>
        <w:t xml:space="preserve">№ 151, стр. 8, № 166, стр. 8, № 7, стр. 49; 2017, № 15, стр. 3, № 20, стр. 19, </w:t>
      </w:r>
      <w:r w:rsidRPr="00790EBB">
        <w:br/>
        <w:t>№ 25, стр. 67, № 37, стр. 57; 2018, № 56, стр. 35, №</w:t>
      </w:r>
      <w:r w:rsidRPr="00790EBB">
        <w:rPr>
          <w:szCs w:val="28"/>
        </w:rPr>
        <w:t xml:space="preserve"> 64, стр. 3, № 66, стр. 5, </w:t>
      </w:r>
      <w:r w:rsidRPr="00790EBB">
        <w:rPr>
          <w:szCs w:val="28"/>
        </w:rPr>
        <w:br/>
        <w:t xml:space="preserve">№ 75, стр. 66, № 81, стр. 30; 2019, № 88, стр. 84, № 101, стр. 35, № 102, </w:t>
      </w:r>
      <w:r w:rsidRPr="00790EBB">
        <w:rPr>
          <w:szCs w:val="28"/>
        </w:rPr>
        <w:br/>
        <w:t>стр. 21, № 107, стр. 78, № 110, стр. 30, № 113, стр. 126; 2020, № 121, стр. 94, № 124, стр. 64, № 130, стр. 24, № 139, стр. 30, № 144, стр. 31, № 149, стр. 9) изменения, изложив ее в следующей редакции:</w:t>
      </w:r>
    </w:p>
    <w:p w:rsidR="00790EBB" w:rsidRPr="00790EBB" w:rsidRDefault="00790EBB" w:rsidP="00790EBB">
      <w:pPr>
        <w:autoSpaceDE w:val="0"/>
        <w:autoSpaceDN w:val="0"/>
        <w:adjustRightInd w:val="0"/>
        <w:ind w:left="2552" w:hanging="1843"/>
        <w:rPr>
          <w:szCs w:val="28"/>
        </w:rPr>
      </w:pPr>
      <w:r w:rsidRPr="00790EBB">
        <w:rPr>
          <w:szCs w:val="28"/>
        </w:rPr>
        <w:t>"СТАТЬЯ 9.1. ОСУЩЕСТВЛЕНИЕ ТОРГОВОЙ ДЕЯТЕЛЬНОСТИ НА ТЕРРИТОРИИ ОБЩЕГО ПОЛЬЗОВАНИЯ ВНЕ ТОРГОВЫХ ОБЪЕКТОВ</w:t>
      </w:r>
    </w:p>
    <w:p w:rsidR="00790EBB" w:rsidRPr="00790EBB" w:rsidRDefault="00790EBB" w:rsidP="00790EBB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1.Осуществление торговой деятельности на территории общего 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 и случаев, установленных частью 2 настоящей статьи, -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влечет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 xml:space="preserve">2.Осуществление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продажи указанной продукции на розничных рынках, ярмарках, выставках, в </w:t>
      </w:r>
      <w:r w:rsidRPr="00790EBB">
        <w:rPr>
          <w:szCs w:val="28"/>
        </w:rPr>
        <w:lastRenderedPageBreak/>
        <w:t>форме развозной торговли, разносной торговли, продажи с использованием автоматов, -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влечет наложение административного штрафа на граждан в размере от трех тысяч до четырех тысяч пятисот рублей; на должностных лиц - от пятнадцати тысяч до двадцати пяти тысяч рублей; на юридических лиц - от тридцати тысяч до сорока пяти тысяч рублей.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3.Организация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организации торговой деятельности в отношении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влечет наложение административного штрафа на граждан в размере от трех тысяч до четырех тысяч пятисот рублей; на должностных лиц - от тридцати пяти тысяч до сорока тысяч рублей; на юридических лиц - от шестидесяти тысяч до восьмидесяти пяти тысяч рублей.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4.Повторное совершение административных правонарушений, предусмотренных частью 2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</w:r>
      <w:r w:rsidRPr="00790EBB">
        <w:rPr>
          <w:szCs w:val="28"/>
        </w:rPr>
        <w:br/>
        <w:t>постановления -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сорока пяти тысяч до восьмидесяти тысяч рублей.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5.Повторное совершение административных правонарушений, предусмотренных частью 3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</w:r>
      <w:r w:rsidRPr="00790EBB">
        <w:rPr>
          <w:szCs w:val="28"/>
        </w:rPr>
        <w:br/>
        <w:t>постановления -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влечет наложение административного штрафа на граждан в размере пяти тысяч рублей; на должностных лиц - пятидесяти тысяч рублей; на юридических лиц - ста тысяч рублей.".</w:t>
      </w: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</w:p>
    <w:p w:rsidR="00790EBB" w:rsidRPr="00790EBB" w:rsidRDefault="00790EBB" w:rsidP="00790EBB">
      <w:pPr>
        <w:tabs>
          <w:tab w:val="left" w:pos="709"/>
        </w:tabs>
        <w:ind w:firstLine="709"/>
        <w:jc w:val="both"/>
        <w:rPr>
          <w:szCs w:val="28"/>
        </w:rPr>
      </w:pPr>
      <w:r w:rsidRPr="00790EBB">
        <w:rPr>
          <w:szCs w:val="28"/>
        </w:rPr>
        <w:t>СТАТЬЯ 2.</w:t>
      </w:r>
    </w:p>
    <w:p w:rsidR="00790EBB" w:rsidRPr="00790EBB" w:rsidRDefault="00790EBB" w:rsidP="00790E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0EBB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90EBB" w:rsidRPr="00790EBB" w:rsidRDefault="00790EBB" w:rsidP="00790EBB">
      <w:pPr>
        <w:jc w:val="both"/>
        <w:rPr>
          <w:rFonts w:eastAsia="Calibri"/>
          <w:szCs w:val="28"/>
          <w:lang w:eastAsia="en-US"/>
        </w:rPr>
      </w:pPr>
    </w:p>
    <w:p w:rsidR="00790EBB" w:rsidRPr="00790EBB" w:rsidRDefault="00790EBB" w:rsidP="00790EBB">
      <w:pPr>
        <w:jc w:val="both"/>
        <w:rPr>
          <w:rFonts w:eastAsia="Calibri"/>
          <w:szCs w:val="28"/>
          <w:lang w:eastAsia="en-US"/>
        </w:rPr>
      </w:pPr>
    </w:p>
    <w:p w:rsidR="00790EBB" w:rsidRPr="00790EBB" w:rsidRDefault="00790EBB" w:rsidP="00790EBB">
      <w:pPr>
        <w:jc w:val="both"/>
        <w:rPr>
          <w:rFonts w:eastAsia="Calibri"/>
          <w:szCs w:val="28"/>
          <w:lang w:eastAsia="en-US"/>
        </w:rPr>
      </w:pPr>
    </w:p>
    <w:p w:rsidR="00790EBB" w:rsidRPr="00790EBB" w:rsidRDefault="00790EBB" w:rsidP="00790EBB">
      <w:pPr>
        <w:jc w:val="both"/>
        <w:rPr>
          <w:rFonts w:eastAsia="Calibri"/>
          <w:szCs w:val="28"/>
          <w:lang w:eastAsia="en-US"/>
        </w:rPr>
      </w:pPr>
      <w:r w:rsidRPr="00790EBB">
        <w:rPr>
          <w:rFonts w:eastAsia="Calibri"/>
          <w:szCs w:val="28"/>
          <w:lang w:eastAsia="en-US"/>
        </w:rPr>
        <w:t>Губернатор края</w:t>
      </w:r>
      <w:r w:rsidRPr="00790EBB">
        <w:rPr>
          <w:rFonts w:eastAsia="Calibri"/>
          <w:szCs w:val="28"/>
          <w:lang w:eastAsia="en-US"/>
        </w:rPr>
        <w:tab/>
      </w:r>
      <w:r w:rsidRPr="00790EBB">
        <w:rPr>
          <w:rFonts w:eastAsia="Calibri"/>
          <w:szCs w:val="28"/>
          <w:lang w:eastAsia="en-US"/>
        </w:rPr>
        <w:tab/>
      </w:r>
      <w:r w:rsidRPr="00790EBB">
        <w:rPr>
          <w:rFonts w:eastAsia="Calibri"/>
          <w:szCs w:val="28"/>
          <w:lang w:eastAsia="en-US"/>
        </w:rPr>
        <w:tab/>
      </w:r>
      <w:r w:rsidRPr="00790EBB">
        <w:rPr>
          <w:rFonts w:eastAsia="Calibri"/>
          <w:szCs w:val="28"/>
          <w:lang w:eastAsia="en-US"/>
        </w:rPr>
        <w:tab/>
      </w:r>
      <w:r w:rsidRPr="00790EBB">
        <w:rPr>
          <w:rFonts w:eastAsia="Calibri"/>
          <w:szCs w:val="28"/>
          <w:lang w:eastAsia="en-US"/>
        </w:rPr>
        <w:tab/>
      </w:r>
      <w:r w:rsidRPr="00790EBB">
        <w:rPr>
          <w:rFonts w:eastAsia="Calibri"/>
          <w:szCs w:val="28"/>
          <w:lang w:eastAsia="en-US"/>
        </w:rPr>
        <w:tab/>
      </w:r>
      <w:r w:rsidRPr="00790EBB">
        <w:rPr>
          <w:rFonts w:eastAsia="Calibri"/>
          <w:szCs w:val="28"/>
          <w:lang w:eastAsia="en-US"/>
        </w:rPr>
        <w:tab/>
      </w:r>
      <w:r w:rsidRPr="00790EBB">
        <w:rPr>
          <w:rFonts w:eastAsia="Calibri"/>
          <w:szCs w:val="28"/>
          <w:lang w:eastAsia="en-US"/>
        </w:rPr>
        <w:tab/>
        <w:t xml:space="preserve">      О.Н. Кожемяко</w:t>
      </w:r>
    </w:p>
    <w:p w:rsidR="00790EBB" w:rsidRPr="00790EBB" w:rsidRDefault="00790EBB" w:rsidP="00790EBB"/>
    <w:p w:rsidR="00790EBB" w:rsidRPr="00790EBB" w:rsidRDefault="00790EBB" w:rsidP="00790EBB"/>
    <w:p w:rsidR="00790EBB" w:rsidRPr="00790EBB" w:rsidRDefault="00790EBB" w:rsidP="00790EBB">
      <w:pPr>
        <w:widowControl w:val="0"/>
        <w:jc w:val="center"/>
      </w:pPr>
    </w:p>
    <w:p w:rsidR="00790EBB" w:rsidRPr="00790EBB" w:rsidRDefault="00790EBB" w:rsidP="00790EB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E0544" w:rsidRDefault="00BE0544" w:rsidP="00347DEE"/>
    <w:sectPr w:rsidR="00BE0544" w:rsidSect="00790EB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F4E" w:rsidRDefault="00074F4E">
      <w:r>
        <w:separator/>
      </w:r>
    </w:p>
  </w:endnote>
  <w:endnote w:type="continuationSeparator" w:id="0">
    <w:p w:rsidR="00074F4E" w:rsidRDefault="0007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F4E" w:rsidRDefault="00074F4E">
      <w:r>
        <w:separator/>
      </w:r>
    </w:p>
  </w:footnote>
  <w:footnote w:type="continuationSeparator" w:id="0">
    <w:p w:rsidR="00074F4E" w:rsidRDefault="0007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90EBB" w:rsidP="00790EB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0EBB"/>
    <w:rsid w:val="0003291F"/>
    <w:rsid w:val="00070CED"/>
    <w:rsid w:val="00074F4E"/>
    <w:rsid w:val="00347DEE"/>
    <w:rsid w:val="00357555"/>
    <w:rsid w:val="00380EE1"/>
    <w:rsid w:val="003A180C"/>
    <w:rsid w:val="003B26E7"/>
    <w:rsid w:val="0047435B"/>
    <w:rsid w:val="005A2827"/>
    <w:rsid w:val="006E2ABA"/>
    <w:rsid w:val="00790EBB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4C86F4-1E8B-42E8-9ED1-DCAF5E08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90EBB"/>
    <w:rPr>
      <w:sz w:val="28"/>
    </w:rPr>
  </w:style>
  <w:style w:type="paragraph" w:styleId="a6">
    <w:name w:val="Balloon Text"/>
    <w:basedOn w:val="a"/>
    <w:link w:val="a7"/>
    <w:semiHidden/>
    <w:unhideWhenUsed/>
    <w:rsid w:val="00790E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90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2020-10-29T04:23:00Z</cp:lastPrinted>
  <dcterms:created xsi:type="dcterms:W3CDTF">2020-10-29T04:22:00Z</dcterms:created>
  <dcterms:modified xsi:type="dcterms:W3CDTF">2020-10-29T04:23:00Z</dcterms:modified>
</cp:coreProperties>
</file>