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66680103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8871A5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12.11.2020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 w:rsidP="00B872D7">
            <w:pPr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8871A5">
            <w:pPr>
              <w:jc w:val="both"/>
            </w:pPr>
            <w:r>
              <w:t xml:space="preserve">О проекте закона Приморского края </w:t>
            </w:r>
            <w:r w:rsidR="00B872D7" w:rsidRPr="00B872D7">
              <w:t xml:space="preserve">"О внесении изменений в законодательные акты Приморского края в области градостроительной деятельности" </w:t>
            </w:r>
            <w:r>
              <w:t>(</w:t>
            </w:r>
            <w:r w:rsidR="008871A5">
              <w:t xml:space="preserve">второе, </w:t>
            </w:r>
            <w:r w:rsidR="00ED7415">
              <w:t>третье чтени</w:t>
            </w:r>
            <w:r w:rsidR="008871A5">
              <w:t>я</w:t>
            </w:r>
            <w: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проект закона Приморского края </w:t>
      </w:r>
      <w:r w:rsidR="00B872D7" w:rsidRPr="00B872D7">
        <w:t>"О внесении изменений в законодательные акты Приморского края в области градостроительной деятельности"</w:t>
      </w:r>
      <w:r>
        <w:t>,</w:t>
      </w:r>
      <w:r w:rsidR="00D3252C">
        <w:t xml:space="preserve"> </w:t>
      </w:r>
      <w:r w:rsidR="00BC2E6B">
        <w:t xml:space="preserve">учитывая письменное обращение Губернатора края </w:t>
      </w:r>
      <w:r w:rsidR="004E7573">
        <w:t xml:space="preserve">с просьбой </w:t>
      </w:r>
      <w:r w:rsidR="0050135F" w:rsidRPr="0050135F">
        <w:t xml:space="preserve">рассмотреть данный </w:t>
      </w:r>
      <w:r w:rsidR="00FA411E">
        <w:t>законо</w:t>
      </w:r>
      <w:r w:rsidR="0050135F" w:rsidRPr="0050135F">
        <w:t>проект одновременно в трех чтениях на очередном заседании Законодател</w:t>
      </w:r>
      <w:r w:rsidR="00FA411E">
        <w:t>ьного Собрания Приморского края,</w:t>
      </w:r>
      <w:r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проект закона Приморского края </w:t>
      </w:r>
      <w:r w:rsidR="00AF2B7C" w:rsidRPr="00AF2B7C">
        <w:t xml:space="preserve">"О внесении изменений в законодательные акты Приморского края в области градостроительной деятельности" </w:t>
      </w:r>
      <w:r>
        <w:t>в</w:t>
      </w:r>
      <w:r w:rsidR="001E5082">
        <w:t>о втором и</w:t>
      </w:r>
      <w:r w:rsidR="00D3252C">
        <w:t xml:space="preserve"> </w:t>
      </w:r>
      <w:r w:rsidR="009F0E49">
        <w:t xml:space="preserve">третьем </w:t>
      </w:r>
      <w:r w:rsidR="001E5082">
        <w:t>чтениях</w:t>
      </w:r>
      <w:r>
        <w:t xml:space="preserve">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</w:t>
      </w:r>
      <w:r w:rsidR="00382EC7" w:rsidRPr="00382EC7">
        <w:t>в</w:t>
      </w:r>
      <w:r w:rsidR="001E5082">
        <w:t>о втором и третьем</w:t>
      </w:r>
      <w:r w:rsidR="00382EC7" w:rsidRPr="00382EC7">
        <w:t xml:space="preserve"> чтени</w:t>
      </w:r>
      <w:r w:rsidR="001E5082">
        <w:t>ях</w:t>
      </w:r>
      <w:r w:rsidR="00382EC7"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</w:t>
      </w:r>
      <w:proofErr w:type="spellStart"/>
      <w:r w:rsidR="00025211">
        <w:rPr>
          <w:szCs w:val="28"/>
        </w:rPr>
        <w:t>Авдои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Джони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Титаловичу</w:t>
      </w:r>
      <w:proofErr w:type="spellEnd"/>
      <w:r w:rsidR="00025211">
        <w:rPr>
          <w:szCs w:val="28"/>
        </w:rPr>
        <w:t xml:space="preserve">, заместителю </w:t>
      </w:r>
      <w:r w:rsidRPr="004B10BC">
        <w:rPr>
          <w:szCs w:val="28"/>
        </w:rPr>
        <w:t>председател</w:t>
      </w:r>
      <w:r w:rsidR="00025211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</w:t>
      </w:r>
      <w:r w:rsidR="00025211">
        <w:rPr>
          <w:szCs w:val="28"/>
        </w:rPr>
        <w:t>ии Законодательного Собрания –</w:t>
      </w:r>
      <w:r w:rsidR="00F86B37">
        <w:rPr>
          <w:szCs w:val="28"/>
        </w:rPr>
        <w:t xml:space="preserve"> </w:t>
      </w:r>
      <w:r w:rsidR="00382EC7">
        <w:rPr>
          <w:szCs w:val="28"/>
        </w:rPr>
        <w:t>5</w:t>
      </w:r>
      <w:r w:rsidR="00F86B37">
        <w:rPr>
          <w:szCs w:val="28"/>
        </w:rPr>
        <w:t xml:space="preserve"> </w:t>
      </w:r>
      <w:r>
        <w:rPr>
          <w:szCs w:val="28"/>
        </w:rPr>
        <w:t>минут, в т</w:t>
      </w:r>
      <w:r w:rsidR="00AB705C">
        <w:rPr>
          <w:szCs w:val="28"/>
        </w:rPr>
        <w:t>ом числе для доклада – 1 минута.</w:t>
      </w:r>
      <w:r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0F8" w:rsidRDefault="00D560F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0F8" w:rsidRDefault="00D560F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0F8" w:rsidRDefault="00D560F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0F8" w:rsidRDefault="00D560F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0F8" w:rsidRDefault="00D560F8" w:rsidP="00D560F8">
    <w:pPr>
      <w:pStyle w:val="a3"/>
      <w:jc w:val="right"/>
    </w:pPr>
    <w:r>
      <w:t>проект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0F8" w:rsidRDefault="00D560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25211"/>
    <w:rsid w:val="00053C61"/>
    <w:rsid w:val="00080DED"/>
    <w:rsid w:val="00160F97"/>
    <w:rsid w:val="001A44DE"/>
    <w:rsid w:val="001B3A35"/>
    <w:rsid w:val="001C5162"/>
    <w:rsid w:val="001E5082"/>
    <w:rsid w:val="0020003C"/>
    <w:rsid w:val="0026074E"/>
    <w:rsid w:val="0030018A"/>
    <w:rsid w:val="00357541"/>
    <w:rsid w:val="00382EC7"/>
    <w:rsid w:val="00383131"/>
    <w:rsid w:val="003A3EBC"/>
    <w:rsid w:val="003B4C86"/>
    <w:rsid w:val="003B681C"/>
    <w:rsid w:val="003D3B5A"/>
    <w:rsid w:val="003D4A28"/>
    <w:rsid w:val="003F2358"/>
    <w:rsid w:val="00461E2B"/>
    <w:rsid w:val="004E7573"/>
    <w:rsid w:val="0050135F"/>
    <w:rsid w:val="00624BBF"/>
    <w:rsid w:val="00692D49"/>
    <w:rsid w:val="006A64B4"/>
    <w:rsid w:val="007128C1"/>
    <w:rsid w:val="007258FB"/>
    <w:rsid w:val="00751091"/>
    <w:rsid w:val="00752178"/>
    <w:rsid w:val="007B451E"/>
    <w:rsid w:val="007F0598"/>
    <w:rsid w:val="008045A9"/>
    <w:rsid w:val="008602F8"/>
    <w:rsid w:val="0087792E"/>
    <w:rsid w:val="008871A5"/>
    <w:rsid w:val="009637B6"/>
    <w:rsid w:val="0099314B"/>
    <w:rsid w:val="009E5CD9"/>
    <w:rsid w:val="009F0165"/>
    <w:rsid w:val="009F0E49"/>
    <w:rsid w:val="009F626B"/>
    <w:rsid w:val="00AB705C"/>
    <w:rsid w:val="00AF2B7C"/>
    <w:rsid w:val="00B668A9"/>
    <w:rsid w:val="00B803DE"/>
    <w:rsid w:val="00B872D7"/>
    <w:rsid w:val="00BC2E6B"/>
    <w:rsid w:val="00BE16C2"/>
    <w:rsid w:val="00C200F5"/>
    <w:rsid w:val="00C9335B"/>
    <w:rsid w:val="00C958B6"/>
    <w:rsid w:val="00D17A7A"/>
    <w:rsid w:val="00D3252C"/>
    <w:rsid w:val="00D560F8"/>
    <w:rsid w:val="00DF4B5F"/>
    <w:rsid w:val="00E326C2"/>
    <w:rsid w:val="00E77161"/>
    <w:rsid w:val="00E85955"/>
    <w:rsid w:val="00ED7415"/>
    <w:rsid w:val="00F01DD8"/>
    <w:rsid w:val="00F86B37"/>
    <w:rsid w:val="00FA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D560F8"/>
    <w:rPr>
      <w:sz w:val="28"/>
    </w:rPr>
  </w:style>
  <w:style w:type="paragraph" w:styleId="a6">
    <w:name w:val="Balloon Text"/>
    <w:basedOn w:val="a"/>
    <w:link w:val="a7"/>
    <w:rsid w:val="00D560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560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2019-01-24T04:12:00Z</cp:lastPrinted>
  <dcterms:created xsi:type="dcterms:W3CDTF">2020-11-05T00:38:00Z</dcterms:created>
  <dcterms:modified xsi:type="dcterms:W3CDTF">2020-11-11T23:55:00Z</dcterms:modified>
</cp:coreProperties>
</file>