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6711888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6C171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C1711">
        <w:trPr>
          <w:cantSplit/>
        </w:trPr>
        <w:tc>
          <w:tcPr>
            <w:tcW w:w="1694" w:type="pct"/>
          </w:tcPr>
          <w:p w:rsidR="00357541" w:rsidRPr="00080DED" w:rsidRDefault="00F85804" w:rsidP="00F8580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6C1711">
              <w:rPr>
                <w:sz w:val="24"/>
              </w:rPr>
              <w:t>9</w:t>
            </w:r>
            <w:r w:rsidR="00A71FFA">
              <w:rPr>
                <w:sz w:val="24"/>
              </w:rPr>
              <w:t>.</w:t>
            </w:r>
            <w:r w:rsidR="006C1711">
              <w:rPr>
                <w:sz w:val="24"/>
              </w:rPr>
              <w:t>11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B37C65">
              <w:rPr>
                <w:sz w:val="24"/>
              </w:rPr>
              <w:t>20</w:t>
            </w:r>
          </w:p>
        </w:tc>
        <w:tc>
          <w:tcPr>
            <w:tcW w:w="2422" w:type="pct"/>
            <w:gridSpan w:val="2"/>
          </w:tcPr>
          <w:p w:rsidR="00357541" w:rsidRPr="006C171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A71FF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C171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6C1711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26074E" w:rsidP="00F85804">
            <w:pPr>
              <w:jc w:val="both"/>
            </w:pPr>
            <w:r>
              <w:t xml:space="preserve">О проекте закона Приморского края </w:t>
            </w:r>
            <w:r w:rsidR="00355695" w:rsidRPr="00355695">
              <w:t>"О внесении измен</w:t>
            </w:r>
            <w:r w:rsidR="00355695">
              <w:t>ений</w:t>
            </w:r>
            <w:r w:rsidR="00355695" w:rsidRPr="00355695">
              <w:t xml:space="preserve"> в Закон Приморского края "О жилищном фонде Приморского края коммерческого использования" (первое чтение)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CF1607">
        <w:t xml:space="preserve">внесенный </w:t>
      </w:r>
      <w:r w:rsidR="0096678A">
        <w:t xml:space="preserve">Губернатором Приморского края </w:t>
      </w:r>
      <w:r w:rsidR="006C1711">
        <w:br/>
      </w:r>
      <w:r w:rsidR="0096678A">
        <w:t xml:space="preserve">Кожемяко </w:t>
      </w:r>
      <w:proofErr w:type="spellStart"/>
      <w:r w:rsidR="0096678A">
        <w:t>О.Н</w:t>
      </w:r>
      <w:proofErr w:type="spellEnd"/>
      <w:r w:rsidR="0096678A">
        <w:t xml:space="preserve">. </w:t>
      </w:r>
      <w:r>
        <w:t xml:space="preserve">проект закона Приморского края </w:t>
      </w:r>
      <w:r w:rsidR="0096678A">
        <w:t xml:space="preserve">"О внесении изменений в </w:t>
      </w:r>
      <w:r w:rsidR="00DB1067" w:rsidRPr="00DB1067">
        <w:t>Закон Приморского края "О жилищном фонде Приморского края коммерческого использования"</w:t>
      </w:r>
      <w:r w:rsidR="00DB1067">
        <w:t xml:space="preserve">, </w:t>
      </w:r>
      <w:r w:rsidR="00F03CD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B8711F" w:rsidRPr="00944D9A" w:rsidRDefault="0026074E" w:rsidP="00B8711F">
      <w:pPr>
        <w:jc w:val="both"/>
      </w:pPr>
      <w:r>
        <w:tab/>
      </w:r>
      <w:proofErr w:type="spellStart"/>
      <w:r w:rsidR="00B8711F">
        <w:t>1</w:t>
      </w:r>
      <w:r w:rsidR="00B8711F" w:rsidRPr="00944D9A">
        <w:t>.Рассмотреть</w:t>
      </w:r>
      <w:proofErr w:type="spellEnd"/>
      <w:r w:rsidR="00B8711F" w:rsidRPr="00944D9A">
        <w:t xml:space="preserve"> проект закона Приморского края </w:t>
      </w:r>
      <w:r w:rsidR="00DB1067" w:rsidRPr="00DB1067">
        <w:t>"</w:t>
      </w:r>
      <w:r w:rsidR="00BC358F">
        <w:t xml:space="preserve">О внесении изменений в </w:t>
      </w:r>
      <w:r w:rsidR="00F85804">
        <w:t>Закон</w:t>
      </w:r>
      <w:r w:rsidR="00DB1067" w:rsidRPr="00DB1067">
        <w:t xml:space="preserve"> Приморского края "О жилищном фонде Приморского края коммерческого использования"</w:t>
      </w:r>
      <w:r w:rsidR="00DB1067">
        <w:t xml:space="preserve"> </w:t>
      </w:r>
      <w:r w:rsidR="00FC5360" w:rsidRPr="00944D9A">
        <w:t xml:space="preserve">в первом чтении </w:t>
      </w:r>
      <w:r w:rsidR="00B8711F" w:rsidRPr="00944D9A">
        <w:t xml:space="preserve">на очередном заседании Законодательного Собрания. </w:t>
      </w:r>
    </w:p>
    <w:p w:rsidR="00B8711F" w:rsidRPr="00944D9A" w:rsidRDefault="00B8711F" w:rsidP="00B871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8711F" w:rsidRPr="00944D9A" w:rsidRDefault="004F0D41" w:rsidP="00B8711F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2</w:t>
      </w:r>
      <w:r w:rsidR="00B8711F" w:rsidRPr="00944D9A">
        <w:t>.Рекомендовать</w:t>
      </w:r>
      <w:proofErr w:type="spellEnd"/>
      <w:r w:rsidR="00B8711F" w:rsidRPr="00944D9A">
        <w:t xml:space="preserve"> Законодательному Собранию принять указанный законопроект в </w:t>
      </w:r>
      <w:proofErr w:type="gramStart"/>
      <w:r w:rsidR="00B8711F" w:rsidRPr="00944D9A">
        <w:t>первом</w:t>
      </w:r>
      <w:proofErr w:type="gramEnd"/>
      <w:r w:rsidR="00B8711F" w:rsidRPr="00944D9A">
        <w:t xml:space="preserve"> чтении.</w:t>
      </w:r>
    </w:p>
    <w:p w:rsidR="00B8711F" w:rsidRPr="00944D9A" w:rsidRDefault="00B8711F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</w:p>
    <w:p w:rsidR="00B8711F" w:rsidRDefault="004F0D41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proofErr w:type="spellStart"/>
      <w:r>
        <w:t>3</w:t>
      </w:r>
      <w:r w:rsidR="00B104C2">
        <w:t>.</w:t>
      </w:r>
      <w:r w:rsidR="00CE670D">
        <w:t>Поручить</w:t>
      </w:r>
      <w:proofErr w:type="spellEnd"/>
      <w:r w:rsidR="005E3E96">
        <w:t xml:space="preserve"> </w:t>
      </w:r>
      <w:proofErr w:type="spellStart"/>
      <w:r w:rsidR="00AD0EB8">
        <w:t>Авдои</w:t>
      </w:r>
      <w:proofErr w:type="spellEnd"/>
      <w:r w:rsidR="00AD0EB8">
        <w:t xml:space="preserve"> </w:t>
      </w:r>
      <w:proofErr w:type="spellStart"/>
      <w:r w:rsidR="00AD0EB8">
        <w:t>Джони</w:t>
      </w:r>
      <w:proofErr w:type="spellEnd"/>
      <w:r w:rsidR="00AD0EB8">
        <w:t xml:space="preserve"> </w:t>
      </w:r>
      <w:proofErr w:type="spellStart"/>
      <w:r w:rsidR="00AD0EB8">
        <w:t>Титаловичу</w:t>
      </w:r>
      <w:proofErr w:type="spellEnd"/>
      <w:r w:rsidR="00FF0173">
        <w:t>,</w:t>
      </w:r>
      <w:r w:rsidR="00AD0EB8">
        <w:t xml:space="preserve"> заместителю</w:t>
      </w:r>
      <w:r w:rsidR="00FF0173">
        <w:t xml:space="preserve"> </w:t>
      </w:r>
      <w:r w:rsidR="00B8711F" w:rsidRPr="00954506">
        <w:t>председател</w:t>
      </w:r>
      <w:r w:rsidR="00AD0EB8">
        <w:t>я</w:t>
      </w:r>
      <w:r w:rsidR="00B8711F" w:rsidRPr="00954506">
        <w:t xml:space="preserve"> к</w:t>
      </w:r>
      <w:r w:rsidR="00B8711F" w:rsidRPr="00886002">
        <w:t xml:space="preserve">омитета </w:t>
      </w:r>
      <w:r w:rsidR="00B8711F" w:rsidRPr="00886002">
        <w:rPr>
          <w:snapToGrid/>
          <w:kern w:val="0"/>
        </w:rPr>
        <w:t>Законодательного Собрания по экономической политике и собственности</w:t>
      </w:r>
      <w:r w:rsidR="00B8711F" w:rsidRPr="006E1FFC">
        <w:rPr>
          <w:szCs w:val="28"/>
        </w:rPr>
        <w:t xml:space="preserve">, </w:t>
      </w:r>
      <w:r w:rsidR="00B8711F" w:rsidRPr="006E1FFC">
        <w:rPr>
          <w:snapToGrid/>
          <w:kern w:val="0"/>
          <w:szCs w:val="28"/>
        </w:rPr>
        <w:t>выступить на заседании</w:t>
      </w:r>
      <w:r w:rsidR="00B8711F">
        <w:rPr>
          <w:snapToGrid/>
          <w:kern w:val="0"/>
        </w:rPr>
        <w:t xml:space="preserve"> Законодательного Собрания с </w:t>
      </w:r>
      <w:r w:rsidR="000D62A4">
        <w:rPr>
          <w:snapToGrid/>
          <w:kern w:val="0"/>
        </w:rPr>
        <w:t>со</w:t>
      </w:r>
      <w:r w:rsidR="00B8711F">
        <w:rPr>
          <w:snapToGrid/>
          <w:kern w:val="0"/>
        </w:rPr>
        <w:t>докладом по данному вопросу.</w:t>
      </w:r>
    </w:p>
    <w:p w:rsidR="00B8711F" w:rsidRPr="000779BA" w:rsidRDefault="00B8711F" w:rsidP="00B8711F"/>
    <w:p w:rsidR="008E1E67" w:rsidRDefault="004F0D41" w:rsidP="005E3E96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proofErr w:type="spellStart"/>
      <w:r>
        <w:t>4</w:t>
      </w:r>
      <w:r w:rsidR="00B8711F">
        <w:t>.Определить</w:t>
      </w:r>
      <w:proofErr w:type="spellEnd"/>
      <w:r w:rsidR="00B8711F">
        <w:t xml:space="preserve"> время для рассмотрения указанного вопроса на заседании Законодательного Собрания - </w:t>
      </w:r>
      <w:r w:rsidR="000D62A4">
        <w:t>10</w:t>
      </w:r>
      <w:r w:rsidR="00B8711F">
        <w:t xml:space="preserve"> мин</w:t>
      </w:r>
      <w:r w:rsidR="000D62A4">
        <w:t>ут, в том числе для доклада - 3 минуты, для содоклада – 1 минута.</w:t>
      </w:r>
    </w:p>
    <w:p w:rsidR="00C9647E" w:rsidRDefault="00C9647E" w:rsidP="00C9647E"/>
    <w:p w:rsidR="00C9647E" w:rsidRDefault="00C9647E" w:rsidP="00C9647E"/>
    <w:p w:rsidR="004F0D41" w:rsidRDefault="004F0D41" w:rsidP="00C9647E"/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26074E" w:rsidSect="000D62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41" w:rsidRDefault="005E104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41" w:rsidRDefault="005E104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41" w:rsidRDefault="005E104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41" w:rsidRDefault="005E10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D62A4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41" w:rsidRDefault="005E1041" w:rsidP="005E1041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085E58"/>
    <w:rsid w:val="000D62A4"/>
    <w:rsid w:val="00160F97"/>
    <w:rsid w:val="001A3D2F"/>
    <w:rsid w:val="001A6ED2"/>
    <w:rsid w:val="001B3A35"/>
    <w:rsid w:val="001C5162"/>
    <w:rsid w:val="0020003C"/>
    <w:rsid w:val="00204C92"/>
    <w:rsid w:val="0026074E"/>
    <w:rsid w:val="00314966"/>
    <w:rsid w:val="00337FED"/>
    <w:rsid w:val="00355695"/>
    <w:rsid w:val="00357541"/>
    <w:rsid w:val="00383131"/>
    <w:rsid w:val="003A738A"/>
    <w:rsid w:val="003B4C86"/>
    <w:rsid w:val="003B681C"/>
    <w:rsid w:val="003D3B5A"/>
    <w:rsid w:val="003D4A28"/>
    <w:rsid w:val="003F2358"/>
    <w:rsid w:val="0045017F"/>
    <w:rsid w:val="00461E2B"/>
    <w:rsid w:val="004F0D41"/>
    <w:rsid w:val="00507CAA"/>
    <w:rsid w:val="00555379"/>
    <w:rsid w:val="00560FF9"/>
    <w:rsid w:val="005E1041"/>
    <w:rsid w:val="005E3E96"/>
    <w:rsid w:val="00624BBF"/>
    <w:rsid w:val="00635040"/>
    <w:rsid w:val="00664171"/>
    <w:rsid w:val="00692D49"/>
    <w:rsid w:val="006C1711"/>
    <w:rsid w:val="006E4E9E"/>
    <w:rsid w:val="007128C1"/>
    <w:rsid w:val="007258FB"/>
    <w:rsid w:val="007321A1"/>
    <w:rsid w:val="00751091"/>
    <w:rsid w:val="007E46D2"/>
    <w:rsid w:val="007F0598"/>
    <w:rsid w:val="008045A9"/>
    <w:rsid w:val="00840DA1"/>
    <w:rsid w:val="008602F8"/>
    <w:rsid w:val="0087792E"/>
    <w:rsid w:val="008E1E67"/>
    <w:rsid w:val="009637B6"/>
    <w:rsid w:val="0096678A"/>
    <w:rsid w:val="00974122"/>
    <w:rsid w:val="00992220"/>
    <w:rsid w:val="0099314B"/>
    <w:rsid w:val="009C5931"/>
    <w:rsid w:val="009E5CD9"/>
    <w:rsid w:val="009F0165"/>
    <w:rsid w:val="009F626B"/>
    <w:rsid w:val="00A267CB"/>
    <w:rsid w:val="00A45FEC"/>
    <w:rsid w:val="00A71FFA"/>
    <w:rsid w:val="00A77D8A"/>
    <w:rsid w:val="00A801BF"/>
    <w:rsid w:val="00AD0EB8"/>
    <w:rsid w:val="00B104C2"/>
    <w:rsid w:val="00B37C65"/>
    <w:rsid w:val="00B668A9"/>
    <w:rsid w:val="00B677BD"/>
    <w:rsid w:val="00B803DE"/>
    <w:rsid w:val="00B8711F"/>
    <w:rsid w:val="00BC358F"/>
    <w:rsid w:val="00BE16C2"/>
    <w:rsid w:val="00C200F5"/>
    <w:rsid w:val="00C21DBD"/>
    <w:rsid w:val="00C2547F"/>
    <w:rsid w:val="00C9335B"/>
    <w:rsid w:val="00C958B6"/>
    <w:rsid w:val="00C9647E"/>
    <w:rsid w:val="00CA1B91"/>
    <w:rsid w:val="00CE670D"/>
    <w:rsid w:val="00CF1607"/>
    <w:rsid w:val="00D17A7A"/>
    <w:rsid w:val="00DB1067"/>
    <w:rsid w:val="00DE4B3F"/>
    <w:rsid w:val="00E326C2"/>
    <w:rsid w:val="00E77161"/>
    <w:rsid w:val="00E85955"/>
    <w:rsid w:val="00EF72B7"/>
    <w:rsid w:val="00F01DD8"/>
    <w:rsid w:val="00F02818"/>
    <w:rsid w:val="00F03CDB"/>
    <w:rsid w:val="00F85804"/>
    <w:rsid w:val="00FC5360"/>
    <w:rsid w:val="00FD23DE"/>
    <w:rsid w:val="00FF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6">
    <w:name w:val="Balloon Text"/>
    <w:basedOn w:val="a"/>
    <w:link w:val="a7"/>
    <w:rsid w:val="005E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10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D3CB1-8006-4B76-89A4-F8B8A3AC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8</cp:revision>
  <cp:lastPrinted>2020-07-15T22:50:00Z</cp:lastPrinted>
  <dcterms:created xsi:type="dcterms:W3CDTF">2020-04-06T05:50:00Z</dcterms:created>
  <dcterms:modified xsi:type="dcterms:W3CDTF">2020-11-17T01:48:00Z</dcterms:modified>
</cp:coreProperties>
</file>