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679436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BB2759">
            <w:pPr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BB2759">
              <w:rPr>
                <w:szCs w:val="28"/>
              </w:rPr>
              <w:t xml:space="preserve">О внесении изменений в Закон Приморского края </w:t>
            </w:r>
            <w:r w:rsidR="00BB2759">
              <w:rPr>
                <w:szCs w:val="28"/>
              </w:rPr>
              <w:br/>
              <w:t>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</w:t>
            </w:r>
            <w:r w:rsidR="00F114CF">
              <w:rPr>
                <w:szCs w:val="28"/>
              </w:rPr>
              <w:t>" (второе, третье чтения</w:t>
            </w:r>
            <w:r w:rsidRPr="00F531FC">
              <w:rPr>
                <w:szCs w:val="28"/>
              </w:rPr>
              <w:t>)</w:t>
            </w:r>
          </w:p>
        </w:tc>
      </w:tr>
    </w:tbl>
    <w:p w:rsidR="00357541" w:rsidRDefault="00357541" w:rsidP="00BB2759">
      <w:pPr>
        <w:jc w:val="both"/>
      </w:pPr>
    </w:p>
    <w:p w:rsidR="00F114CF" w:rsidRPr="00DE147D" w:rsidRDefault="002D2587" w:rsidP="00BB2759">
      <w:pPr>
        <w:shd w:val="clear" w:color="auto" w:fill="FFFFFF"/>
        <w:ind w:firstLine="709"/>
        <w:jc w:val="both"/>
        <w:rPr>
          <w:szCs w:val="28"/>
        </w:rPr>
      </w:pPr>
      <w:r w:rsidRPr="00C10E17">
        <w:rPr>
          <w:szCs w:val="28"/>
        </w:rPr>
        <w:t xml:space="preserve">Рассмотрев и обсудив проект закона Приморского края </w:t>
      </w:r>
      <w:r w:rsidRPr="00C10E17">
        <w:rPr>
          <w:szCs w:val="28"/>
        </w:rPr>
        <w:br/>
        <w:t>"</w:t>
      </w:r>
      <w:r w:rsidR="00BB2759">
        <w:rPr>
          <w:szCs w:val="28"/>
        </w:rPr>
        <w:t xml:space="preserve">О внесении изменений в Закон Приморского края </w:t>
      </w:r>
      <w:r w:rsidR="00BB2759">
        <w:rPr>
          <w:szCs w:val="28"/>
        </w:rPr>
        <w:br/>
        <w:t>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</w:t>
      </w:r>
      <w:r w:rsidRPr="00C10E17">
        <w:rPr>
          <w:szCs w:val="28"/>
        </w:rPr>
        <w:t>",</w:t>
      </w:r>
      <w:r w:rsidRPr="00C10E17">
        <w:rPr>
          <w:bCs/>
          <w:szCs w:val="28"/>
        </w:rPr>
        <w:t xml:space="preserve"> </w:t>
      </w:r>
      <w:r w:rsidR="00F114CF" w:rsidRPr="00DE147D">
        <w:rPr>
          <w:szCs w:val="28"/>
        </w:rPr>
        <w:t>а также учитывая пункт 2 статьи 14 Закона Приморского края от 22 декабря 2008</w:t>
      </w:r>
      <w:r w:rsidR="00F114CF">
        <w:rPr>
          <w:szCs w:val="28"/>
        </w:rPr>
        <w:t> </w:t>
      </w:r>
      <w:r w:rsidR="00F114CF" w:rsidRPr="00DE147D">
        <w:rPr>
          <w:szCs w:val="28"/>
        </w:rPr>
        <w:t>года № 373-КЗ "О</w:t>
      </w:r>
      <w:r w:rsidR="00F114CF">
        <w:rPr>
          <w:szCs w:val="28"/>
        </w:rPr>
        <w:t> </w:t>
      </w:r>
      <w:r w:rsidR="00F114CF" w:rsidRPr="00DE147D">
        <w:rPr>
          <w:szCs w:val="28"/>
        </w:rPr>
        <w:t>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комитет</w:t>
      </w:r>
    </w:p>
    <w:p w:rsidR="00797DBF" w:rsidRPr="00C10E17" w:rsidRDefault="00797DBF" w:rsidP="00BB2759">
      <w:pPr>
        <w:tabs>
          <w:tab w:val="left" w:pos="993"/>
        </w:tabs>
        <w:ind w:firstLine="709"/>
        <w:jc w:val="both"/>
        <w:rPr>
          <w:szCs w:val="28"/>
        </w:rPr>
      </w:pPr>
    </w:p>
    <w:p w:rsidR="00797DBF" w:rsidRPr="007477D6" w:rsidRDefault="00797DBF" w:rsidP="00BB275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BB275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ab/>
      </w:r>
    </w:p>
    <w:p w:rsidR="00F114CF" w:rsidRDefault="00F114CF" w:rsidP="00BB2759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77D6">
        <w:rPr>
          <w:szCs w:val="28"/>
        </w:rPr>
        <w:t>.Рассмотреть проект закона Приморского края "</w:t>
      </w:r>
      <w:r w:rsidR="00BB2759">
        <w:rPr>
          <w:szCs w:val="28"/>
        </w:rPr>
        <w:t>О внесении изменений в Закон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F114CF" w:rsidRDefault="00F114CF" w:rsidP="00BB2759">
      <w:pPr>
        <w:ind w:firstLine="709"/>
        <w:jc w:val="both"/>
        <w:rPr>
          <w:szCs w:val="28"/>
        </w:rPr>
      </w:pPr>
    </w:p>
    <w:p w:rsidR="00F114CF" w:rsidRDefault="00F114CF" w:rsidP="00BB275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14CF" w:rsidRDefault="00F114CF" w:rsidP="00BB275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B2759" w:rsidRPr="007C0B76" w:rsidRDefault="00BB2759" w:rsidP="00BB275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14CF" w:rsidRDefault="00F114CF" w:rsidP="00BB275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3.Поручить Косьяненко Т.С.</w:t>
      </w:r>
      <w:r w:rsidRPr="007477D6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BB2759" w:rsidRDefault="00BB2759" w:rsidP="00BB275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</w:p>
    <w:p w:rsidR="00F114CF" w:rsidRPr="007477D6" w:rsidRDefault="00F114CF" w:rsidP="00BB2759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77D6">
        <w:rPr>
          <w:szCs w:val="28"/>
        </w:rPr>
        <w:t>.Определить время, необходимое для рассмотрения Законодательным Собра</w:t>
      </w:r>
      <w:r>
        <w:rPr>
          <w:szCs w:val="28"/>
        </w:rPr>
        <w:t xml:space="preserve">нием данного законопроекта, - 5 минут, в том числе для </w:t>
      </w:r>
      <w:r w:rsidRPr="007477D6">
        <w:rPr>
          <w:szCs w:val="28"/>
        </w:rPr>
        <w:t xml:space="preserve">доклада – </w:t>
      </w:r>
      <w:r w:rsidRPr="007477D6">
        <w:rPr>
          <w:szCs w:val="28"/>
        </w:rPr>
        <w:br/>
        <w:t>2 минуты.</w:t>
      </w:r>
    </w:p>
    <w:p w:rsidR="002D2587" w:rsidRDefault="002D2587" w:rsidP="00BB2759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BB2759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BB2759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BB2759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</w:t>
      </w:r>
      <w:r w:rsidR="00C10E17">
        <w:rPr>
          <w:szCs w:val="28"/>
        </w:rPr>
        <w:t xml:space="preserve">                               Т.С. Косьяненко</w:t>
      </w:r>
    </w:p>
    <w:sectPr w:rsidR="002D2587" w:rsidRPr="00DA1372" w:rsidSect="00C10E17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28F" w:rsidRDefault="007B128F">
      <w:r>
        <w:separator/>
      </w:r>
    </w:p>
  </w:endnote>
  <w:endnote w:type="continuationSeparator" w:id="0">
    <w:p w:rsidR="007B128F" w:rsidRDefault="007B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28F" w:rsidRDefault="007B128F">
      <w:r>
        <w:separator/>
      </w:r>
    </w:p>
  </w:footnote>
  <w:footnote w:type="continuationSeparator" w:id="0">
    <w:p w:rsidR="007B128F" w:rsidRDefault="007B1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9415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75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7DA4"/>
    <w:rsid w:val="00053C61"/>
    <w:rsid w:val="00080DED"/>
    <w:rsid w:val="000B7CE0"/>
    <w:rsid w:val="000D2182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2F58C5"/>
    <w:rsid w:val="00336060"/>
    <w:rsid w:val="00357541"/>
    <w:rsid w:val="003576BC"/>
    <w:rsid w:val="0037361B"/>
    <w:rsid w:val="00383131"/>
    <w:rsid w:val="00384EC6"/>
    <w:rsid w:val="003A4884"/>
    <w:rsid w:val="003B4C86"/>
    <w:rsid w:val="003C5DE9"/>
    <w:rsid w:val="003C63EF"/>
    <w:rsid w:val="003D4546"/>
    <w:rsid w:val="003D4A28"/>
    <w:rsid w:val="003E30C5"/>
    <w:rsid w:val="003F2358"/>
    <w:rsid w:val="003F4A8E"/>
    <w:rsid w:val="0040492B"/>
    <w:rsid w:val="00413FD8"/>
    <w:rsid w:val="00420286"/>
    <w:rsid w:val="00441BB0"/>
    <w:rsid w:val="00460A9A"/>
    <w:rsid w:val="00461E2B"/>
    <w:rsid w:val="004654E7"/>
    <w:rsid w:val="00480635"/>
    <w:rsid w:val="00487B23"/>
    <w:rsid w:val="00506A7A"/>
    <w:rsid w:val="005142BA"/>
    <w:rsid w:val="00542D64"/>
    <w:rsid w:val="005B5CB1"/>
    <w:rsid w:val="00615112"/>
    <w:rsid w:val="00622A7D"/>
    <w:rsid w:val="0063176E"/>
    <w:rsid w:val="00642B52"/>
    <w:rsid w:val="00661C9E"/>
    <w:rsid w:val="00692D49"/>
    <w:rsid w:val="006C2B8E"/>
    <w:rsid w:val="006D055F"/>
    <w:rsid w:val="006D72BE"/>
    <w:rsid w:val="006E2034"/>
    <w:rsid w:val="007128C1"/>
    <w:rsid w:val="00716540"/>
    <w:rsid w:val="00723A00"/>
    <w:rsid w:val="007258FB"/>
    <w:rsid w:val="00736B50"/>
    <w:rsid w:val="00751091"/>
    <w:rsid w:val="00797DBF"/>
    <w:rsid w:val="007A4504"/>
    <w:rsid w:val="007B128F"/>
    <w:rsid w:val="007F0321"/>
    <w:rsid w:val="007F0598"/>
    <w:rsid w:val="007F4756"/>
    <w:rsid w:val="007F7862"/>
    <w:rsid w:val="00855DDA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9F6B40"/>
    <w:rsid w:val="00A04D67"/>
    <w:rsid w:val="00A86070"/>
    <w:rsid w:val="00A90A74"/>
    <w:rsid w:val="00AC0B01"/>
    <w:rsid w:val="00AF7103"/>
    <w:rsid w:val="00B26B76"/>
    <w:rsid w:val="00B65160"/>
    <w:rsid w:val="00B668A9"/>
    <w:rsid w:val="00B70F88"/>
    <w:rsid w:val="00B803DE"/>
    <w:rsid w:val="00BB2759"/>
    <w:rsid w:val="00BB7D19"/>
    <w:rsid w:val="00BE16C2"/>
    <w:rsid w:val="00C10E17"/>
    <w:rsid w:val="00C232AF"/>
    <w:rsid w:val="00C34E7A"/>
    <w:rsid w:val="00C9335B"/>
    <w:rsid w:val="00C958B6"/>
    <w:rsid w:val="00D17A7A"/>
    <w:rsid w:val="00D34457"/>
    <w:rsid w:val="00D47F8A"/>
    <w:rsid w:val="00DB4DD3"/>
    <w:rsid w:val="00E0556A"/>
    <w:rsid w:val="00E10BA9"/>
    <w:rsid w:val="00E314F0"/>
    <w:rsid w:val="00E326C2"/>
    <w:rsid w:val="00E60EBD"/>
    <w:rsid w:val="00E618FF"/>
    <w:rsid w:val="00E622A2"/>
    <w:rsid w:val="00E77161"/>
    <w:rsid w:val="00E85955"/>
    <w:rsid w:val="00E95673"/>
    <w:rsid w:val="00F01DD8"/>
    <w:rsid w:val="00F114CF"/>
    <w:rsid w:val="00F44567"/>
    <w:rsid w:val="00F57673"/>
    <w:rsid w:val="00FA16BB"/>
    <w:rsid w:val="00FE2ADF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3B46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AF7103"/>
    <w:rPr>
      <w:rFonts w:ascii="Times New Roman" w:hAnsi="Times New Roman" w:cs="Times New Roman"/>
      <w:sz w:val="26"/>
      <w:szCs w:val="26"/>
    </w:rPr>
  </w:style>
  <w:style w:type="paragraph" w:styleId="a9">
    <w:name w:val="No Spacing"/>
    <w:uiPriority w:val="1"/>
    <w:qFormat/>
    <w:rsid w:val="003C5D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8</cp:revision>
  <cp:lastPrinted>2020-02-19T04:26:00Z</cp:lastPrinted>
  <dcterms:created xsi:type="dcterms:W3CDTF">2020-02-24T22:26:00Z</dcterms:created>
  <dcterms:modified xsi:type="dcterms:W3CDTF">2020-11-13T07:40:00Z</dcterms:modified>
</cp:coreProperties>
</file>