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6548573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257718" w:rsidP="002A4CCB">
            <w:pPr>
              <w:ind w:left="-71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8A3761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257718">
        <w:rPr>
          <w:szCs w:val="28"/>
        </w:rPr>
        <w:t>О внесении изменени</w:t>
      </w:r>
      <w:r w:rsidR="008A3761">
        <w:rPr>
          <w:szCs w:val="28"/>
        </w:rPr>
        <w:t>й</w:t>
      </w:r>
      <w:r w:rsidR="00257718">
        <w:rPr>
          <w:szCs w:val="28"/>
        </w:rPr>
        <w:t xml:space="preserve">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9D002C"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D16455" w:rsidRPr="00784532" w:rsidRDefault="00D16455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257718">
        <w:rPr>
          <w:szCs w:val="28"/>
        </w:rPr>
        <w:t>О внесении изменени</w:t>
      </w:r>
      <w:r w:rsidR="008A3761">
        <w:rPr>
          <w:szCs w:val="28"/>
        </w:rPr>
        <w:t>й</w:t>
      </w:r>
      <w:bookmarkStart w:id="0" w:name="_GoBack"/>
      <w:bookmarkEnd w:id="0"/>
      <w:r w:rsidR="00257718">
        <w:rPr>
          <w:szCs w:val="28"/>
        </w:rPr>
        <w:t xml:space="preserve"> в Закон Приморского края "Об обеспечении жилыми помещениями </w:t>
      </w:r>
      <w:r w:rsidR="00D6287C">
        <w:rPr>
          <w:szCs w:val="28"/>
        </w:rPr>
        <w:br/>
      </w:r>
      <w:r w:rsidR="00257718">
        <w:rPr>
          <w:szCs w:val="28"/>
        </w:rPr>
        <w:t>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F02A0B">
        <w:rPr>
          <w:szCs w:val="28"/>
        </w:rPr>
        <w:t>Косьяненко Т</w:t>
      </w:r>
      <w:r>
        <w:rPr>
          <w:szCs w:val="28"/>
        </w:rPr>
        <w:t xml:space="preserve">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</w:t>
      </w:r>
      <w:r w:rsidRPr="007C0B76">
        <w:rPr>
          <w:szCs w:val="28"/>
        </w:rPr>
        <w:lastRenderedPageBreak/>
        <w:t>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5D7CCA" w:rsidRDefault="005D7CCA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25771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C79" w:rsidRDefault="00052C79">
      <w:r>
        <w:separator/>
      </w:r>
    </w:p>
  </w:endnote>
  <w:endnote w:type="continuationSeparator" w:id="0">
    <w:p w:rsidR="00052C79" w:rsidRDefault="0005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C79" w:rsidRDefault="00052C79">
      <w:r>
        <w:separator/>
      </w:r>
    </w:p>
  </w:footnote>
  <w:footnote w:type="continuationSeparator" w:id="0">
    <w:p w:rsidR="00052C79" w:rsidRDefault="00052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7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B3A35"/>
    <w:rsid w:val="001C5162"/>
    <w:rsid w:val="001E594D"/>
    <w:rsid w:val="001F5CF1"/>
    <w:rsid w:val="0020003C"/>
    <w:rsid w:val="00257718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D7CCA"/>
    <w:rsid w:val="005E36DC"/>
    <w:rsid w:val="005F24CB"/>
    <w:rsid w:val="00692D49"/>
    <w:rsid w:val="006A54ED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97609"/>
    <w:rsid w:val="00AA459C"/>
    <w:rsid w:val="00B0426C"/>
    <w:rsid w:val="00B37B51"/>
    <w:rsid w:val="00B416C1"/>
    <w:rsid w:val="00B668A9"/>
    <w:rsid w:val="00B803DE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6287C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1B91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67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24</cp:revision>
  <cp:lastPrinted>2020-10-22T01:18:00Z</cp:lastPrinted>
  <dcterms:created xsi:type="dcterms:W3CDTF">2019-01-10T02:44:00Z</dcterms:created>
  <dcterms:modified xsi:type="dcterms:W3CDTF">2020-10-29T04:08:00Z</dcterms:modified>
</cp:coreProperties>
</file>