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6683066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7F19E0" w:rsidP="00A0731A">
            <w:pPr>
              <w:rPr>
                <w:sz w:val="24"/>
              </w:rPr>
            </w:pPr>
            <w:r>
              <w:rPr>
                <w:sz w:val="24"/>
              </w:rPr>
              <w:t>18.11</w:t>
            </w:r>
            <w:r w:rsidR="003E0EA7">
              <w:rPr>
                <w:sz w:val="24"/>
              </w:rPr>
              <w:t>.2020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7F19E0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7F19E0">
              <w:rPr>
                <w:szCs w:val="28"/>
              </w:rPr>
              <w:t xml:space="preserve">"О внесении изменений </w:t>
            </w:r>
            <w:r w:rsidR="007F19E0">
              <w:rPr>
                <w:szCs w:val="28"/>
              </w:rPr>
              <w:br/>
              <w:t>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 w:rsidP="0027624E"/>
        </w:tc>
      </w:tr>
    </w:tbl>
    <w:p w:rsidR="002320C9" w:rsidRDefault="00F65753" w:rsidP="00E040A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7F19E0">
        <w:rPr>
          <w:szCs w:val="28"/>
        </w:rPr>
        <w:t>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</w:t>
      </w:r>
      <w:r w:rsidR="00DD5193">
        <w:rPr>
          <w:szCs w:val="28"/>
        </w:rPr>
        <w:t>,</w:t>
      </w:r>
      <w:r w:rsidRPr="00303027">
        <w:rPr>
          <w:szCs w:val="28"/>
        </w:rPr>
        <w:t xml:space="preserve">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 w:rsidR="00E83A40">
        <w:rPr>
          <w:szCs w:val="28"/>
        </w:rPr>
        <w:t xml:space="preserve">с целью </w:t>
      </w:r>
      <w:r w:rsidR="007F19E0">
        <w:rPr>
          <w:szCs w:val="28"/>
        </w:rPr>
        <w:t>назначения и выплаты ежемесячных денежных средств опекунам (попечителям) на содержание детей-сирот и детей, оставшихся без попечения родителей, в том числе при установлении предварительной опеки (попечительства), учитывая все случаи назначения опеки (попечительства), возникающие при наличии оснований, установленных пунктом 1 статьи 121 Семейного кодекса Российской Федерации,</w:t>
      </w:r>
      <w:r w:rsidR="00547DFE">
        <w:rPr>
          <w:szCs w:val="28"/>
        </w:rPr>
        <w:t xml:space="preserve">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E040A3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7F19E0">
        <w:rPr>
          <w:szCs w:val="28"/>
        </w:rPr>
        <w:t>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</w:t>
      </w:r>
      <w:r>
        <w:t>.</w:t>
      </w:r>
    </w:p>
    <w:p w:rsidR="00F65753" w:rsidRDefault="00F65753" w:rsidP="00E040A3">
      <w:pPr>
        <w:autoSpaceDE w:val="0"/>
        <w:autoSpaceDN w:val="0"/>
        <w:adjustRightInd w:val="0"/>
        <w:ind w:firstLine="709"/>
        <w:jc w:val="both"/>
        <w:outlineLvl w:val="0"/>
      </w:pPr>
    </w:p>
    <w:p w:rsidR="00F65753" w:rsidRDefault="00F65753" w:rsidP="00E040A3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2.Рассмотреть проект закона </w:t>
      </w:r>
      <w:r w:rsidRPr="000A4778">
        <w:t xml:space="preserve">Приморского края </w:t>
      </w:r>
      <w:r w:rsidR="0076566B">
        <w:rPr>
          <w:szCs w:val="28"/>
        </w:rPr>
        <w:t>"О внесении 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</w:t>
      </w:r>
      <w:r w:rsidR="00BC4E58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E040A3">
      <w:pPr>
        <w:autoSpaceDE w:val="0"/>
        <w:autoSpaceDN w:val="0"/>
        <w:adjustRightInd w:val="0"/>
        <w:ind w:firstLine="709"/>
        <w:jc w:val="both"/>
        <w:outlineLvl w:val="0"/>
      </w:pPr>
    </w:p>
    <w:p w:rsidR="00F65753" w:rsidRDefault="00F65753" w:rsidP="00E040A3">
      <w:pPr>
        <w:autoSpaceDE w:val="0"/>
        <w:autoSpaceDN w:val="0"/>
        <w:adjustRightInd w:val="0"/>
        <w:ind w:firstLine="709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E040A3">
      <w:pPr>
        <w:autoSpaceDE w:val="0"/>
        <w:autoSpaceDN w:val="0"/>
        <w:adjustRightInd w:val="0"/>
        <w:ind w:firstLine="709"/>
        <w:jc w:val="both"/>
        <w:outlineLvl w:val="0"/>
      </w:pPr>
    </w:p>
    <w:p w:rsidR="00F65753" w:rsidRDefault="00F65753" w:rsidP="00E040A3">
      <w:pPr>
        <w:autoSpaceDE w:val="0"/>
        <w:autoSpaceDN w:val="0"/>
        <w:adjustRightInd w:val="0"/>
        <w:ind w:firstLine="709"/>
        <w:jc w:val="both"/>
        <w:outlineLvl w:val="0"/>
      </w:pPr>
      <w:r>
        <w:lastRenderedPageBreak/>
        <w:t xml:space="preserve">4.Поручить </w:t>
      </w:r>
      <w:r w:rsidR="0027624E">
        <w:t>Косьяненко Т.С.</w:t>
      </w:r>
      <w:r>
        <w:t xml:space="preserve">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C71920" w:rsidRDefault="00C71920" w:rsidP="00E040A3">
      <w:pPr>
        <w:autoSpaceDE w:val="0"/>
        <w:autoSpaceDN w:val="0"/>
        <w:adjustRightInd w:val="0"/>
        <w:ind w:firstLine="709"/>
        <w:jc w:val="both"/>
        <w:outlineLvl w:val="0"/>
      </w:pPr>
    </w:p>
    <w:p w:rsidR="00F65753" w:rsidRPr="000A4778" w:rsidRDefault="00F65753" w:rsidP="00E040A3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 w:rsidR="00E040A3">
        <w:t>5 минут, для содоклада -</w:t>
      </w:r>
      <w:r>
        <w:t xml:space="preserve"> 3 минуты.</w:t>
      </w:r>
    </w:p>
    <w:p w:rsidR="00F65753" w:rsidRDefault="00F65753" w:rsidP="00E040A3">
      <w:pPr>
        <w:ind w:firstLine="709"/>
        <w:jc w:val="both"/>
        <w:rPr>
          <w:szCs w:val="28"/>
        </w:rPr>
      </w:pPr>
    </w:p>
    <w:p w:rsidR="00E83A40" w:rsidRDefault="00E83A40" w:rsidP="00E040A3">
      <w:pPr>
        <w:ind w:firstLine="709"/>
        <w:jc w:val="both"/>
        <w:rPr>
          <w:szCs w:val="28"/>
        </w:rPr>
      </w:pPr>
    </w:p>
    <w:p w:rsidR="00E040A3" w:rsidRDefault="00E040A3" w:rsidP="00E040A3">
      <w:pPr>
        <w:ind w:firstLine="709"/>
        <w:jc w:val="both"/>
        <w:rPr>
          <w:szCs w:val="28"/>
        </w:rPr>
      </w:pPr>
      <w:bookmarkStart w:id="0" w:name="_GoBack"/>
      <w:bookmarkEnd w:id="0"/>
    </w:p>
    <w:p w:rsidR="00357541" w:rsidRDefault="00F65753" w:rsidP="00E040A3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532" w:rsidRDefault="00207532">
      <w:r>
        <w:separator/>
      </w:r>
    </w:p>
  </w:endnote>
  <w:endnote w:type="continuationSeparator" w:id="0">
    <w:p w:rsidR="00207532" w:rsidRDefault="0020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532" w:rsidRDefault="00207532">
      <w:r>
        <w:separator/>
      </w:r>
    </w:p>
  </w:footnote>
  <w:footnote w:type="continuationSeparator" w:id="0">
    <w:p w:rsidR="00207532" w:rsidRDefault="0020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0A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6D5D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7532"/>
    <w:rsid w:val="0021751F"/>
    <w:rsid w:val="002320C9"/>
    <w:rsid w:val="0027624E"/>
    <w:rsid w:val="002E4692"/>
    <w:rsid w:val="003018EA"/>
    <w:rsid w:val="00301C44"/>
    <w:rsid w:val="00315381"/>
    <w:rsid w:val="00357541"/>
    <w:rsid w:val="00383131"/>
    <w:rsid w:val="003B4C86"/>
    <w:rsid w:val="003C2E84"/>
    <w:rsid w:val="003D4A28"/>
    <w:rsid w:val="003E0EA7"/>
    <w:rsid w:val="003F2358"/>
    <w:rsid w:val="004060BD"/>
    <w:rsid w:val="00461E2B"/>
    <w:rsid w:val="004B7B42"/>
    <w:rsid w:val="005109C4"/>
    <w:rsid w:val="00547DFE"/>
    <w:rsid w:val="005D71B6"/>
    <w:rsid w:val="005E271D"/>
    <w:rsid w:val="00622718"/>
    <w:rsid w:val="0063245A"/>
    <w:rsid w:val="006344A4"/>
    <w:rsid w:val="00645B6D"/>
    <w:rsid w:val="00692D49"/>
    <w:rsid w:val="006F10B1"/>
    <w:rsid w:val="00700FF0"/>
    <w:rsid w:val="007128C1"/>
    <w:rsid w:val="007258FB"/>
    <w:rsid w:val="0074651D"/>
    <w:rsid w:val="00751091"/>
    <w:rsid w:val="0076566B"/>
    <w:rsid w:val="0077731F"/>
    <w:rsid w:val="007A72F3"/>
    <w:rsid w:val="007B430C"/>
    <w:rsid w:val="007B706D"/>
    <w:rsid w:val="007F0598"/>
    <w:rsid w:val="007F19E0"/>
    <w:rsid w:val="007F1C07"/>
    <w:rsid w:val="00836E55"/>
    <w:rsid w:val="00840D24"/>
    <w:rsid w:val="008602F8"/>
    <w:rsid w:val="0087792E"/>
    <w:rsid w:val="00885232"/>
    <w:rsid w:val="009234AB"/>
    <w:rsid w:val="00936EC0"/>
    <w:rsid w:val="0099314B"/>
    <w:rsid w:val="009E5CD9"/>
    <w:rsid w:val="009F0165"/>
    <w:rsid w:val="009F626B"/>
    <w:rsid w:val="00A0731A"/>
    <w:rsid w:val="00A84903"/>
    <w:rsid w:val="00A86EAC"/>
    <w:rsid w:val="00A97609"/>
    <w:rsid w:val="00AA5A16"/>
    <w:rsid w:val="00B443AD"/>
    <w:rsid w:val="00B46796"/>
    <w:rsid w:val="00B668A9"/>
    <w:rsid w:val="00B745EE"/>
    <w:rsid w:val="00B803DE"/>
    <w:rsid w:val="00BC4E58"/>
    <w:rsid w:val="00BE16C2"/>
    <w:rsid w:val="00C10EAB"/>
    <w:rsid w:val="00C71920"/>
    <w:rsid w:val="00C749DB"/>
    <w:rsid w:val="00C9335B"/>
    <w:rsid w:val="00C958B6"/>
    <w:rsid w:val="00D153A1"/>
    <w:rsid w:val="00D17A7A"/>
    <w:rsid w:val="00D3023F"/>
    <w:rsid w:val="00D340B7"/>
    <w:rsid w:val="00D637DB"/>
    <w:rsid w:val="00D7661C"/>
    <w:rsid w:val="00D849B7"/>
    <w:rsid w:val="00DD5193"/>
    <w:rsid w:val="00E02A19"/>
    <w:rsid w:val="00E040A3"/>
    <w:rsid w:val="00E326C2"/>
    <w:rsid w:val="00E77161"/>
    <w:rsid w:val="00E83A40"/>
    <w:rsid w:val="00E85955"/>
    <w:rsid w:val="00EB267E"/>
    <w:rsid w:val="00EB6176"/>
    <w:rsid w:val="00EE155B"/>
    <w:rsid w:val="00F01DD8"/>
    <w:rsid w:val="00F23024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3DB78A7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82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Прудникова Анна Александровна</cp:lastModifiedBy>
  <cp:revision>29</cp:revision>
  <cp:lastPrinted>2020-07-21T01:57:00Z</cp:lastPrinted>
  <dcterms:created xsi:type="dcterms:W3CDTF">2019-10-16T02:31:00Z</dcterms:created>
  <dcterms:modified xsi:type="dcterms:W3CDTF">2020-11-12T00:45:00Z</dcterms:modified>
</cp:coreProperties>
</file>