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66170969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8871A5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12.11.2020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 w:rsidP="00B872D7">
            <w:pPr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8871A5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законодательные акты Приморского края в области градостроительной деятельности" </w:t>
            </w:r>
            <w:r>
              <w:t>(</w:t>
            </w:r>
            <w:r w:rsidR="008871A5">
              <w:t xml:space="preserve">второе, </w:t>
            </w:r>
            <w:r w:rsidR="00ED7415">
              <w:t>третье чтени</w:t>
            </w:r>
            <w:r w:rsidR="008871A5">
              <w:t>я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bookmarkStart w:id="0" w:name="_GoBack"/>
      <w:bookmarkEnd w:id="0"/>
      <w:r>
        <w:t xml:space="preserve">проект закона Приморского края </w:t>
      </w:r>
      <w:r w:rsidR="00B872D7" w:rsidRPr="00B872D7">
        <w:t>"О внесении изменений в законодательные акты Приморского края в области градостроительной деятельности"</w:t>
      </w:r>
      <w:r>
        <w:t>,</w:t>
      </w:r>
      <w:r w:rsidR="00D3252C">
        <w:t xml:space="preserve"> </w:t>
      </w:r>
      <w:r w:rsidR="007B451E">
        <w:t xml:space="preserve">учитывая, что поправок к законопроекту не поступило и он </w:t>
      </w:r>
      <w:r w:rsidR="00D3252C">
        <w:t>подготовлен к рассмотрению в</w:t>
      </w:r>
      <w:r w:rsidR="001E5082">
        <w:t>о втором</w:t>
      </w:r>
      <w:r w:rsidR="00D3252C">
        <w:t xml:space="preserve"> </w:t>
      </w:r>
      <w:r w:rsidR="001E5082">
        <w:t>и третьем чтениях</w:t>
      </w:r>
      <w:r w:rsidR="00D3252C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</w:t>
      </w:r>
      <w:r w:rsidR="00AF2B7C" w:rsidRPr="00AF2B7C">
        <w:t xml:space="preserve">"О внесении изменений в законодательные акты Приморского края в области градостроительной деятельности" </w:t>
      </w:r>
      <w:r>
        <w:t>в</w:t>
      </w:r>
      <w:r w:rsidR="001E5082">
        <w:t>о втором и</w:t>
      </w:r>
      <w:r w:rsidR="00D3252C">
        <w:t xml:space="preserve"> </w:t>
      </w:r>
      <w:r w:rsidR="009F0E49">
        <w:t xml:space="preserve">третьем </w:t>
      </w:r>
      <w:r w:rsidR="001E5082">
        <w:t>чтениях</w:t>
      </w:r>
      <w:r>
        <w:t xml:space="preserve">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="00382EC7" w:rsidRPr="00382EC7">
        <w:t>в</w:t>
      </w:r>
      <w:r w:rsidR="001E5082">
        <w:t>о втором и третьем</w:t>
      </w:r>
      <w:r w:rsidR="00382EC7" w:rsidRPr="00382EC7">
        <w:t xml:space="preserve"> чтени</w:t>
      </w:r>
      <w:r w:rsidR="001E5082">
        <w:t>ях</w:t>
      </w:r>
      <w:r w:rsidR="00382EC7"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</w:t>
      </w:r>
      <w:r w:rsidR="00F86B37">
        <w:rPr>
          <w:szCs w:val="28"/>
        </w:rPr>
        <w:t xml:space="preserve"> </w:t>
      </w:r>
      <w:r w:rsidR="00382EC7">
        <w:rPr>
          <w:szCs w:val="28"/>
        </w:rPr>
        <w:t>5</w:t>
      </w:r>
      <w:r w:rsidR="00F86B37">
        <w:rPr>
          <w:szCs w:val="28"/>
        </w:rPr>
        <w:t xml:space="preserve"> </w:t>
      </w:r>
      <w:r>
        <w:rPr>
          <w:szCs w:val="28"/>
        </w:rPr>
        <w:t>минут, в т</w:t>
      </w:r>
      <w:r w:rsidR="00AB705C">
        <w:rPr>
          <w:szCs w:val="28"/>
        </w:rPr>
        <w:t>ом числе для 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1E7" w:rsidRDefault="000411E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1E7" w:rsidRDefault="000411E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1E7" w:rsidRDefault="000411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1E7" w:rsidRDefault="000411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1E7" w:rsidRDefault="000411E7" w:rsidP="000411E7">
    <w:pPr>
      <w:pStyle w:val="a3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1E7" w:rsidRDefault="000411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411E7"/>
    <w:rsid w:val="00053C61"/>
    <w:rsid w:val="00080DED"/>
    <w:rsid w:val="00160F97"/>
    <w:rsid w:val="001A44DE"/>
    <w:rsid w:val="001B3A35"/>
    <w:rsid w:val="001C5162"/>
    <w:rsid w:val="001E5082"/>
    <w:rsid w:val="0020003C"/>
    <w:rsid w:val="0026074E"/>
    <w:rsid w:val="00357541"/>
    <w:rsid w:val="00382EC7"/>
    <w:rsid w:val="00383131"/>
    <w:rsid w:val="003A3EBC"/>
    <w:rsid w:val="003B4C86"/>
    <w:rsid w:val="003B681C"/>
    <w:rsid w:val="003D3B5A"/>
    <w:rsid w:val="003D4A28"/>
    <w:rsid w:val="003F2358"/>
    <w:rsid w:val="00461E2B"/>
    <w:rsid w:val="00624BBF"/>
    <w:rsid w:val="00692D49"/>
    <w:rsid w:val="007128C1"/>
    <w:rsid w:val="007258FB"/>
    <w:rsid w:val="00751091"/>
    <w:rsid w:val="00752178"/>
    <w:rsid w:val="007B451E"/>
    <w:rsid w:val="007F0598"/>
    <w:rsid w:val="008045A9"/>
    <w:rsid w:val="008602F8"/>
    <w:rsid w:val="0087792E"/>
    <w:rsid w:val="008871A5"/>
    <w:rsid w:val="009637B6"/>
    <w:rsid w:val="0099314B"/>
    <w:rsid w:val="009E5CD9"/>
    <w:rsid w:val="009F0165"/>
    <w:rsid w:val="009F0E49"/>
    <w:rsid w:val="009F626B"/>
    <w:rsid w:val="00AB705C"/>
    <w:rsid w:val="00AF2B7C"/>
    <w:rsid w:val="00B668A9"/>
    <w:rsid w:val="00B803DE"/>
    <w:rsid w:val="00B872D7"/>
    <w:rsid w:val="00BE16C2"/>
    <w:rsid w:val="00C200F5"/>
    <w:rsid w:val="00C9335B"/>
    <w:rsid w:val="00C958B6"/>
    <w:rsid w:val="00D17A7A"/>
    <w:rsid w:val="00D3252C"/>
    <w:rsid w:val="00DF4B5F"/>
    <w:rsid w:val="00E326C2"/>
    <w:rsid w:val="00E77161"/>
    <w:rsid w:val="00E85955"/>
    <w:rsid w:val="00ED140E"/>
    <w:rsid w:val="00ED7415"/>
    <w:rsid w:val="00F01DD8"/>
    <w:rsid w:val="00F8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0411E7"/>
    <w:rPr>
      <w:sz w:val="28"/>
    </w:rPr>
  </w:style>
  <w:style w:type="paragraph" w:styleId="a6">
    <w:name w:val="Balloon Text"/>
    <w:basedOn w:val="a"/>
    <w:link w:val="a7"/>
    <w:rsid w:val="000411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411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2019-01-24T04:12:00Z</cp:lastPrinted>
  <dcterms:created xsi:type="dcterms:W3CDTF">2020-11-05T00:38:00Z</dcterms:created>
  <dcterms:modified xsi:type="dcterms:W3CDTF">2020-11-06T02:30:00Z</dcterms:modified>
</cp:coreProperties>
</file>