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66170602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A164B4" w:rsidP="00A164B4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12.11</w:t>
            </w:r>
            <w:r w:rsidR="009637B6">
              <w:rPr>
                <w:sz w:val="24"/>
              </w:rPr>
              <w:t>.20</w:t>
            </w:r>
            <w:r>
              <w:rPr>
                <w:sz w:val="24"/>
              </w:rPr>
              <w:t>20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 w:rsidP="00B872D7">
            <w:pPr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B872D7">
            <w:pPr>
              <w:jc w:val="both"/>
            </w:pPr>
            <w:r>
              <w:t xml:space="preserve">О проекте закона Приморского края </w:t>
            </w:r>
            <w:r w:rsidR="00B872D7" w:rsidRPr="00B872D7">
              <w:t xml:space="preserve">"О внесении изменений в </w:t>
            </w:r>
            <w:r w:rsidR="00230B96">
              <w:t xml:space="preserve">отдельные </w:t>
            </w:r>
            <w:r w:rsidR="00B872D7" w:rsidRPr="00B872D7">
              <w:t xml:space="preserve">законодательные акты Приморского края в области градостроительной деятельности" </w:t>
            </w:r>
            <w:r>
              <w:t>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проект закона Приморского края </w:t>
      </w:r>
      <w:r w:rsidR="00B872D7" w:rsidRPr="00B872D7">
        <w:t xml:space="preserve">"О внесении изменений в </w:t>
      </w:r>
      <w:r w:rsidR="00230B96">
        <w:t xml:space="preserve">отдельные </w:t>
      </w:r>
      <w:r w:rsidR="00B872D7" w:rsidRPr="00B872D7">
        <w:t>законодательные акты Приморского края в области градостроительной деятельности"</w:t>
      </w:r>
      <w:r>
        <w:t xml:space="preserve">, внесенный </w:t>
      </w:r>
      <w:r w:rsidR="00A164B4">
        <w:t>Губернаторо</w:t>
      </w:r>
      <w:r w:rsidR="0044371B">
        <w:t>м</w:t>
      </w:r>
      <w:r w:rsidR="00AF2B7C">
        <w:t xml:space="preserve"> Приморского края</w:t>
      </w:r>
      <w:r w:rsidR="00A164B4">
        <w:t xml:space="preserve"> Кожемяко </w:t>
      </w:r>
      <w:proofErr w:type="spellStart"/>
      <w:r w:rsidR="00A164B4">
        <w:t>О.Н</w:t>
      </w:r>
      <w:proofErr w:type="spellEnd"/>
      <w:r w:rsidR="00A164B4">
        <w:t>.</w:t>
      </w:r>
      <w:r w:rsidR="003A3EBC">
        <w:t xml:space="preserve"> </w:t>
      </w:r>
      <w:r>
        <w:t>в качестве законодательной инициативы</w:t>
      </w:r>
      <w:r w:rsidRPr="005B1436">
        <w:t>,</w:t>
      </w:r>
      <w:r w:rsidR="003A3EBC" w:rsidRPr="003A3EBC"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Приморского края </w:t>
      </w:r>
      <w:r w:rsidR="00AF2B7C" w:rsidRPr="00AF2B7C">
        <w:t xml:space="preserve">"О внесении изменений в </w:t>
      </w:r>
      <w:r w:rsidR="00230B96">
        <w:t xml:space="preserve">отдельные </w:t>
      </w:r>
      <w:r w:rsidR="00AF2B7C" w:rsidRPr="00AF2B7C">
        <w:t xml:space="preserve">законодательные акты Приморского края в области градостроительной деятельности" </w:t>
      </w:r>
      <w:r>
        <w:t>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025211">
        <w:rPr>
          <w:szCs w:val="28"/>
        </w:rPr>
        <w:t>Авдои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Джони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Титаловичу</w:t>
      </w:r>
      <w:proofErr w:type="spellEnd"/>
      <w:r w:rsidR="00025211">
        <w:rPr>
          <w:szCs w:val="28"/>
        </w:rPr>
        <w:t xml:space="preserve">, заместителю </w:t>
      </w:r>
      <w:r w:rsidRPr="004B10BC">
        <w:rPr>
          <w:szCs w:val="28"/>
        </w:rPr>
        <w:t>председател</w:t>
      </w:r>
      <w:r w:rsidR="00025211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 xml:space="preserve">выступить на заседании Законодательного Собрания с </w:t>
      </w:r>
      <w:r w:rsidR="00025211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025211">
        <w:rPr>
          <w:szCs w:val="28"/>
        </w:rPr>
        <w:t>ии Законодательного Собрания – 10</w:t>
      </w:r>
      <w:r>
        <w:rPr>
          <w:szCs w:val="28"/>
        </w:rPr>
        <w:t xml:space="preserve"> минут, в т</w:t>
      </w:r>
      <w:r w:rsidR="00AB705C">
        <w:rPr>
          <w:szCs w:val="28"/>
        </w:rPr>
        <w:t>ом числе для доклада – 2 минуты, для содоклада – 1 минута.</w:t>
      </w:r>
      <w:r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A36" w:rsidRDefault="00650A3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A36" w:rsidRDefault="00650A3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A36" w:rsidRDefault="00650A3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A36" w:rsidRDefault="00650A3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A36" w:rsidRDefault="00650A36" w:rsidP="00650A36">
    <w:pPr>
      <w:pStyle w:val="a3"/>
      <w:jc w:val="right"/>
    </w:pPr>
    <w:r>
      <w:t>проект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A36" w:rsidRDefault="00650A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5211"/>
    <w:rsid w:val="00053C61"/>
    <w:rsid w:val="00080DED"/>
    <w:rsid w:val="0010759E"/>
    <w:rsid w:val="00160F97"/>
    <w:rsid w:val="001A44DE"/>
    <w:rsid w:val="001B3A35"/>
    <w:rsid w:val="001C5162"/>
    <w:rsid w:val="0020003C"/>
    <w:rsid w:val="00230B96"/>
    <w:rsid w:val="0026074E"/>
    <w:rsid w:val="00357541"/>
    <w:rsid w:val="00383131"/>
    <w:rsid w:val="003A3EBC"/>
    <w:rsid w:val="003B4C86"/>
    <w:rsid w:val="003B681C"/>
    <w:rsid w:val="003D3B5A"/>
    <w:rsid w:val="003D4A28"/>
    <w:rsid w:val="003F2358"/>
    <w:rsid w:val="0044371B"/>
    <w:rsid w:val="00461E2B"/>
    <w:rsid w:val="005E2035"/>
    <w:rsid w:val="006040C8"/>
    <w:rsid w:val="00624BBF"/>
    <w:rsid w:val="00650A36"/>
    <w:rsid w:val="00692D49"/>
    <w:rsid w:val="007128C1"/>
    <w:rsid w:val="007258FB"/>
    <w:rsid w:val="00751091"/>
    <w:rsid w:val="007F0598"/>
    <w:rsid w:val="008045A9"/>
    <w:rsid w:val="008602F8"/>
    <w:rsid w:val="0087792E"/>
    <w:rsid w:val="009637B6"/>
    <w:rsid w:val="0099314B"/>
    <w:rsid w:val="009E5CD9"/>
    <w:rsid w:val="009F0165"/>
    <w:rsid w:val="009F626B"/>
    <w:rsid w:val="00A164B4"/>
    <w:rsid w:val="00A3141B"/>
    <w:rsid w:val="00AB705C"/>
    <w:rsid w:val="00AF2B7C"/>
    <w:rsid w:val="00B668A9"/>
    <w:rsid w:val="00B803DE"/>
    <w:rsid w:val="00B872D7"/>
    <w:rsid w:val="00BE16C2"/>
    <w:rsid w:val="00C200F5"/>
    <w:rsid w:val="00C9335B"/>
    <w:rsid w:val="00C958B6"/>
    <w:rsid w:val="00D17A7A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650A36"/>
    <w:rPr>
      <w:sz w:val="28"/>
    </w:rPr>
  </w:style>
  <w:style w:type="paragraph" w:styleId="a6">
    <w:name w:val="Balloon Text"/>
    <w:basedOn w:val="a"/>
    <w:link w:val="a7"/>
    <w:rsid w:val="00650A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50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7</cp:revision>
  <cp:lastPrinted>2019-02-21T03:40:00Z</cp:lastPrinted>
  <dcterms:created xsi:type="dcterms:W3CDTF">2019-02-13T01:25:00Z</dcterms:created>
  <dcterms:modified xsi:type="dcterms:W3CDTF">2020-11-06T02:24:00Z</dcterms:modified>
</cp:coreProperties>
</file>