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811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2525" w:rsidRPr="00013DCD" w:rsidRDefault="00E72525" w:rsidP="00E72525">
      <w:pPr>
        <w:jc w:val="center"/>
      </w:pPr>
      <w:r w:rsidRPr="006F73D7">
        <w:rPr>
          <w:b/>
        </w:rPr>
        <w:t xml:space="preserve">О ВНЕСЕНИИ ИЗМЕНЕНИЙ В </w:t>
      </w:r>
      <w:r w:rsidRPr="006B7A66">
        <w:rPr>
          <w:b/>
        </w:rPr>
        <w:t xml:space="preserve">СТАТЬЮ </w:t>
      </w:r>
      <w:r>
        <w:rPr>
          <w:b/>
        </w:rPr>
        <w:t>3</w:t>
      </w:r>
    </w:p>
    <w:p w:rsidR="00E72525" w:rsidRDefault="00E72525" w:rsidP="00E72525">
      <w:pPr>
        <w:jc w:val="center"/>
        <w:rPr>
          <w:b/>
        </w:rPr>
      </w:pPr>
      <w:r w:rsidRPr="006F73D7">
        <w:rPr>
          <w:b/>
        </w:rPr>
        <w:t xml:space="preserve"> </w:t>
      </w:r>
      <w:r>
        <w:rPr>
          <w:b/>
        </w:rPr>
        <w:t>ЗАКОНА ПРИМОРСКОГО КРАЯ "ОБ ОХРАНЕ</w:t>
      </w:r>
    </w:p>
    <w:p w:rsidR="00E72525" w:rsidRPr="006F73D7" w:rsidRDefault="00E72525" w:rsidP="00E72525">
      <w:pPr>
        <w:jc w:val="center"/>
        <w:rPr>
          <w:b/>
        </w:rPr>
      </w:pPr>
      <w:r>
        <w:rPr>
          <w:b/>
        </w:rPr>
        <w:t xml:space="preserve">ОКРУЖАЮЩЕЙ СРЕДЫ </w:t>
      </w:r>
      <w:r w:rsidRPr="006F73D7">
        <w:rPr>
          <w:b/>
        </w:rPr>
        <w:t>В ПРИМОРСКОМ КРАЕ</w:t>
      </w:r>
      <w:r>
        <w:rPr>
          <w:b/>
        </w:rPr>
        <w:t>"</w:t>
      </w:r>
    </w:p>
    <w:p w:rsidR="00E72525" w:rsidRDefault="00E72525" w:rsidP="00E72525">
      <w:pPr>
        <w:ind w:firstLine="720"/>
        <w:jc w:val="both"/>
        <w:rPr>
          <w:szCs w:val="28"/>
        </w:rPr>
      </w:pPr>
    </w:p>
    <w:p w:rsidR="00E72525" w:rsidRDefault="00E72525" w:rsidP="00E72525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октября</w:t>
      </w:r>
      <w:r>
        <w:rPr>
          <w:szCs w:val="28"/>
        </w:rPr>
        <w:br/>
        <w:t>2020 года</w:t>
      </w:r>
    </w:p>
    <w:p w:rsidR="00E72525" w:rsidRPr="00941F19" w:rsidRDefault="00E72525" w:rsidP="00E72525">
      <w:pPr>
        <w:ind w:firstLine="720"/>
        <w:jc w:val="both"/>
        <w:rPr>
          <w:szCs w:val="28"/>
        </w:rPr>
      </w:pPr>
    </w:p>
    <w:p w:rsidR="00E72525" w:rsidRDefault="00E72525" w:rsidP="00E72525">
      <w:pPr>
        <w:ind w:firstLine="720"/>
      </w:pPr>
      <w:r w:rsidRPr="00DA325C">
        <w:t>СТАТЬЯ 1.</w:t>
      </w:r>
    </w:p>
    <w:p w:rsidR="00E72525" w:rsidRPr="004F5F2B" w:rsidRDefault="00E72525" w:rsidP="00E72525">
      <w:pPr>
        <w:ind w:firstLine="720"/>
        <w:jc w:val="both"/>
      </w:pPr>
      <w:r w:rsidRPr="004F5F2B">
        <w:t xml:space="preserve">Внести в </w:t>
      </w:r>
      <w:r>
        <w:t xml:space="preserve">статью 3 </w:t>
      </w:r>
      <w:r w:rsidRPr="007B099E">
        <w:t>Закон</w:t>
      </w:r>
      <w:r>
        <w:t>а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 xml:space="preserve">48; 2019, № 94, стр. 6, № 116, стр. 119)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E72525" w:rsidRDefault="00E72525" w:rsidP="00E72525">
      <w:pPr>
        <w:ind w:firstLine="720"/>
        <w:jc w:val="both"/>
      </w:pPr>
      <w:r>
        <w:t>1)пункт 5 части 2 признать утратившим силу;</w:t>
      </w:r>
    </w:p>
    <w:p w:rsidR="00E72525" w:rsidRPr="00462653" w:rsidRDefault="00E72525" w:rsidP="00E72525">
      <w:pPr>
        <w:ind w:firstLine="720"/>
        <w:jc w:val="both"/>
      </w:pPr>
      <w:r>
        <w:t>2)в пункте 16 части 3 слово "формирование" заменить словом "воспитание".</w:t>
      </w:r>
    </w:p>
    <w:p w:rsidR="00E72525" w:rsidRDefault="00E72525" w:rsidP="00E72525">
      <w:pPr>
        <w:ind w:firstLine="720"/>
        <w:jc w:val="both"/>
      </w:pPr>
    </w:p>
    <w:p w:rsidR="00E72525" w:rsidRPr="008C0515" w:rsidRDefault="00E72525" w:rsidP="00E72525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E72525" w:rsidRPr="00DA325C" w:rsidRDefault="00E72525" w:rsidP="00E72525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E72525" w:rsidRPr="00DA325C" w:rsidRDefault="00E72525" w:rsidP="00E72525">
      <w:pPr>
        <w:shd w:val="clear" w:color="auto" w:fill="FFFFFF"/>
        <w:ind w:firstLine="720"/>
        <w:jc w:val="both"/>
        <w:rPr>
          <w:szCs w:val="28"/>
        </w:rPr>
      </w:pPr>
    </w:p>
    <w:p w:rsidR="00E72525" w:rsidRPr="00DA325C" w:rsidRDefault="00E72525" w:rsidP="00E72525">
      <w:pPr>
        <w:shd w:val="clear" w:color="auto" w:fill="FFFFFF"/>
        <w:ind w:firstLine="720"/>
        <w:jc w:val="both"/>
        <w:rPr>
          <w:szCs w:val="28"/>
        </w:rPr>
      </w:pPr>
    </w:p>
    <w:p w:rsidR="00E72525" w:rsidRPr="00DA325C" w:rsidRDefault="00E72525" w:rsidP="00E72525">
      <w:pPr>
        <w:shd w:val="clear" w:color="auto" w:fill="FFFFFF"/>
        <w:ind w:firstLine="720"/>
        <w:jc w:val="both"/>
        <w:rPr>
          <w:szCs w:val="28"/>
        </w:rPr>
      </w:pPr>
    </w:p>
    <w:p w:rsidR="00E72525" w:rsidRDefault="00E72525" w:rsidP="00E725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F52611" w:rsidRDefault="00F52611" w:rsidP="00E72525">
      <w:pPr>
        <w:autoSpaceDE w:val="0"/>
        <w:autoSpaceDN w:val="0"/>
        <w:adjustRightInd w:val="0"/>
        <w:rPr>
          <w:color w:val="000000"/>
          <w:szCs w:val="28"/>
        </w:rPr>
      </w:pPr>
    </w:p>
    <w:p w:rsidR="00F52611" w:rsidRDefault="00F52611" w:rsidP="00F52611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52611" w:rsidRDefault="00F52611" w:rsidP="00F52611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F52611" w:rsidRPr="00DA325C" w:rsidRDefault="00F52611" w:rsidP="00F5261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9</w:t>
      </w:r>
      <w:r>
        <w:rPr>
          <w:szCs w:val="28"/>
        </w:rPr>
        <w:t>20</w:t>
      </w:r>
      <w:r>
        <w:rPr>
          <w:szCs w:val="28"/>
        </w:rPr>
        <w:t>-КЗ</w:t>
      </w:r>
      <w:bookmarkEnd w:id="0"/>
    </w:p>
    <w:p w:rsidR="00E72525" w:rsidRPr="00DA325C" w:rsidRDefault="00E72525" w:rsidP="00E72525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9EF" w:rsidRDefault="005A79EF">
      <w:r>
        <w:separator/>
      </w:r>
    </w:p>
  </w:endnote>
  <w:endnote w:type="continuationSeparator" w:id="0">
    <w:p w:rsidR="005A79EF" w:rsidRDefault="005A7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9EF" w:rsidRDefault="005A79EF">
      <w:r>
        <w:separator/>
      </w:r>
    </w:p>
  </w:footnote>
  <w:footnote w:type="continuationSeparator" w:id="0">
    <w:p w:rsidR="005A79EF" w:rsidRDefault="005A7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2525"/>
    <w:rsid w:val="0003291F"/>
    <w:rsid w:val="00070CED"/>
    <w:rsid w:val="00347DEE"/>
    <w:rsid w:val="00357555"/>
    <w:rsid w:val="00380EE1"/>
    <w:rsid w:val="003A180C"/>
    <w:rsid w:val="003A424A"/>
    <w:rsid w:val="003B26E7"/>
    <w:rsid w:val="0047435B"/>
    <w:rsid w:val="005A2827"/>
    <w:rsid w:val="005A79EF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72525"/>
    <w:rsid w:val="00F23036"/>
    <w:rsid w:val="00F52611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EB4AD"/>
  <w15:docId w15:val="{49EFC6CC-681A-4465-89D9-8331EE5C8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E7252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E72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2020-10-28T05:03:00Z</cp:lastPrinted>
  <dcterms:created xsi:type="dcterms:W3CDTF">2020-11-05T06:13:00Z</dcterms:created>
  <dcterms:modified xsi:type="dcterms:W3CDTF">2020-11-05T06:13:00Z</dcterms:modified>
</cp:coreProperties>
</file>