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6609759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5E81" w:rsidRDefault="00905E81" w:rsidP="00905E81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 xml:space="preserve">В ЗАКОН ПРИМОРСКОГО КРАЯ </w:t>
      </w:r>
    </w:p>
    <w:p w:rsidR="00905E81" w:rsidRPr="006F73D7" w:rsidRDefault="00905E81" w:rsidP="00905E81">
      <w:pPr>
        <w:jc w:val="center"/>
        <w:rPr>
          <w:b/>
        </w:rPr>
      </w:pPr>
      <w:r>
        <w:rPr>
          <w:b/>
        </w:rPr>
        <w:t>"О МЕЛИОРАЦИИ ЗЕМЕЛЬ В ПРИМОРСКОМ КРАЕ"</w:t>
      </w:r>
    </w:p>
    <w:p w:rsidR="00905E81" w:rsidRDefault="00905E81" w:rsidP="00905E81">
      <w:pPr>
        <w:ind w:firstLine="720"/>
        <w:jc w:val="center"/>
        <w:rPr>
          <w:szCs w:val="28"/>
        </w:rPr>
      </w:pPr>
    </w:p>
    <w:p w:rsidR="00905E81" w:rsidRDefault="00905E81" w:rsidP="00905E81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28 октября 2020 года</w:t>
      </w:r>
    </w:p>
    <w:p w:rsidR="00905E81" w:rsidRPr="00DA325C" w:rsidRDefault="00905E81" w:rsidP="00905E81">
      <w:pPr>
        <w:ind w:firstLine="720"/>
        <w:jc w:val="both"/>
        <w:rPr>
          <w:szCs w:val="28"/>
        </w:rPr>
      </w:pPr>
    </w:p>
    <w:p w:rsidR="00905E81" w:rsidRDefault="00905E81" w:rsidP="00905E81">
      <w:pPr>
        <w:ind w:firstLine="720"/>
      </w:pPr>
      <w:r>
        <w:t>СТАТЬЯ 1.</w:t>
      </w:r>
    </w:p>
    <w:p w:rsidR="00905E81" w:rsidRDefault="00905E81" w:rsidP="00905E8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</w:t>
      </w:r>
      <w:r>
        <w:rPr>
          <w:bCs/>
          <w:szCs w:val="28"/>
        </w:rPr>
        <w:t>морского края от 15 мая 2006 года № 362</w:t>
      </w:r>
      <w:r w:rsidRPr="002E4372">
        <w:rPr>
          <w:bCs/>
          <w:szCs w:val="28"/>
        </w:rPr>
        <w:t>-КЗ</w:t>
      </w:r>
      <w:r w:rsidR="00A1728E">
        <w:rPr>
          <w:bCs/>
          <w:szCs w:val="28"/>
        </w:rPr>
        <w:t xml:space="preserve"> </w:t>
      </w:r>
      <w:r w:rsidR="00A1728E">
        <w:rPr>
          <w:bCs/>
          <w:szCs w:val="28"/>
        </w:rPr>
        <w:br/>
      </w:r>
      <w:r>
        <w:t>"</w:t>
      </w:r>
      <w:r>
        <w:rPr>
          <w:bCs/>
          <w:szCs w:val="28"/>
        </w:rPr>
        <w:t>О мелиорации</w:t>
      </w:r>
      <w:r w:rsidRPr="002E4372">
        <w:rPr>
          <w:bCs/>
          <w:szCs w:val="28"/>
        </w:rPr>
        <w:t xml:space="preserve"> </w:t>
      </w:r>
      <w:r>
        <w:rPr>
          <w:bCs/>
          <w:szCs w:val="28"/>
        </w:rPr>
        <w:t xml:space="preserve">земель </w:t>
      </w:r>
      <w:r w:rsidRPr="002E4372">
        <w:rPr>
          <w:bCs/>
          <w:szCs w:val="28"/>
        </w:rPr>
        <w:t>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>обрания Приморского края, 2006, № 129, стр. 51; 2008, № 86, стр. 2, № 92, стр. 123; 2009, № 132, стр. 5; 2013, № 55, стр. 58; 2014, № 103, стр. 40; 2015, № 112, стр. 34; 2016, № 160, стр. 38; 2019, № 110, стр. 260; 2020, № 121,</w:t>
      </w:r>
      <w:r>
        <w:rPr>
          <w:bCs/>
          <w:szCs w:val="28"/>
        </w:rPr>
        <w:br/>
        <w:t xml:space="preserve">стр. 77)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я, изложив его в следующей редакции:</w:t>
      </w:r>
    </w:p>
    <w:p w:rsidR="00905E81" w:rsidRDefault="00905E81" w:rsidP="00905E8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05E81" w:rsidRDefault="00905E81" w:rsidP="00905E81">
      <w:pPr>
        <w:pStyle w:val="1"/>
        <w:spacing w:line="240" w:lineRule="auto"/>
        <w:jc w:val="center"/>
        <w:rPr>
          <w:spacing w:val="84"/>
          <w:sz w:val="32"/>
          <w:szCs w:val="32"/>
        </w:rPr>
      </w:pPr>
      <w:r>
        <w:rPr>
          <w:b w:val="0"/>
          <w:sz w:val="32"/>
          <w:szCs w:val="32"/>
        </w:rPr>
        <w:t>"</w:t>
      </w:r>
      <w:r>
        <w:rPr>
          <w:spacing w:val="84"/>
          <w:sz w:val="32"/>
          <w:szCs w:val="32"/>
        </w:rPr>
        <w:t>ЗАКОН ПРИМОРСКОГО КРАЯ</w:t>
      </w:r>
    </w:p>
    <w:p w:rsidR="00905E81" w:rsidRDefault="00905E81" w:rsidP="00905E8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05E81" w:rsidRDefault="00905E81" w:rsidP="00905E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МЕЛИОРАЦИИ ЗЕМЕЛЬ В ПРИМОРСКОМ КРАЕ</w:t>
      </w:r>
    </w:p>
    <w:p w:rsidR="00905E81" w:rsidRDefault="00905E81" w:rsidP="00905E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 целях решения Приморским краем вопросов поддержки сельскохозяйственного производства определяет полномочия органов государственной власти Приморского края в области мелиорации земель.</w:t>
      </w:r>
    </w:p>
    <w:p w:rsidR="00905E81" w:rsidRDefault="00905E81" w:rsidP="00905E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Pr="002820F9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1. ОБЩИЕ ПОЛОЖЕНИЯ</w:t>
      </w:r>
    </w:p>
    <w:p w:rsidR="00905E81" w:rsidRPr="002820F9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1.Мелиорация земель осуществляется в целях повышения продуктивности и устойчивости земледелия, обеспечения гарантированного производства сельскохозяйственной продукции на основе сохранения и повышения плодородия земель, а также создания необходимых условий для вовлечения в сельскохозяйственный оборот неиспользуемых и малопродуктивных земель и формирования рациональной структуры земельных угодий.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2.Проведение мелиоративных мероприятий должно учитывать необходимость и возможность строительства сооружений, обеспечивающих защиту сельскохозяйственных угодий от паводков и подтоплений.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2. ОСНОВНЫЕ ПОНЯТИЯ</w:t>
      </w:r>
    </w:p>
    <w:p w:rsidR="00905E81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05E81" w:rsidRDefault="00905E81" w:rsidP="00905E81">
      <w:pPr>
        <w:spacing w:after="1" w:line="280" w:lineRule="atLeast"/>
        <w:ind w:firstLine="709"/>
        <w:jc w:val="both"/>
      </w:pPr>
      <w:r>
        <w:t>Для целей настоящего Закона используются понятия, определенные Федеральным законом от 10 января 1996 года № 4-ФЗ "О мелиорации земель".</w:t>
      </w:r>
    </w:p>
    <w:p w:rsidR="00905E81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СТАТЬЯ 3. ЗАКОНОДАТЕЛЬСТВО ПРИМОРСКОГО КРАЯ </w:t>
      </w:r>
    </w:p>
    <w:p w:rsidR="00905E81" w:rsidRPr="002820F9" w:rsidRDefault="00905E81" w:rsidP="00905E81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ОБЛАСТИ МЕЛИОРАЦИИ ЗЕМЕЛЬ</w:t>
      </w:r>
    </w:p>
    <w:p w:rsidR="00905E81" w:rsidRPr="002820F9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Законодательство Приморского края в области мелиорации земель основывается на Конституции Российской Федерации, Федеральном </w:t>
      </w:r>
      <w:r w:rsidRPr="002820F9">
        <w:rPr>
          <w:rFonts w:ascii="Times New Roman" w:hAnsi="Times New Roman" w:cs="Times New Roman"/>
          <w:sz w:val="28"/>
          <w:szCs w:val="28"/>
        </w:rPr>
        <w:t>законе</w:t>
      </w:r>
      <w:r>
        <w:rPr>
          <w:rFonts w:ascii="Times New Roman" w:hAnsi="Times New Roman" w:cs="Times New Roman"/>
          <w:sz w:val="28"/>
          <w:szCs w:val="28"/>
        </w:rPr>
        <w:t xml:space="preserve"> "О мелиорации земель", иных нормативных правовых актах Российской Федерации и состоит из настоящего Закона и принимаемых в соответствии с ними иных нормативных правовых актов Приморского края.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28E" w:rsidRDefault="00905E81" w:rsidP="00A1728E">
      <w:pPr>
        <w:pStyle w:val="ConsPlusTitle"/>
        <w:ind w:left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4. ПОЛНОМОЧИЯ ЗАКОНОДАТЕЛЬНОГО СОБРАНИЯ </w:t>
      </w:r>
    </w:p>
    <w:p w:rsidR="00905E81" w:rsidRDefault="00A1728E" w:rsidP="00A1728E">
      <w:pPr>
        <w:pStyle w:val="ConsPlusTitle"/>
        <w:ind w:left="2127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905E81">
        <w:rPr>
          <w:rFonts w:ascii="Times New Roman" w:hAnsi="Times New Roman" w:cs="Times New Roman"/>
          <w:b w:val="0"/>
          <w:sz w:val="28"/>
          <w:szCs w:val="28"/>
        </w:rPr>
        <w:t>РИМОРСКОГО КРАЯ В ОБЛАСТИ МЕЛИОРАЦИИ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5E81">
        <w:rPr>
          <w:rFonts w:ascii="Times New Roman" w:hAnsi="Times New Roman" w:cs="Times New Roman"/>
          <w:b w:val="0"/>
          <w:sz w:val="28"/>
          <w:szCs w:val="28"/>
        </w:rPr>
        <w:t>ЗЕМЕЛЬ</w:t>
      </w:r>
    </w:p>
    <w:p w:rsidR="00905E81" w:rsidRPr="009D13AC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полномочиям Законодательного Собрания Приморского края в области мелиорации земель относятся: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1)принятие законов и иных нормативных правовых актов Приморского края в области мелиорации земель в соответствии с федеральными законами;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A74">
        <w:rPr>
          <w:rFonts w:ascii="Times New Roman" w:hAnsi="Times New Roman" w:cs="Times New Roman"/>
          <w:sz w:val="28"/>
          <w:szCs w:val="28"/>
        </w:rPr>
        <w:t>2)осуществление контроля за соблюдением и исполнением законов Приморского края в области мелиорации земель;</w:t>
      </w:r>
    </w:p>
    <w:p w:rsidR="00905E81" w:rsidRPr="00B62A74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A74">
        <w:rPr>
          <w:rFonts w:ascii="Times New Roman" w:hAnsi="Times New Roman" w:cs="Times New Roman"/>
          <w:sz w:val="28"/>
          <w:szCs w:val="28"/>
        </w:rPr>
        <w:t>3)утвержд</w:t>
      </w:r>
      <w:r>
        <w:rPr>
          <w:rFonts w:ascii="Times New Roman" w:hAnsi="Times New Roman" w:cs="Times New Roman"/>
          <w:sz w:val="28"/>
          <w:szCs w:val="28"/>
        </w:rPr>
        <w:t xml:space="preserve">ение расходов краевого бюджета </w:t>
      </w:r>
      <w:r w:rsidRPr="00B62A74">
        <w:rPr>
          <w:rFonts w:ascii="Times New Roman" w:hAnsi="Times New Roman" w:cs="Times New Roman"/>
          <w:sz w:val="28"/>
          <w:szCs w:val="28"/>
        </w:rPr>
        <w:t xml:space="preserve">на мелиорацию земель и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Pr="00B62A74">
        <w:rPr>
          <w:rFonts w:ascii="Times New Roman" w:hAnsi="Times New Roman" w:cs="Times New Roman"/>
          <w:sz w:val="28"/>
          <w:szCs w:val="28"/>
        </w:rPr>
        <w:t>контроля за расходованием средств краевого бюджета в целях проведения мелиорации земель;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4)осуществление иных полномочий, предусмотренных действующим законодательством.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Default="00905E81" w:rsidP="00905E8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5. ПОЛНОМОЧИЯ ОРГАНОВ ИСПОЛНИТЕЛЬНОЙ</w:t>
      </w:r>
    </w:p>
    <w:p w:rsidR="00905E81" w:rsidRDefault="00905E81" w:rsidP="00A1728E">
      <w:pPr>
        <w:pStyle w:val="ConsPlusNormal"/>
        <w:ind w:left="141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ВЛАСТИ ПРИМОРСКОГО КРАЯ В ОБЛАСТИ</w:t>
      </w:r>
    </w:p>
    <w:p w:rsidR="00A1728E" w:rsidRDefault="00905E81" w:rsidP="00A1728E">
      <w:pPr>
        <w:pStyle w:val="ConsPlusNormal"/>
        <w:ind w:left="141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МЕЛИОРАЦИИ ЗЕМЕЛЬ</w:t>
      </w:r>
    </w:p>
    <w:p w:rsidR="00A1728E" w:rsidRDefault="00A1728E" w:rsidP="00A1728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05E81" w:rsidRPr="00A1728E" w:rsidRDefault="00905E81" w:rsidP="00A172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28E">
        <w:rPr>
          <w:rFonts w:ascii="Times New Roman" w:hAnsi="Times New Roman" w:cs="Times New Roman"/>
          <w:sz w:val="28"/>
          <w:szCs w:val="28"/>
        </w:rPr>
        <w:t>К полномочиям органов исполнительной власти Приморского края в области мелиорации земель относятся:</w:t>
      </w:r>
    </w:p>
    <w:p w:rsidR="00905E81" w:rsidRDefault="00905E81" w:rsidP="00905E81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1)разработка и принятие нормативных правовых актов Приморского края в области мелиорации земель в соответствии с федеральными законами;</w:t>
      </w:r>
    </w:p>
    <w:p w:rsidR="00905E81" w:rsidRDefault="00905E81" w:rsidP="00905E81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2)владение, пользование, распоряжение и управление отнесенными к собственности Приморского края государственными мелиоративными системами и отдельно расположенными гидротехническими сооружениями;</w:t>
      </w:r>
    </w:p>
    <w:p w:rsidR="00905E81" w:rsidRPr="00501979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501979">
        <w:rPr>
          <w:rFonts w:ascii="Times New Roman" w:hAnsi="Times New Roman" w:cs="Times New Roman"/>
          <w:sz w:val="28"/>
          <w:szCs w:val="28"/>
        </w:rPr>
        <w:t>финансирование мелиорации земель (мелиоративных мероприятий), обеспечиваемой отнесенными к собственности Приморского края государственными мелиоративными системами и отдельно расположенными гидротехническими сооружениями, содержания мелиоративных защитных лесных насаждений, расположенных на земельных участках, находящихся в собственности Приморского края и не переданных в пользование третьим лицам, а также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сооружениями;</w:t>
      </w:r>
    </w:p>
    <w:p w:rsidR="00905E81" w:rsidRPr="00501979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Pr="00501979">
        <w:rPr>
          <w:rFonts w:ascii="Times New Roman" w:hAnsi="Times New Roman" w:cs="Times New Roman"/>
          <w:sz w:val="28"/>
          <w:szCs w:val="28"/>
        </w:rPr>
        <w:t>разработка, утверждение и реализация государственных программ Приморского края, предусматривающих мероприятия в области мелиорации земель, и контроль за их выполнением;</w:t>
      </w:r>
    </w:p>
    <w:p w:rsidR="00905E81" w:rsidRPr="00501979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C86E2C">
        <w:rPr>
          <w:rFonts w:ascii="Times New Roman" w:hAnsi="Times New Roman" w:cs="Times New Roman"/>
          <w:sz w:val="28"/>
          <w:szCs w:val="28"/>
        </w:rPr>
        <w:t>осуществление</w:t>
      </w:r>
      <w:r w:rsidRPr="00501979">
        <w:rPr>
          <w:rFonts w:ascii="Times New Roman" w:hAnsi="Times New Roman" w:cs="Times New Roman"/>
          <w:sz w:val="28"/>
          <w:szCs w:val="28"/>
        </w:rPr>
        <w:t xml:space="preserve"> учета мелиоративных защитных лесных насаждений в порядке, установленном федеральным законодательством;</w:t>
      </w:r>
    </w:p>
    <w:p w:rsidR="00905E81" w:rsidRPr="00501979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501979">
        <w:rPr>
          <w:rFonts w:ascii="Times New Roman" w:hAnsi="Times New Roman" w:cs="Times New Roman"/>
          <w:sz w:val="28"/>
          <w:szCs w:val="28"/>
        </w:rPr>
        <w:t>предоставление в федеральный орган исполнительной власти, осуществляющий функции по оказанию государственных услуг, управлению государственным имуществом в сфере агропромышленного комплекса, включая мелиорацию, сведений о мелиоративных защитных лесных насаждениях на территории Приморского края;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501979">
        <w:rPr>
          <w:rFonts w:ascii="Times New Roman" w:hAnsi="Times New Roman" w:cs="Times New Roman"/>
          <w:sz w:val="28"/>
          <w:szCs w:val="28"/>
        </w:rPr>
        <w:t>осуществление иных полномочий, предусмотренных действующим законодательством.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28E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6. ОСНОВЫ ГОСУДАРСТВЕННОГО УПРАВЛЕНИЯ </w:t>
      </w:r>
    </w:p>
    <w:p w:rsidR="00905E81" w:rsidRPr="002B5D7F" w:rsidRDefault="00905E81" w:rsidP="00A1728E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ОБЛАСТИ МЕЛИОРАЦИИ ЗЕМЕЛЬ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в области мелиорации земель в Приморском крае осуществляют Правительство Приморского края и иные органы исполнительной власти Приморского края.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28E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7. ГОСУДАРСТВЕННЫЕ ПРОГРАММЫ ПРИМОРСКОГО</w:t>
      </w:r>
      <w:r w:rsidR="00A172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1728E" w:rsidRDefault="00905E81" w:rsidP="00A1728E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КРАЯ, ПРЕДУСМАТРИВАЮЩИЕ МЕРОПРИЯТИЯ В</w:t>
      </w:r>
      <w:r w:rsidR="00A172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05E81" w:rsidRPr="002B5D7F" w:rsidRDefault="00905E81" w:rsidP="00A1728E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ОБЛАСТИ МЕЛИОРАЦИИ ЗЕМЕЛЬ</w:t>
      </w:r>
    </w:p>
    <w:p w:rsidR="00905E81" w:rsidRPr="002B5D7F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 программы Приморского края, предусматривающие мероприятия в области мелиорации земель, устанавливают приоритеты определенных видов мелиорации земель в зависимости от природно-климатических особенностей соответствующих территорий и нужд сельского хозяйства.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28E" w:rsidRDefault="00905E81" w:rsidP="00A1728E">
      <w:pPr>
        <w:pStyle w:val="ConsPlusTitle"/>
        <w:ind w:left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Pr="002B5D7F">
        <w:rPr>
          <w:rFonts w:ascii="Times New Roman" w:hAnsi="Times New Roman" w:cs="Times New Roman"/>
          <w:b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sz w:val="28"/>
          <w:szCs w:val="28"/>
        </w:rPr>
        <w:t>. ФИНАНСИРОВАНИЕ МЕЛИОРАЦИИ ЗЕМЕЛЬ</w:t>
      </w:r>
      <w:r w:rsidR="00A172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05E81" w:rsidRDefault="00A1728E" w:rsidP="00A1728E">
      <w:pPr>
        <w:pStyle w:val="ConsPlusTitle"/>
        <w:ind w:left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905E81">
        <w:rPr>
          <w:rFonts w:ascii="Times New Roman" w:hAnsi="Times New Roman" w:cs="Times New Roman"/>
          <w:b w:val="0"/>
          <w:sz w:val="28"/>
          <w:szCs w:val="28"/>
        </w:rPr>
        <w:t xml:space="preserve">(МЕЛИОРАТИВНЫХ МЕРОПРИЯТИЙ) </w:t>
      </w:r>
    </w:p>
    <w:p w:rsidR="00905E81" w:rsidRPr="002B5D7F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05E81" w:rsidRPr="00905E81" w:rsidRDefault="00905E81" w:rsidP="00905E81">
      <w:pPr>
        <w:spacing w:after="1" w:line="280" w:lineRule="atLeast"/>
        <w:ind w:firstLine="709"/>
        <w:jc w:val="both"/>
        <w:rPr>
          <w:rFonts w:ascii="Calibri" w:hAnsi="Calibri"/>
          <w:sz w:val="22"/>
          <w:szCs w:val="22"/>
        </w:rPr>
      </w:pPr>
      <w:r>
        <w:t>Финансирование расходов, связанных с реализацией настоящего Закона, осуществляется за счет средств краевого бюджета.</w:t>
      </w:r>
    </w:p>
    <w:p w:rsidR="00905E81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05E81" w:rsidRPr="002B5D7F" w:rsidRDefault="00905E81" w:rsidP="00905E8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Pr="002B5D7F">
        <w:rPr>
          <w:rFonts w:ascii="Times New Roman" w:hAnsi="Times New Roman" w:cs="Times New Roman"/>
          <w:b w:val="0"/>
          <w:sz w:val="28"/>
          <w:szCs w:val="28"/>
        </w:rPr>
        <w:t xml:space="preserve"> 9. В</w:t>
      </w:r>
      <w:r>
        <w:rPr>
          <w:rFonts w:ascii="Times New Roman" w:hAnsi="Times New Roman" w:cs="Times New Roman"/>
          <w:b w:val="0"/>
          <w:sz w:val="28"/>
          <w:szCs w:val="28"/>
        </w:rPr>
        <w:t>СТУПЛЕНИЕ В СИЛУ НАСТОЯЩЕГО ЗАКОНА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опубликования.".</w:t>
      </w:r>
    </w:p>
    <w:p w:rsidR="00905E81" w:rsidRDefault="00905E81" w:rsidP="00905E81">
      <w:pPr>
        <w:shd w:val="clear" w:color="auto" w:fill="FFFFFF"/>
        <w:ind w:firstLine="720"/>
        <w:jc w:val="both"/>
        <w:rPr>
          <w:szCs w:val="28"/>
        </w:rPr>
      </w:pPr>
    </w:p>
    <w:p w:rsidR="00A1728E" w:rsidRDefault="00A1728E" w:rsidP="00905E81">
      <w:pPr>
        <w:shd w:val="clear" w:color="auto" w:fill="FFFFFF"/>
        <w:ind w:firstLine="720"/>
        <w:jc w:val="both"/>
        <w:rPr>
          <w:szCs w:val="28"/>
        </w:rPr>
      </w:pPr>
    </w:p>
    <w:p w:rsidR="00A1728E" w:rsidRDefault="00A1728E" w:rsidP="00905E81">
      <w:pPr>
        <w:shd w:val="clear" w:color="auto" w:fill="FFFFFF"/>
        <w:ind w:firstLine="720"/>
        <w:jc w:val="both"/>
        <w:rPr>
          <w:szCs w:val="28"/>
        </w:rPr>
      </w:pPr>
    </w:p>
    <w:p w:rsidR="00A1728E" w:rsidRDefault="00A1728E" w:rsidP="00905E81">
      <w:pPr>
        <w:shd w:val="clear" w:color="auto" w:fill="FFFFFF"/>
        <w:ind w:firstLine="720"/>
        <w:jc w:val="both"/>
        <w:rPr>
          <w:szCs w:val="28"/>
        </w:rPr>
      </w:pPr>
    </w:p>
    <w:p w:rsidR="00A1728E" w:rsidRDefault="00A1728E" w:rsidP="00905E81">
      <w:pPr>
        <w:shd w:val="clear" w:color="auto" w:fill="FFFFFF"/>
        <w:ind w:firstLine="720"/>
        <w:jc w:val="both"/>
        <w:rPr>
          <w:szCs w:val="28"/>
        </w:rPr>
      </w:pPr>
    </w:p>
    <w:p w:rsidR="00A1728E" w:rsidRDefault="00A1728E" w:rsidP="00905E81">
      <w:pPr>
        <w:shd w:val="clear" w:color="auto" w:fill="FFFFFF"/>
        <w:ind w:firstLine="720"/>
        <w:jc w:val="both"/>
        <w:rPr>
          <w:szCs w:val="28"/>
        </w:rPr>
      </w:pPr>
    </w:p>
    <w:p w:rsidR="00905E81" w:rsidRDefault="00905E81" w:rsidP="00905E81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905E81" w:rsidRDefault="00905E81" w:rsidP="00905E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05E81" w:rsidRDefault="00905E81" w:rsidP="00905E81">
      <w:pPr>
        <w:shd w:val="clear" w:color="auto" w:fill="FFFFFF"/>
        <w:ind w:firstLine="720"/>
        <w:jc w:val="both"/>
        <w:rPr>
          <w:szCs w:val="28"/>
        </w:rPr>
      </w:pPr>
    </w:p>
    <w:p w:rsidR="00905E81" w:rsidRDefault="00905E81" w:rsidP="00905E81">
      <w:pPr>
        <w:shd w:val="clear" w:color="auto" w:fill="FFFFFF"/>
        <w:ind w:firstLine="720"/>
        <w:jc w:val="both"/>
        <w:rPr>
          <w:szCs w:val="28"/>
        </w:rPr>
      </w:pPr>
    </w:p>
    <w:p w:rsidR="00905E81" w:rsidRPr="00DA325C" w:rsidRDefault="00905E81" w:rsidP="00905E81">
      <w:pPr>
        <w:shd w:val="clear" w:color="auto" w:fill="FFFFFF"/>
        <w:ind w:firstLine="720"/>
        <w:jc w:val="both"/>
        <w:rPr>
          <w:szCs w:val="28"/>
        </w:rPr>
      </w:pPr>
    </w:p>
    <w:p w:rsidR="00905E81" w:rsidRDefault="00905E81" w:rsidP="00905E81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142F0F" w:rsidRDefault="00142F0F" w:rsidP="00905E81">
      <w:pPr>
        <w:autoSpaceDE w:val="0"/>
        <w:autoSpaceDN w:val="0"/>
        <w:adjustRightInd w:val="0"/>
        <w:rPr>
          <w:color w:val="000000"/>
          <w:szCs w:val="28"/>
        </w:rPr>
      </w:pPr>
    </w:p>
    <w:p w:rsidR="00142F0F" w:rsidRDefault="00142F0F" w:rsidP="00142F0F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42F0F" w:rsidRDefault="00142F0F" w:rsidP="00142F0F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142F0F" w:rsidRDefault="00142F0F" w:rsidP="00142F0F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91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p w:rsidR="00142F0F" w:rsidRPr="00DA325C" w:rsidRDefault="00142F0F" w:rsidP="00905E81">
      <w:pPr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 w:rsidSect="00905E8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E86" w:rsidRDefault="00030E86">
      <w:r>
        <w:separator/>
      </w:r>
    </w:p>
  </w:endnote>
  <w:endnote w:type="continuationSeparator" w:id="0">
    <w:p w:rsidR="00030E86" w:rsidRDefault="00030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E86" w:rsidRDefault="00030E86">
      <w:r>
        <w:separator/>
      </w:r>
    </w:p>
  </w:footnote>
  <w:footnote w:type="continuationSeparator" w:id="0">
    <w:p w:rsidR="00030E86" w:rsidRDefault="00030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05E81" w:rsidP="00905E8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42F0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5E81"/>
    <w:rsid w:val="00030E86"/>
    <w:rsid w:val="0003291F"/>
    <w:rsid w:val="00070CED"/>
    <w:rsid w:val="00142F0F"/>
    <w:rsid w:val="00347DEE"/>
    <w:rsid w:val="00357555"/>
    <w:rsid w:val="00380EE1"/>
    <w:rsid w:val="003A180C"/>
    <w:rsid w:val="003B26E7"/>
    <w:rsid w:val="00401946"/>
    <w:rsid w:val="0047435B"/>
    <w:rsid w:val="005A2827"/>
    <w:rsid w:val="006E2ABA"/>
    <w:rsid w:val="00832425"/>
    <w:rsid w:val="00905E81"/>
    <w:rsid w:val="00A1728E"/>
    <w:rsid w:val="00AB70F9"/>
    <w:rsid w:val="00AC31EC"/>
    <w:rsid w:val="00AF3517"/>
    <w:rsid w:val="00B14397"/>
    <w:rsid w:val="00BC0675"/>
    <w:rsid w:val="00BE0544"/>
    <w:rsid w:val="00D102A9"/>
    <w:rsid w:val="00D21562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2BDC1"/>
  <w15:docId w15:val="{606EF77C-9E05-4483-B396-12ADD156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05E8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905E8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link w:val="1"/>
    <w:rsid w:val="00905E81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905E81"/>
    <w:rPr>
      <w:sz w:val="28"/>
    </w:rPr>
  </w:style>
  <w:style w:type="paragraph" w:styleId="a6">
    <w:name w:val="Balloon Text"/>
    <w:basedOn w:val="a"/>
    <w:link w:val="a7"/>
    <w:semiHidden/>
    <w:unhideWhenUsed/>
    <w:rsid w:val="0040194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01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AC263-1382-4D9F-80D5-38E76408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2020-10-28T04:37:00Z</cp:lastPrinted>
  <dcterms:created xsi:type="dcterms:W3CDTF">2020-11-05T06:05:00Z</dcterms:created>
  <dcterms:modified xsi:type="dcterms:W3CDTF">2020-11-05T06:05:00Z</dcterms:modified>
</cp:coreProperties>
</file>