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587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1364" w:rsidRPr="00096E25" w:rsidRDefault="00791364" w:rsidP="0079136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12.5 ЗАКОНА ПРИМОРСКОГО КРАЯ "ОБ АДМИНИСТРАТИВНЫХ ПРАВОНАРУШЕНИЯХ В ПРИМОРСКОМ КРАЕ"</w:t>
      </w:r>
    </w:p>
    <w:p w:rsidR="00791364" w:rsidRPr="009E4A0A" w:rsidRDefault="00791364" w:rsidP="00791364">
      <w:pPr>
        <w:pStyle w:val="ConsPlusTitle"/>
        <w:widowControl/>
        <w:ind w:firstLine="709"/>
        <w:jc w:val="center"/>
        <w:rPr>
          <w:b w:val="0"/>
        </w:rPr>
      </w:pPr>
    </w:p>
    <w:p w:rsidR="00791364" w:rsidRDefault="00791364" w:rsidP="00791364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28 октября 2020 года</w:t>
      </w:r>
    </w:p>
    <w:p w:rsidR="00791364" w:rsidRDefault="00791364" w:rsidP="00791364"/>
    <w:p w:rsidR="00791364" w:rsidRDefault="00791364" w:rsidP="00791364">
      <w:pPr>
        <w:pStyle w:val="a6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791364" w:rsidRPr="008D42DC" w:rsidRDefault="00791364" w:rsidP="0079136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12.5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(Ведомости Законодательного Собрани</w:t>
      </w:r>
      <w:r>
        <w:rPr>
          <w:bCs/>
          <w:szCs w:val="28"/>
        </w:rPr>
        <w:t>я Приморского края, 2007, № 10,</w:t>
      </w:r>
      <w:r>
        <w:rPr>
          <w:bCs/>
          <w:szCs w:val="28"/>
        </w:rPr>
        <w:br/>
      </w:r>
      <w:r w:rsidRPr="008D42DC">
        <w:rPr>
          <w:bCs/>
          <w:szCs w:val="28"/>
        </w:rPr>
        <w:t>стр. 70, № 35, стр. 5, стр. 7; 2008, № 65, стр. 30, № 74, стр. 2, № 85, часть 1, стр. 30, № 94, стр. 95, № 98, стр. 95; 2009,</w:t>
      </w:r>
      <w:r>
        <w:rPr>
          <w:bCs/>
          <w:szCs w:val="28"/>
        </w:rPr>
        <w:t xml:space="preserve"> № 101, стр. 3, № 104, стр. 71,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118, стр. 47, </w:t>
      </w:r>
      <w:r w:rsidRPr="008D42DC">
        <w:rPr>
          <w:bCs/>
          <w:szCs w:val="28"/>
        </w:rPr>
        <w:t>№ 120, стр. 61, № 132, стр.</w:t>
      </w:r>
      <w:r>
        <w:rPr>
          <w:bCs/>
          <w:szCs w:val="28"/>
        </w:rPr>
        <w:t xml:space="preserve"> 54; 2010, № 164, стр. 4; 2011,</w:t>
      </w:r>
      <w:r>
        <w:rPr>
          <w:bCs/>
          <w:szCs w:val="28"/>
        </w:rPr>
        <w:br/>
      </w:r>
      <w:r w:rsidRPr="008D42DC">
        <w:rPr>
          <w:bCs/>
          <w:szCs w:val="28"/>
        </w:rPr>
        <w:t xml:space="preserve">№ 183, стр. 8, № 197, стр. 27; 2012, № 15, стр. 78, № 25, стр. 20, </w:t>
      </w:r>
      <w:r>
        <w:rPr>
          <w:bCs/>
          <w:szCs w:val="28"/>
        </w:rPr>
        <w:t>№</w:t>
      </w:r>
      <w:r w:rsidRPr="008D42DC">
        <w:rPr>
          <w:bCs/>
          <w:szCs w:val="28"/>
        </w:rPr>
        <w:t xml:space="preserve"> 35, стр. 26, стр. 237; 2013, № 41, стр. 5, № 55, стр. 44, № 67, стр. 40; 2014, № 73, стр. 37, № 81, стр. 10, № 89, стр. 18, стр. 41, № 92, стр. 4, № 95, стр. 8; 2015, № 120, стр. 88, №</w:t>
      </w:r>
      <w:r>
        <w:rPr>
          <w:bCs/>
          <w:szCs w:val="28"/>
        </w:rPr>
        <w:t xml:space="preserve"> 125, </w:t>
      </w:r>
      <w:r w:rsidRPr="008D42DC">
        <w:rPr>
          <w:bCs/>
          <w:szCs w:val="28"/>
        </w:rPr>
        <w:t>стр. 105, № 132, стр. 4, № 141,</w:t>
      </w:r>
      <w:r>
        <w:rPr>
          <w:bCs/>
          <w:szCs w:val="28"/>
        </w:rPr>
        <w:t xml:space="preserve"> стр. 63, № 145, стр. 50; 2016,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151, стр. 8, </w:t>
      </w:r>
      <w:r w:rsidRPr="008D42DC">
        <w:rPr>
          <w:bCs/>
          <w:szCs w:val="28"/>
        </w:rPr>
        <w:t>№ 166, стр. 8, № 7, стр. 49; 201</w:t>
      </w:r>
      <w:r>
        <w:rPr>
          <w:bCs/>
          <w:szCs w:val="28"/>
        </w:rPr>
        <w:t>7, № 15, стр. 3, № 20, стр. 19,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25, стр. 67, </w:t>
      </w:r>
      <w:r w:rsidRPr="008D42DC">
        <w:rPr>
          <w:bCs/>
          <w:szCs w:val="28"/>
        </w:rPr>
        <w:t xml:space="preserve">№ 37, стр. 57; 2018, № 56, стр. 35, № 64, стр. 3, № </w:t>
      </w:r>
      <w:r>
        <w:rPr>
          <w:bCs/>
          <w:szCs w:val="28"/>
        </w:rPr>
        <w:t>66, стр. 5,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75, стр. 66, </w:t>
      </w:r>
      <w:r w:rsidRPr="008D42DC">
        <w:rPr>
          <w:bCs/>
          <w:szCs w:val="28"/>
        </w:rPr>
        <w:t>№ 81, стр. 30; 2019, № 88, стр. 84, № 101, стр. 35</w:t>
      </w:r>
      <w:r>
        <w:rPr>
          <w:bCs/>
          <w:szCs w:val="28"/>
        </w:rPr>
        <w:t>, № 102,</w:t>
      </w:r>
      <w:r>
        <w:rPr>
          <w:bCs/>
          <w:szCs w:val="28"/>
        </w:rPr>
        <w:br/>
        <w:t>стр. 21, № 107, стр. 78, № 110, стр. 30, № 113, стр. 126; 2020, № 121, стр. 94, № 124, стр. 64, № 130, стр. 24, № 139, стр. 30, № 144, стр. 31, № 149, стр. 9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е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</w:p>
    <w:bookmarkEnd w:id="0"/>
    <w:p w:rsidR="00791364" w:rsidRPr="00C8254A" w:rsidRDefault="00227673" w:rsidP="00791364">
      <w:pPr>
        <w:ind w:firstLine="709"/>
        <w:jc w:val="both"/>
      </w:pPr>
      <w:r w:rsidRPr="00C8254A">
        <w:t>часть 2</w:t>
      </w:r>
      <w:r>
        <w:t xml:space="preserve"> </w:t>
      </w:r>
      <w:r w:rsidR="00791364" w:rsidRPr="00C8254A">
        <w:t>дополнить пунктом 20 следующего содержания:</w:t>
      </w:r>
    </w:p>
    <w:p w:rsidR="00791364" w:rsidRDefault="00791364" w:rsidP="00791364">
      <w:pPr>
        <w:ind w:firstLine="709"/>
        <w:jc w:val="both"/>
      </w:pPr>
      <w:r>
        <w:t>"20)</w:t>
      </w:r>
      <w:r w:rsidRPr="00C8254A">
        <w:t xml:space="preserve">должностные лица органа исполнительной власти Приморского края, специально уполномоченного в сфере гражданской обороны, защиты населения и территорий от чрезвычайных ситуаций природного и техногенного характера, пожарной безопасности и осуществления поиска и спасания людей во внутренних водах и в территориальном море в границах Приморского края, - по делам об административных правонарушениях, </w:t>
      </w:r>
      <w:r w:rsidRPr="00791364">
        <w:t xml:space="preserve">предусмотренных </w:t>
      </w:r>
      <w:hyperlink r:id="rId8" w:history="1">
        <w:r w:rsidRPr="00791364">
          <w:rPr>
            <w:rStyle w:val="a7"/>
            <w:color w:val="auto"/>
            <w:u w:val="none"/>
          </w:rPr>
          <w:t>статьей 11.1</w:t>
        </w:r>
      </w:hyperlink>
      <w:r w:rsidRPr="00C8254A">
        <w:t xml:space="preserve"> </w:t>
      </w:r>
      <w:r>
        <w:t>настоящего Закона."</w:t>
      </w:r>
      <w:r w:rsidRPr="00C8254A">
        <w:t>.</w:t>
      </w: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Pr="00C8254A" w:rsidRDefault="00791364" w:rsidP="00791364">
      <w:pPr>
        <w:ind w:firstLine="709"/>
        <w:jc w:val="both"/>
      </w:pPr>
    </w:p>
    <w:p w:rsidR="00791364" w:rsidRPr="00F14C15" w:rsidRDefault="00791364" w:rsidP="00791364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lastRenderedPageBreak/>
        <w:t>СТАТЬЯ 2.</w:t>
      </w:r>
    </w:p>
    <w:p w:rsidR="00791364" w:rsidRPr="00F14C15" w:rsidRDefault="00791364" w:rsidP="00791364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791364" w:rsidRDefault="00791364" w:rsidP="00791364">
      <w:pPr>
        <w:ind w:firstLine="709"/>
        <w:jc w:val="both"/>
      </w:pPr>
    </w:p>
    <w:p w:rsidR="00791364" w:rsidRDefault="00791364" w:rsidP="00791364">
      <w:pPr>
        <w:ind w:firstLine="709"/>
        <w:jc w:val="both"/>
      </w:pPr>
    </w:p>
    <w:p w:rsidR="00791364" w:rsidRPr="00E86887" w:rsidRDefault="00791364" w:rsidP="00791364">
      <w:pPr>
        <w:ind w:firstLine="709"/>
        <w:jc w:val="both"/>
      </w:pPr>
    </w:p>
    <w:p w:rsidR="00791364" w:rsidRDefault="00791364" w:rsidP="00791364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О.Н. Кожемяко</w:t>
      </w:r>
    </w:p>
    <w:p w:rsidR="008428AE" w:rsidRDefault="008428AE" w:rsidP="00791364">
      <w:pPr>
        <w:tabs>
          <w:tab w:val="left" w:pos="1985"/>
        </w:tabs>
        <w:jc w:val="both"/>
      </w:pPr>
    </w:p>
    <w:p w:rsidR="008428AE" w:rsidRDefault="008428AE" w:rsidP="008428AE">
      <w:pPr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8428AE" w:rsidRDefault="008428AE" w:rsidP="008428AE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8428AE" w:rsidRDefault="008428AE" w:rsidP="008428AE">
      <w:pPr>
        <w:tabs>
          <w:tab w:val="left" w:pos="1985"/>
        </w:tabs>
        <w:jc w:val="both"/>
      </w:pPr>
      <w:r>
        <w:rPr>
          <w:szCs w:val="28"/>
        </w:rPr>
        <w:t>№ 90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1"/>
    <w:p w:rsidR="00791364" w:rsidRDefault="00791364" w:rsidP="00347DEE"/>
    <w:sectPr w:rsidR="00791364" w:rsidSect="0079136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10C" w:rsidRDefault="00BB410C">
      <w:r>
        <w:separator/>
      </w:r>
    </w:p>
  </w:endnote>
  <w:endnote w:type="continuationSeparator" w:id="0">
    <w:p w:rsidR="00BB410C" w:rsidRDefault="00BB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10C" w:rsidRDefault="00BB410C">
      <w:r>
        <w:separator/>
      </w:r>
    </w:p>
  </w:footnote>
  <w:footnote w:type="continuationSeparator" w:id="0">
    <w:p w:rsidR="00BB410C" w:rsidRDefault="00BB4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91364" w:rsidP="007913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428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1364"/>
    <w:rsid w:val="0003291F"/>
    <w:rsid w:val="00070CED"/>
    <w:rsid w:val="00227673"/>
    <w:rsid w:val="00347DEE"/>
    <w:rsid w:val="00357555"/>
    <w:rsid w:val="00380EE1"/>
    <w:rsid w:val="003A180C"/>
    <w:rsid w:val="003B26E7"/>
    <w:rsid w:val="0047435B"/>
    <w:rsid w:val="005A2827"/>
    <w:rsid w:val="00636D83"/>
    <w:rsid w:val="006E2ABA"/>
    <w:rsid w:val="00791364"/>
    <w:rsid w:val="00832425"/>
    <w:rsid w:val="008428AE"/>
    <w:rsid w:val="00AB70F9"/>
    <w:rsid w:val="00AC31EC"/>
    <w:rsid w:val="00AF3517"/>
    <w:rsid w:val="00B14397"/>
    <w:rsid w:val="00BB410C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F474F"/>
  <w15:docId w15:val="{C3FDA4CB-E26E-4B6A-A7AC-85CEB69F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79136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6">
    <w:name w:val="Стиль в законе"/>
    <w:basedOn w:val="a"/>
    <w:uiPriority w:val="99"/>
    <w:rsid w:val="00791364"/>
    <w:pPr>
      <w:spacing w:before="120" w:line="360" w:lineRule="auto"/>
      <w:ind w:firstLine="851"/>
      <w:jc w:val="both"/>
    </w:pPr>
    <w:rPr>
      <w:snapToGrid w:val="0"/>
    </w:rPr>
  </w:style>
  <w:style w:type="character" w:styleId="a7">
    <w:name w:val="Hyperlink"/>
    <w:uiPriority w:val="99"/>
    <w:unhideWhenUsed/>
    <w:rsid w:val="00791364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791364"/>
    <w:rPr>
      <w:sz w:val="28"/>
    </w:rPr>
  </w:style>
  <w:style w:type="paragraph" w:styleId="a8">
    <w:name w:val="Balloon Text"/>
    <w:basedOn w:val="a"/>
    <w:link w:val="a9"/>
    <w:semiHidden/>
    <w:unhideWhenUsed/>
    <w:rsid w:val="007913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791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E93DA03C31C2842CBC842E9F82896F4966EBBC81D93C1258B3F19C6165587C62C5C7D3AE52B3BB877B249420F4B7476A0D00B55DAC0C5F994FB72Cc464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2020-10-30T02:15:00Z</cp:lastPrinted>
  <dcterms:created xsi:type="dcterms:W3CDTF">2020-11-05T05:38:00Z</dcterms:created>
  <dcterms:modified xsi:type="dcterms:W3CDTF">2020-11-05T05:38:00Z</dcterms:modified>
</cp:coreProperties>
</file>