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6409478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02F7D" w:rsidP="00245639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</w:t>
            </w:r>
            <w:r w:rsidR="00A71FFA">
              <w:rPr>
                <w:sz w:val="24"/>
              </w:rPr>
              <w:t>.</w:t>
            </w:r>
            <w:r w:rsidR="00245639">
              <w:rPr>
                <w:sz w:val="24"/>
              </w:rPr>
              <w:t>1</w:t>
            </w:r>
            <w:r w:rsidR="00C62597">
              <w:rPr>
                <w:sz w:val="24"/>
              </w:rPr>
              <w:t>0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B37C65">
              <w:rPr>
                <w:sz w:val="24"/>
              </w:rPr>
              <w:t>20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02F7D" w:rsidP="00A71FF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895746">
            <w:pPr>
              <w:jc w:val="both"/>
            </w:pPr>
            <w:r>
              <w:t xml:space="preserve">О проекте закона Приморского края </w:t>
            </w:r>
            <w:r w:rsidR="00C62597" w:rsidRPr="00C62597">
              <w:t xml:space="preserve">"О внесении изменений в статью 1 Закона Приморского края "О порядке подготовки, утверждения и изменения региональных нормативов </w:t>
            </w:r>
            <w:proofErr w:type="spellStart"/>
            <w:proofErr w:type="gramStart"/>
            <w:r w:rsidR="00C62597" w:rsidRPr="00C62597">
              <w:t>градо</w:t>
            </w:r>
            <w:proofErr w:type="spellEnd"/>
            <w:r w:rsidR="00C62597" w:rsidRPr="00C62597">
              <w:t>-строительного</w:t>
            </w:r>
            <w:proofErr w:type="gramEnd"/>
            <w:r w:rsidR="00C62597" w:rsidRPr="00C62597">
              <w:t xml:space="preserve"> проектирования в Приморском крае и о порядке систематизации нормативов </w:t>
            </w:r>
            <w:proofErr w:type="spellStart"/>
            <w:r w:rsidR="00C62597" w:rsidRPr="00C62597">
              <w:t>градо</w:t>
            </w:r>
            <w:proofErr w:type="spellEnd"/>
            <w:r w:rsidR="00C62597" w:rsidRPr="00C62597">
              <w:t xml:space="preserve">-строительного проектирования по видам объектов краевого и местного значения" </w:t>
            </w:r>
            <w:r>
              <w:t>(</w:t>
            </w:r>
            <w:r w:rsidR="00895746">
              <w:t xml:space="preserve">второе, третье </w:t>
            </w:r>
            <w:r w:rsidR="00CF1607">
              <w:t>чтени</w:t>
            </w:r>
            <w:r w:rsidR="00895746">
              <w:t>я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проект закона Приморского края </w:t>
      </w:r>
      <w:r w:rsidR="00C62597" w:rsidRPr="00C62597">
        <w:t>"О внесении изменений в статью 1 Закона Приморского края "О порядке подготовки, утверждения и изменени</w:t>
      </w:r>
      <w:r w:rsidR="00895746">
        <w:t>я региональных нормативов градо</w:t>
      </w:r>
      <w:r w:rsidR="00C62597" w:rsidRPr="00C62597">
        <w:t xml:space="preserve">строительного проектирования в Приморском крае и о порядке </w:t>
      </w:r>
      <w:r w:rsidR="00895746">
        <w:t>систематизации нормативов градо</w:t>
      </w:r>
      <w:r w:rsidR="00C62597" w:rsidRPr="00C62597">
        <w:t>строительного проектирования по видам объектов краевого и местного значения"</w:t>
      </w:r>
      <w:r w:rsidR="00C13F66">
        <w:t>,</w:t>
      </w:r>
      <w:r w:rsidR="00C62597" w:rsidRPr="00C62597">
        <w:t xml:space="preserve"> </w:t>
      </w:r>
      <w:r w:rsidR="00245639" w:rsidRPr="00245639">
        <w:t xml:space="preserve">принятый Законодательным Собранием 30 сентября 2020 года в первом чтении, </w:t>
      </w:r>
      <w:r w:rsidR="00895746">
        <w:t>учитывая, что поправок к законопроекту не поступило</w:t>
      </w:r>
      <w:r w:rsidR="00497879">
        <w:t>, руководствуясь част</w:t>
      </w:r>
      <w:r w:rsidR="00253E9D">
        <w:t>ью</w:t>
      </w:r>
      <w:proofErr w:type="gramEnd"/>
      <w:r w:rsidR="00407D72">
        <w:t xml:space="preserve"> 2 статьи 14 Закона</w:t>
      </w:r>
      <w:r w:rsidR="00497879">
        <w:t xml:space="preserve"> Приморского края "О законодательной деятельности в Приморском крае</w:t>
      </w:r>
      <w:r w:rsidR="00407D72">
        <w:t>"</w:t>
      </w:r>
      <w:r w:rsidR="00253E9D">
        <w:t xml:space="preserve">, </w:t>
      </w:r>
      <w:r w:rsidR="00487BF8">
        <w:t>поскольку Закон Приморского края приводи</w:t>
      </w:r>
      <w:r w:rsidR="00487BF8" w:rsidRPr="00487BF8">
        <w:t>тся в соответствие с федеральным законодательством,</w:t>
      </w:r>
      <w:r w:rsidR="00487BF8">
        <w:t xml:space="preserve"> </w:t>
      </w:r>
      <w:r w:rsidR="00F03CD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B8711F" w:rsidRPr="00944D9A" w:rsidRDefault="0026074E" w:rsidP="00B8711F">
      <w:pPr>
        <w:jc w:val="both"/>
      </w:pPr>
      <w:r>
        <w:tab/>
      </w:r>
      <w:proofErr w:type="spellStart"/>
      <w:proofErr w:type="gramStart"/>
      <w:r w:rsidR="00B8711F">
        <w:t>1</w:t>
      </w:r>
      <w:r w:rsidR="00B8711F" w:rsidRPr="00944D9A">
        <w:t>.Рассмотреть</w:t>
      </w:r>
      <w:proofErr w:type="spellEnd"/>
      <w:r w:rsidR="00B8711F" w:rsidRPr="00944D9A">
        <w:t xml:space="preserve"> проект закона Приморского края </w:t>
      </w:r>
      <w:r w:rsidR="00C13F66" w:rsidRPr="00C13F66">
        <w:t xml:space="preserve">"О внесении изменений в статью 1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 </w:t>
      </w:r>
      <w:r w:rsidR="00FC5360" w:rsidRPr="00944D9A">
        <w:t>в</w:t>
      </w:r>
      <w:r w:rsidR="001366B0">
        <w:t>о втором и третьем чтениях</w:t>
      </w:r>
      <w:r w:rsidR="00FC5360" w:rsidRPr="00944D9A">
        <w:t xml:space="preserve"> </w:t>
      </w:r>
      <w:r w:rsidR="00B8711F" w:rsidRPr="00944D9A">
        <w:t xml:space="preserve">на очередном заседании Законодательного Собрания. </w:t>
      </w:r>
      <w:proofErr w:type="gramEnd"/>
    </w:p>
    <w:p w:rsidR="00B8711F" w:rsidRPr="00944D9A" w:rsidRDefault="00B8711F" w:rsidP="00B871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8711F" w:rsidRPr="00944D9A" w:rsidRDefault="00B8711F" w:rsidP="00B8711F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2</w:t>
      </w:r>
      <w:r w:rsidRPr="00944D9A">
        <w:t>.Рекомендовать</w:t>
      </w:r>
      <w:proofErr w:type="spellEnd"/>
      <w:r w:rsidRPr="00944D9A">
        <w:t xml:space="preserve"> Законодательному Собранию принять указанный законопроект в</w:t>
      </w:r>
      <w:r w:rsidR="001366B0">
        <w:t>о втором и третьем чтениях</w:t>
      </w:r>
      <w:r w:rsidRPr="00944D9A">
        <w:t>.</w:t>
      </w:r>
    </w:p>
    <w:p w:rsidR="00B8711F" w:rsidRPr="00944D9A" w:rsidRDefault="00B8711F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</w:p>
    <w:p w:rsidR="00B8711F" w:rsidRDefault="00B8711F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proofErr w:type="spellStart"/>
      <w:r>
        <w:lastRenderedPageBreak/>
        <w:t>3</w:t>
      </w:r>
      <w:r w:rsidR="00B104C2">
        <w:t>.</w:t>
      </w:r>
      <w:r w:rsidR="00CE670D">
        <w:t>Поручить</w:t>
      </w:r>
      <w:proofErr w:type="spellEnd"/>
      <w:r w:rsidR="005E3E96">
        <w:t xml:space="preserve"> </w:t>
      </w:r>
      <w:proofErr w:type="spellStart"/>
      <w:r w:rsidR="00AD0EB8">
        <w:t>Авдои</w:t>
      </w:r>
      <w:proofErr w:type="spellEnd"/>
      <w:r w:rsidR="00AD0EB8">
        <w:t xml:space="preserve"> </w:t>
      </w:r>
      <w:proofErr w:type="spellStart"/>
      <w:r w:rsidR="00AD0EB8">
        <w:t>Джони</w:t>
      </w:r>
      <w:proofErr w:type="spellEnd"/>
      <w:r w:rsidR="00AD0EB8">
        <w:t xml:space="preserve"> </w:t>
      </w:r>
      <w:proofErr w:type="spellStart"/>
      <w:r w:rsidR="00AD0EB8">
        <w:t>Титаловичу</w:t>
      </w:r>
      <w:proofErr w:type="spellEnd"/>
      <w:r w:rsidR="00FF0173">
        <w:t>,</w:t>
      </w:r>
      <w:r w:rsidR="00AD0EB8">
        <w:t xml:space="preserve"> заместителю</w:t>
      </w:r>
      <w:r w:rsidR="00FF0173">
        <w:t xml:space="preserve"> </w:t>
      </w:r>
      <w:r w:rsidRPr="00954506">
        <w:t>председател</w:t>
      </w:r>
      <w:r w:rsidR="00AD0EB8">
        <w:t>я</w:t>
      </w:r>
      <w:r w:rsidRPr="00954506">
        <w:t xml:space="preserve"> к</w:t>
      </w:r>
      <w:r w:rsidRPr="00886002">
        <w:t xml:space="preserve">омитета </w:t>
      </w:r>
      <w:r w:rsidRPr="00886002">
        <w:rPr>
          <w:snapToGrid/>
          <w:kern w:val="0"/>
        </w:rPr>
        <w:t>Законодательного Собрания по экономической политике и собственности</w:t>
      </w:r>
      <w:r w:rsidRPr="006E1FFC">
        <w:rPr>
          <w:szCs w:val="28"/>
        </w:rPr>
        <w:t xml:space="preserve">, </w:t>
      </w:r>
      <w:r w:rsidRPr="006E1FFC">
        <w:rPr>
          <w:snapToGrid/>
          <w:kern w:val="0"/>
          <w:szCs w:val="28"/>
        </w:rPr>
        <w:t>выступить на заседании</w:t>
      </w:r>
      <w:r>
        <w:rPr>
          <w:snapToGrid/>
          <w:kern w:val="0"/>
        </w:rPr>
        <w:t xml:space="preserve"> Законодательного Собрания с докладом по данному вопросу.</w:t>
      </w:r>
    </w:p>
    <w:p w:rsidR="00B8711F" w:rsidRPr="000779BA" w:rsidRDefault="00B8711F" w:rsidP="00B8711F"/>
    <w:p w:rsidR="008E1E67" w:rsidRDefault="00B8711F" w:rsidP="005E3E96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proofErr w:type="spellStart"/>
      <w:r>
        <w:t>4.Определить</w:t>
      </w:r>
      <w:proofErr w:type="spellEnd"/>
      <w:r>
        <w:t xml:space="preserve"> время для рассмотрения указанного вопроса на заседании Законодательного Собрания - </w:t>
      </w:r>
      <w:r w:rsidR="006E4E9E">
        <w:t>5</w:t>
      </w:r>
      <w:r>
        <w:t xml:space="preserve"> мин</w:t>
      </w:r>
      <w:r w:rsidR="00204C92">
        <w:t xml:space="preserve">ут, в том числе для доклада - </w:t>
      </w:r>
      <w:r w:rsidR="001366B0">
        <w:t>1</w:t>
      </w:r>
      <w:r>
        <w:t xml:space="preserve"> минут</w:t>
      </w:r>
      <w:r w:rsidR="001366B0">
        <w:t>а</w:t>
      </w:r>
      <w:r>
        <w:t>.</w:t>
      </w:r>
    </w:p>
    <w:p w:rsidR="00C9647E" w:rsidRDefault="00C9647E" w:rsidP="00C9647E"/>
    <w:p w:rsidR="00C9647E" w:rsidRDefault="00C9647E" w:rsidP="00C9647E"/>
    <w:p w:rsidR="00C9647E" w:rsidRPr="00C9647E" w:rsidRDefault="00C9647E" w:rsidP="00C9647E"/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2F7D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366B0"/>
    <w:rsid w:val="00160F97"/>
    <w:rsid w:val="001A3D2F"/>
    <w:rsid w:val="001A6ED2"/>
    <w:rsid w:val="001B3A35"/>
    <w:rsid w:val="001C5162"/>
    <w:rsid w:val="0020003C"/>
    <w:rsid w:val="00204C92"/>
    <w:rsid w:val="00245639"/>
    <w:rsid w:val="00253E9D"/>
    <w:rsid w:val="0026074E"/>
    <w:rsid w:val="00302F7D"/>
    <w:rsid w:val="00314966"/>
    <w:rsid w:val="00337FED"/>
    <w:rsid w:val="00357541"/>
    <w:rsid w:val="00383131"/>
    <w:rsid w:val="003A738A"/>
    <w:rsid w:val="003B4C86"/>
    <w:rsid w:val="003B681C"/>
    <w:rsid w:val="003D3B5A"/>
    <w:rsid w:val="003D4A28"/>
    <w:rsid w:val="003F2358"/>
    <w:rsid w:val="00407D72"/>
    <w:rsid w:val="0045017F"/>
    <w:rsid w:val="00461E2B"/>
    <w:rsid w:val="00487BF8"/>
    <w:rsid w:val="00497879"/>
    <w:rsid w:val="00507CAA"/>
    <w:rsid w:val="005E3E96"/>
    <w:rsid w:val="00624BBF"/>
    <w:rsid w:val="00635040"/>
    <w:rsid w:val="00664171"/>
    <w:rsid w:val="00692D49"/>
    <w:rsid w:val="006E4E9E"/>
    <w:rsid w:val="007128C1"/>
    <w:rsid w:val="007258FB"/>
    <w:rsid w:val="00751091"/>
    <w:rsid w:val="007E46D2"/>
    <w:rsid w:val="007F0598"/>
    <w:rsid w:val="008045A9"/>
    <w:rsid w:val="00840DA1"/>
    <w:rsid w:val="008602F8"/>
    <w:rsid w:val="0087792E"/>
    <w:rsid w:val="00895746"/>
    <w:rsid w:val="008E1E67"/>
    <w:rsid w:val="009637B6"/>
    <w:rsid w:val="00974122"/>
    <w:rsid w:val="00992220"/>
    <w:rsid w:val="0099314B"/>
    <w:rsid w:val="009C5931"/>
    <w:rsid w:val="009E5CD9"/>
    <w:rsid w:val="009F0165"/>
    <w:rsid w:val="009F626B"/>
    <w:rsid w:val="00A267CB"/>
    <w:rsid w:val="00A45FEC"/>
    <w:rsid w:val="00A71FFA"/>
    <w:rsid w:val="00A77D8A"/>
    <w:rsid w:val="00A801BF"/>
    <w:rsid w:val="00AD0EB8"/>
    <w:rsid w:val="00B104C2"/>
    <w:rsid w:val="00B37C65"/>
    <w:rsid w:val="00B668A9"/>
    <w:rsid w:val="00B677BD"/>
    <w:rsid w:val="00B803DE"/>
    <w:rsid w:val="00B8711F"/>
    <w:rsid w:val="00BE16C2"/>
    <w:rsid w:val="00C13F66"/>
    <w:rsid w:val="00C200F5"/>
    <w:rsid w:val="00C21DBD"/>
    <w:rsid w:val="00C2547F"/>
    <w:rsid w:val="00C62597"/>
    <w:rsid w:val="00C9335B"/>
    <w:rsid w:val="00C958B6"/>
    <w:rsid w:val="00C9647E"/>
    <w:rsid w:val="00CA1B91"/>
    <w:rsid w:val="00CE670D"/>
    <w:rsid w:val="00CF1607"/>
    <w:rsid w:val="00D17A7A"/>
    <w:rsid w:val="00DE4B3F"/>
    <w:rsid w:val="00E326C2"/>
    <w:rsid w:val="00E77161"/>
    <w:rsid w:val="00E85955"/>
    <w:rsid w:val="00EF72B7"/>
    <w:rsid w:val="00F01DD8"/>
    <w:rsid w:val="00F02818"/>
    <w:rsid w:val="00F03CDB"/>
    <w:rsid w:val="00FC5360"/>
    <w:rsid w:val="00FF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6AB5E-0580-4BAB-9A6E-6E97200DB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2020-10-13T01:45:00Z</cp:lastPrinted>
  <dcterms:created xsi:type="dcterms:W3CDTF">2020-09-08T23:28:00Z</dcterms:created>
  <dcterms:modified xsi:type="dcterms:W3CDTF">2020-10-13T01:47:00Z</dcterms:modified>
</cp:coreProperties>
</file>