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296681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A47531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203BDB">
              <w:rPr>
                <w:szCs w:val="28"/>
              </w:rPr>
              <w:br/>
            </w:r>
            <w:r w:rsidRPr="0018442D">
              <w:rPr>
                <w:szCs w:val="28"/>
              </w:rPr>
              <w:t>"</w:t>
            </w:r>
            <w:r w:rsidR="00203BDB" w:rsidRPr="00203BDB">
              <w:rPr>
                <w:szCs w:val="28"/>
              </w:rPr>
              <w:t>О внесении изменения в статью 2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</w:t>
            </w:r>
            <w:r w:rsidRPr="0018442D">
              <w:rPr>
                <w:szCs w:val="28"/>
              </w:rPr>
              <w:t>" 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18442D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>Рассмотрев и обсудив проект закона Приморского края "</w:t>
      </w:r>
      <w:r w:rsidR="00203BDB" w:rsidRPr="00203BDB">
        <w:rPr>
          <w:szCs w:val="28"/>
        </w:rPr>
        <w:t>О внесении изменения в статью 2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</w:t>
      </w:r>
      <w:r w:rsidRPr="0018442D">
        <w:rPr>
          <w:szCs w:val="28"/>
        </w:rPr>
        <w:t>",</w:t>
      </w:r>
      <w:r w:rsidR="00203BDB">
        <w:rPr>
          <w:szCs w:val="28"/>
        </w:rPr>
        <w:t xml:space="preserve"> </w:t>
      </w:r>
      <w:r w:rsidRPr="0018442D">
        <w:rPr>
          <w:szCs w:val="28"/>
        </w:rPr>
        <w:t xml:space="preserve">а также учитывая положение части 2 статьи 14 Закона Приморского края </w:t>
      </w:r>
      <w:r>
        <w:rPr>
          <w:szCs w:val="28"/>
        </w:rPr>
        <w:br/>
      </w:r>
      <w:r w:rsidRPr="0018442D">
        <w:rPr>
          <w:szCs w:val="28"/>
        </w:rPr>
        <w:t xml:space="preserve">от 22 декабря 2008 года № 373-КЗ "О законодательной деятельности </w:t>
      </w:r>
      <w:r>
        <w:rPr>
          <w:szCs w:val="28"/>
        </w:rPr>
        <w:br/>
      </w:r>
      <w:r w:rsidRPr="0018442D">
        <w:rPr>
          <w:szCs w:val="28"/>
        </w:rPr>
        <w:t>в Приморском крае", согласно которому в порядке исключения могут быть приняты в целом после обсуждения в первом чтении законы Приморского края по письменному обращению Губернатора Приморского края,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>1.Рассмотреть проект закона Приморского края "</w:t>
      </w:r>
      <w:r w:rsidR="00203BDB" w:rsidRPr="00203BDB">
        <w:rPr>
          <w:szCs w:val="28"/>
        </w:rPr>
        <w:t>О внесении изменения в статью 2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</w:t>
      </w:r>
      <w:r w:rsidRPr="0018442D">
        <w:rPr>
          <w:szCs w:val="28"/>
        </w:rPr>
        <w:t xml:space="preserve">" </w:t>
      </w:r>
      <w:r w:rsidR="00947246">
        <w:rPr>
          <w:szCs w:val="28"/>
        </w:rPr>
        <w:br/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  <w:bookmarkStart w:id="0" w:name="_GoBack"/>
      <w:bookmarkEnd w:id="0"/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A51F0D">
        <w:rPr>
          <w:szCs w:val="28"/>
        </w:rPr>
        <w:t>Косьяненко Т.С.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947246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lastRenderedPageBreak/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778" w:rsidRDefault="00637778">
      <w:r>
        <w:separator/>
      </w:r>
    </w:p>
  </w:endnote>
  <w:endnote w:type="continuationSeparator" w:id="0">
    <w:p w:rsidR="00637778" w:rsidRDefault="0063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778" w:rsidRDefault="00637778">
      <w:r>
        <w:separator/>
      </w:r>
    </w:p>
  </w:footnote>
  <w:footnote w:type="continuationSeparator" w:id="0">
    <w:p w:rsidR="00637778" w:rsidRDefault="00637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BD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412D4"/>
    <w:rsid w:val="00160F97"/>
    <w:rsid w:val="0018442D"/>
    <w:rsid w:val="001A0F61"/>
    <w:rsid w:val="001B3A35"/>
    <w:rsid w:val="001C5162"/>
    <w:rsid w:val="0020003C"/>
    <w:rsid w:val="00203BDB"/>
    <w:rsid w:val="00250406"/>
    <w:rsid w:val="002831D5"/>
    <w:rsid w:val="002D0E29"/>
    <w:rsid w:val="002D2587"/>
    <w:rsid w:val="00300E7E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60A9A"/>
    <w:rsid w:val="00461E2B"/>
    <w:rsid w:val="00465FBF"/>
    <w:rsid w:val="00484A27"/>
    <w:rsid w:val="004F6FC2"/>
    <w:rsid w:val="00514B1B"/>
    <w:rsid w:val="005B5CB1"/>
    <w:rsid w:val="00615112"/>
    <w:rsid w:val="006205A5"/>
    <w:rsid w:val="00622A7D"/>
    <w:rsid w:val="00637778"/>
    <w:rsid w:val="00661C9E"/>
    <w:rsid w:val="0066420D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47246"/>
    <w:rsid w:val="009820C1"/>
    <w:rsid w:val="0099314B"/>
    <w:rsid w:val="009B293E"/>
    <w:rsid w:val="009C76D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C232AF"/>
    <w:rsid w:val="00C34E7A"/>
    <w:rsid w:val="00C5476B"/>
    <w:rsid w:val="00C670F5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44567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30EC891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84</TotalTime>
  <Pages>2</Pages>
  <Words>239</Words>
  <Characters>1745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65</cp:revision>
  <cp:lastPrinted>2019-09-02T23:56:00Z</cp:lastPrinted>
  <dcterms:created xsi:type="dcterms:W3CDTF">2019-03-12T04:24:00Z</dcterms:created>
  <dcterms:modified xsi:type="dcterms:W3CDTF">2020-09-30T00:27:00Z</dcterms:modified>
</cp:coreProperties>
</file>