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64188025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80458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80458F">
        <w:trPr>
          <w:cantSplit/>
        </w:trPr>
        <w:tc>
          <w:tcPr>
            <w:tcW w:w="1693" w:type="pct"/>
          </w:tcPr>
          <w:p w:rsidR="00357541" w:rsidRPr="0079441E" w:rsidRDefault="00357541" w:rsidP="00744F85">
            <w:pPr>
              <w:rPr>
                <w:szCs w:val="28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357541">
            <w:pPr>
              <w:ind w:hanging="107"/>
              <w:rPr>
                <w:szCs w:val="28"/>
              </w:rPr>
            </w:pPr>
          </w:p>
        </w:tc>
      </w:tr>
      <w:tr w:rsidR="00357541" w:rsidTr="0080458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80458F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C0FA0" w:rsidP="007A727C">
            <w:pPr>
              <w:pStyle w:val="a3"/>
              <w:spacing w:line="228" w:lineRule="auto"/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 ходе реализации Закона Приморского края "</w:t>
            </w:r>
            <w:r w:rsidR="00744F85">
              <w:rPr>
                <w:szCs w:val="28"/>
              </w:rPr>
      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      </w:r>
            <w:r>
              <w:rPr>
                <w:szCs w:val="28"/>
              </w:rPr>
              <w:t>"</w:t>
            </w:r>
          </w:p>
          <w:p w:rsidR="007A727C" w:rsidRPr="00631077" w:rsidRDefault="007A727C" w:rsidP="007A727C">
            <w:pPr>
              <w:pStyle w:val="a3"/>
              <w:spacing w:line="228" w:lineRule="auto"/>
              <w:ind w:left="-105"/>
              <w:jc w:val="both"/>
              <w:rPr>
                <w:szCs w:val="28"/>
              </w:rPr>
            </w:pPr>
          </w:p>
        </w:tc>
      </w:tr>
    </w:tbl>
    <w:p w:rsidR="00C374F5" w:rsidRPr="00C374F5" w:rsidRDefault="00FA465E" w:rsidP="00C374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1077">
        <w:rPr>
          <w:szCs w:val="28"/>
        </w:rPr>
        <w:t xml:space="preserve">Рассмотрев и обсудив </w:t>
      </w:r>
      <w:r w:rsidR="007A727C">
        <w:rPr>
          <w:szCs w:val="28"/>
        </w:rPr>
        <w:t>информацию</w:t>
      </w:r>
      <w:r w:rsidR="0080458F">
        <w:rPr>
          <w:szCs w:val="28"/>
        </w:rPr>
        <w:t xml:space="preserve"> департамента здравоохранения Приморского края </w:t>
      </w:r>
      <w:r w:rsidR="000670AF">
        <w:rPr>
          <w:szCs w:val="28"/>
        </w:rPr>
        <w:t>"</w:t>
      </w:r>
      <w:r w:rsidR="00744F85">
        <w:rPr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80458F" w:rsidRPr="00475B03">
        <w:rPr>
          <w:szCs w:val="28"/>
        </w:rPr>
        <w:t>"</w:t>
      </w:r>
      <w:r w:rsidRPr="00475B03">
        <w:rPr>
          <w:szCs w:val="28"/>
        </w:rPr>
        <w:t xml:space="preserve">, </w:t>
      </w:r>
      <w:r w:rsidR="007A727C" w:rsidRPr="00475B03">
        <w:rPr>
          <w:szCs w:val="28"/>
        </w:rPr>
        <w:t>согласно которой</w:t>
      </w:r>
      <w:r w:rsidR="00A200FD">
        <w:rPr>
          <w:szCs w:val="28"/>
        </w:rPr>
        <w:t xml:space="preserve"> в рамках реализации Закона Приморского края от</w:t>
      </w:r>
      <w:r w:rsidR="00C374F5">
        <w:rPr>
          <w:szCs w:val="28"/>
        </w:rPr>
        <w:t xml:space="preserve"> 23.11.</w:t>
      </w:r>
      <w:r w:rsidR="00A200FD">
        <w:rPr>
          <w:szCs w:val="28"/>
        </w:rPr>
        <w:t>2018 № 391-КЗ                                             "О предоставлении</w:t>
      </w:r>
      <w:r w:rsidR="00A200FD" w:rsidRPr="00A200FD">
        <w:rPr>
          <w:szCs w:val="28"/>
        </w:rPr>
        <w:t xml:space="preserve"> </w:t>
      </w:r>
      <w:r w:rsidR="00A200FD">
        <w:rPr>
          <w:szCs w:val="28"/>
        </w:rPr>
        <w:t xml:space="preserve">мер социальной поддержки отдельным категориям </w:t>
      </w:r>
      <w:r w:rsidR="00A200FD" w:rsidRPr="00C374F5">
        <w:rPr>
          <w:szCs w:val="28"/>
        </w:rPr>
        <w:t xml:space="preserve">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</w:t>
      </w:r>
      <w:r w:rsidR="005C567F">
        <w:rPr>
          <w:szCs w:val="28"/>
        </w:rPr>
        <w:t>в краевом бюджете на 2020 год предусмотрено 253,539 млн </w:t>
      </w:r>
      <w:r w:rsidR="00875CBB" w:rsidRPr="00C374F5">
        <w:rPr>
          <w:szCs w:val="28"/>
        </w:rPr>
        <w:t xml:space="preserve">рублей </w:t>
      </w:r>
      <w:r w:rsidR="00F86922">
        <w:rPr>
          <w:szCs w:val="28"/>
        </w:rPr>
        <w:t>на обеспечение мер</w:t>
      </w:r>
      <w:r w:rsidR="00C374F5" w:rsidRPr="00C374F5">
        <w:rPr>
          <w:szCs w:val="28"/>
        </w:rPr>
        <w:t xml:space="preserve"> социальной поддержки</w:t>
      </w:r>
      <w:r w:rsidR="00C374F5">
        <w:rPr>
          <w:szCs w:val="28"/>
        </w:rPr>
        <w:t xml:space="preserve"> для медицинских работников</w:t>
      </w:r>
      <w:r w:rsidR="0034397D">
        <w:rPr>
          <w:szCs w:val="28"/>
        </w:rPr>
        <w:t>.</w:t>
      </w:r>
    </w:p>
    <w:p w:rsidR="00A200FD" w:rsidRDefault="0034397D" w:rsidP="00C374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6132FF" w:rsidRPr="00C374F5">
        <w:rPr>
          <w:szCs w:val="28"/>
        </w:rPr>
        <w:t>о состоянию на 1</w:t>
      </w:r>
      <w:r w:rsidR="005C567F">
        <w:rPr>
          <w:szCs w:val="28"/>
        </w:rPr>
        <w:t>5 сентября 2020</w:t>
      </w:r>
      <w:r w:rsidR="006132FF" w:rsidRPr="00C374F5">
        <w:rPr>
          <w:szCs w:val="28"/>
        </w:rPr>
        <w:t xml:space="preserve"> года </w:t>
      </w:r>
      <w:r w:rsidR="00C5360D">
        <w:rPr>
          <w:szCs w:val="28"/>
        </w:rPr>
        <w:t>р</w:t>
      </w:r>
      <w:r w:rsidR="00C5360D" w:rsidRPr="00572803">
        <w:rPr>
          <w:szCs w:val="28"/>
        </w:rPr>
        <w:t xml:space="preserve">асходные обязательства по предоставлению мер социальной поддержки </w:t>
      </w:r>
      <w:r w:rsidR="00C5360D">
        <w:rPr>
          <w:szCs w:val="28"/>
        </w:rPr>
        <w:t>составили</w:t>
      </w:r>
      <w:r w:rsidR="009F638D">
        <w:rPr>
          <w:szCs w:val="28"/>
        </w:rPr>
        <w:t xml:space="preserve"> 127,323 млн </w:t>
      </w:r>
      <w:r w:rsidR="005C567F">
        <w:rPr>
          <w:szCs w:val="28"/>
        </w:rPr>
        <w:t>рублей (50</w:t>
      </w:r>
      <w:r w:rsidR="00942E51">
        <w:rPr>
          <w:szCs w:val="28"/>
        </w:rPr>
        <w:t>,2%), в том числе:</w:t>
      </w:r>
    </w:p>
    <w:p w:rsidR="00942E51" w:rsidRPr="00795423" w:rsidRDefault="005C567F" w:rsidP="00942E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заключено 98 договоров</w:t>
      </w:r>
      <w:r w:rsidR="00942E51" w:rsidRPr="00795423">
        <w:rPr>
          <w:szCs w:val="28"/>
        </w:rPr>
        <w:t xml:space="preserve"> </w:t>
      </w:r>
      <w:r w:rsidR="00F86922" w:rsidRPr="00795423">
        <w:rPr>
          <w:szCs w:val="28"/>
        </w:rPr>
        <w:t>с медицинскими работниками,</w:t>
      </w:r>
      <w:r w:rsidR="00F86922">
        <w:rPr>
          <w:szCs w:val="28"/>
        </w:rPr>
        <w:t xml:space="preserve"> </w:t>
      </w:r>
      <w:r>
        <w:rPr>
          <w:szCs w:val="28"/>
        </w:rPr>
        <w:t>трудоустроившимися в 2020</w:t>
      </w:r>
      <w:r w:rsidR="00F86922" w:rsidRPr="00795423">
        <w:rPr>
          <w:szCs w:val="28"/>
        </w:rPr>
        <w:t xml:space="preserve"> году в краевые государственные медицинские</w:t>
      </w:r>
      <w:r w:rsidR="00F86922">
        <w:rPr>
          <w:szCs w:val="28"/>
        </w:rPr>
        <w:t xml:space="preserve"> учреждения, </w:t>
      </w:r>
      <w:r w:rsidR="00942E51" w:rsidRPr="00795423">
        <w:rPr>
          <w:szCs w:val="28"/>
        </w:rPr>
        <w:t>на предоставление</w:t>
      </w:r>
      <w:r w:rsidR="00942E51">
        <w:rPr>
          <w:szCs w:val="28"/>
        </w:rPr>
        <w:t xml:space="preserve"> </w:t>
      </w:r>
      <w:r w:rsidR="00942E51" w:rsidRPr="00795423">
        <w:rPr>
          <w:szCs w:val="28"/>
        </w:rPr>
        <w:t>единовременной</w:t>
      </w:r>
      <w:r w:rsidR="00942E51">
        <w:rPr>
          <w:szCs w:val="28"/>
        </w:rPr>
        <w:t xml:space="preserve"> </w:t>
      </w:r>
      <w:r w:rsidR="00C1502B">
        <w:rPr>
          <w:szCs w:val="28"/>
        </w:rPr>
        <w:t>денежной выплаты</w:t>
      </w:r>
      <w:r w:rsidR="00693A64">
        <w:rPr>
          <w:szCs w:val="28"/>
        </w:rPr>
        <w:t>, предоставлена выплата 40 медицинским работникам</w:t>
      </w:r>
      <w:r w:rsidR="00942E51" w:rsidRPr="00795423">
        <w:rPr>
          <w:szCs w:val="28"/>
        </w:rPr>
        <w:t xml:space="preserve"> </w:t>
      </w:r>
      <w:r w:rsidR="00C1502B">
        <w:rPr>
          <w:szCs w:val="28"/>
        </w:rPr>
        <w:t>(</w:t>
      </w:r>
      <w:r>
        <w:rPr>
          <w:szCs w:val="28"/>
        </w:rPr>
        <w:t>27</w:t>
      </w:r>
      <w:r w:rsidR="00942E51" w:rsidRPr="00795423">
        <w:rPr>
          <w:szCs w:val="28"/>
        </w:rPr>
        <w:t xml:space="preserve"> - врачей, </w:t>
      </w:r>
      <w:r>
        <w:rPr>
          <w:szCs w:val="28"/>
        </w:rPr>
        <w:t xml:space="preserve">13 </w:t>
      </w:r>
      <w:r w:rsidR="00E46362">
        <w:rPr>
          <w:szCs w:val="28"/>
        </w:rPr>
        <w:t>-</w:t>
      </w:r>
      <w:r>
        <w:rPr>
          <w:szCs w:val="28"/>
        </w:rPr>
        <w:t xml:space="preserve"> </w:t>
      </w:r>
      <w:r w:rsidR="00E46362">
        <w:rPr>
          <w:szCs w:val="28"/>
        </w:rPr>
        <w:t>средних медицинских работников</w:t>
      </w:r>
      <w:r w:rsidR="00C1502B">
        <w:rPr>
          <w:szCs w:val="28"/>
        </w:rPr>
        <w:t>)</w:t>
      </w:r>
      <w:r w:rsidR="00942E51" w:rsidRPr="00795423">
        <w:rPr>
          <w:szCs w:val="28"/>
        </w:rPr>
        <w:t>;</w:t>
      </w:r>
    </w:p>
    <w:p w:rsidR="00942E51" w:rsidRPr="00795423" w:rsidRDefault="00C21DFD" w:rsidP="00942E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ежемесячную денежную выплату</w:t>
      </w:r>
      <w:r w:rsidR="00942E51" w:rsidRPr="00795423">
        <w:rPr>
          <w:szCs w:val="28"/>
        </w:rPr>
        <w:t xml:space="preserve"> молодым врачам-специалистам в</w:t>
      </w:r>
      <w:r w:rsidR="00942E51">
        <w:rPr>
          <w:szCs w:val="28"/>
        </w:rPr>
        <w:t xml:space="preserve"> </w:t>
      </w:r>
      <w:r w:rsidR="00942E51" w:rsidRPr="00795423">
        <w:rPr>
          <w:szCs w:val="28"/>
        </w:rPr>
        <w:t>разме</w:t>
      </w:r>
      <w:r w:rsidR="00E46362">
        <w:rPr>
          <w:szCs w:val="28"/>
        </w:rPr>
        <w:t>ре 10,0 тыс. рублей получают 662</w:t>
      </w:r>
      <w:r w:rsidR="00942E51" w:rsidRPr="00795423">
        <w:rPr>
          <w:szCs w:val="28"/>
        </w:rPr>
        <w:t xml:space="preserve"> человек</w:t>
      </w:r>
      <w:r w:rsidR="009F638D">
        <w:rPr>
          <w:szCs w:val="28"/>
        </w:rPr>
        <w:t>а на сумму 39,694 млн рублей</w:t>
      </w:r>
      <w:r w:rsidR="00942E51" w:rsidRPr="00795423">
        <w:rPr>
          <w:szCs w:val="28"/>
        </w:rPr>
        <w:t>;</w:t>
      </w:r>
    </w:p>
    <w:p w:rsidR="00942E51" w:rsidRPr="00795423" w:rsidRDefault="00942E51" w:rsidP="00942E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5423">
        <w:rPr>
          <w:szCs w:val="28"/>
        </w:rPr>
        <w:t>ежемесячную денежную выплату в размере 10,0 тыс. рублей врачам-</w:t>
      </w:r>
      <w:r>
        <w:rPr>
          <w:szCs w:val="28"/>
        </w:rPr>
        <w:t xml:space="preserve"> </w:t>
      </w:r>
      <w:r w:rsidRPr="00795423">
        <w:rPr>
          <w:szCs w:val="28"/>
        </w:rPr>
        <w:t>специалистам медицинских организаций, расположенных на территориях</w:t>
      </w:r>
      <w:r>
        <w:rPr>
          <w:szCs w:val="28"/>
        </w:rPr>
        <w:t xml:space="preserve"> </w:t>
      </w:r>
      <w:r w:rsidRPr="00795423">
        <w:rPr>
          <w:szCs w:val="28"/>
        </w:rPr>
        <w:t xml:space="preserve">Приморского края, приравненных к районам Крайнего Севера получают </w:t>
      </w:r>
      <w:r w:rsidR="00C21DFD">
        <w:rPr>
          <w:szCs w:val="28"/>
        </w:rPr>
        <w:t xml:space="preserve">                   </w:t>
      </w:r>
      <w:r w:rsidR="00E46362">
        <w:rPr>
          <w:szCs w:val="28"/>
        </w:rPr>
        <w:t>194</w:t>
      </w:r>
      <w:r>
        <w:rPr>
          <w:szCs w:val="28"/>
        </w:rPr>
        <w:t xml:space="preserve"> </w:t>
      </w:r>
      <w:r w:rsidRPr="00795423">
        <w:rPr>
          <w:szCs w:val="28"/>
        </w:rPr>
        <w:t>человека</w:t>
      </w:r>
      <w:r w:rsidR="009F638D">
        <w:rPr>
          <w:szCs w:val="28"/>
        </w:rPr>
        <w:t xml:space="preserve"> на сумму 13,791 млн рублей</w:t>
      </w:r>
      <w:r w:rsidRPr="00795423">
        <w:rPr>
          <w:szCs w:val="28"/>
        </w:rPr>
        <w:t>;</w:t>
      </w:r>
    </w:p>
    <w:p w:rsidR="00942E51" w:rsidRPr="00795423" w:rsidRDefault="00C21DFD" w:rsidP="00C21D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денежную выплату в размере</w:t>
      </w:r>
      <w:r w:rsidR="0034397D">
        <w:rPr>
          <w:szCs w:val="28"/>
        </w:rPr>
        <w:t xml:space="preserve"> 3,0 тыс. рублей</w:t>
      </w:r>
      <w:r w:rsidR="00942E51" w:rsidRPr="00795423">
        <w:rPr>
          <w:szCs w:val="28"/>
        </w:rPr>
        <w:t xml:space="preserve"> за каждый выявленный случай злокачественных</w:t>
      </w:r>
      <w:r>
        <w:rPr>
          <w:szCs w:val="28"/>
        </w:rPr>
        <w:t xml:space="preserve"> </w:t>
      </w:r>
      <w:r w:rsidR="00942E51" w:rsidRPr="00795423">
        <w:rPr>
          <w:szCs w:val="28"/>
        </w:rPr>
        <w:t xml:space="preserve">новообразований на ранней стадии получили </w:t>
      </w:r>
      <w:r>
        <w:rPr>
          <w:szCs w:val="28"/>
        </w:rPr>
        <w:t xml:space="preserve">                       </w:t>
      </w:r>
      <w:r w:rsidR="0034397D">
        <w:rPr>
          <w:szCs w:val="28"/>
        </w:rPr>
        <w:t>264 специалиста</w:t>
      </w:r>
      <w:r w:rsidR="009F638D">
        <w:rPr>
          <w:szCs w:val="28"/>
        </w:rPr>
        <w:t xml:space="preserve"> на сумму 1,767 млн </w:t>
      </w:r>
      <w:r w:rsidR="0034397D">
        <w:rPr>
          <w:szCs w:val="28"/>
        </w:rPr>
        <w:t>рублей</w:t>
      </w:r>
      <w:r w:rsidR="00942E51" w:rsidRPr="00795423">
        <w:rPr>
          <w:szCs w:val="28"/>
        </w:rPr>
        <w:t>;</w:t>
      </w:r>
    </w:p>
    <w:p w:rsidR="00942E51" w:rsidRDefault="00942E51" w:rsidP="00C21D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5423">
        <w:rPr>
          <w:szCs w:val="28"/>
        </w:rPr>
        <w:t xml:space="preserve">100% </w:t>
      </w:r>
      <w:r w:rsidR="00E46362" w:rsidRPr="002C7033">
        <w:rPr>
          <w:szCs w:val="28"/>
        </w:rPr>
        <w:t>компенсация понесенных расходов по договору найма жилья, но не более</w:t>
      </w:r>
      <w:r w:rsidR="00E46362">
        <w:rPr>
          <w:szCs w:val="28"/>
        </w:rPr>
        <w:t xml:space="preserve"> 3</w:t>
      </w:r>
      <w:r w:rsidR="00E46362" w:rsidRPr="002C7033">
        <w:rPr>
          <w:szCs w:val="28"/>
        </w:rPr>
        <w:t>0,0 т</w:t>
      </w:r>
      <w:r w:rsidR="0034397D">
        <w:rPr>
          <w:szCs w:val="28"/>
        </w:rPr>
        <w:t>ыс. рублей</w:t>
      </w:r>
      <w:r w:rsidR="00E46362" w:rsidRPr="002C7033">
        <w:rPr>
          <w:szCs w:val="28"/>
        </w:rPr>
        <w:t xml:space="preserve"> в месяц</w:t>
      </w:r>
      <w:r w:rsidR="00E46362">
        <w:rPr>
          <w:szCs w:val="28"/>
        </w:rPr>
        <w:t xml:space="preserve"> для Владивостокского городского округа, </w:t>
      </w:r>
      <w:r w:rsidR="009F638D">
        <w:rPr>
          <w:szCs w:val="28"/>
        </w:rPr>
        <w:br/>
        <w:t>20,0 тыс. </w:t>
      </w:r>
      <w:r w:rsidR="0034397D">
        <w:rPr>
          <w:szCs w:val="28"/>
        </w:rPr>
        <w:t>рублей</w:t>
      </w:r>
      <w:r w:rsidR="00E46362">
        <w:rPr>
          <w:szCs w:val="28"/>
        </w:rPr>
        <w:t xml:space="preserve"> для иных муниципальных образований Приморского края</w:t>
      </w:r>
      <w:r w:rsidR="006222E2">
        <w:rPr>
          <w:szCs w:val="28"/>
        </w:rPr>
        <w:t>,</w:t>
      </w:r>
      <w:bookmarkStart w:id="0" w:name="_GoBack"/>
      <w:bookmarkEnd w:id="0"/>
      <w:r w:rsidR="00E46362" w:rsidRPr="00795423">
        <w:rPr>
          <w:szCs w:val="28"/>
        </w:rPr>
        <w:t xml:space="preserve"> </w:t>
      </w:r>
      <w:r w:rsidR="00E46362">
        <w:rPr>
          <w:szCs w:val="28"/>
        </w:rPr>
        <w:t>получили 453</w:t>
      </w:r>
      <w:r w:rsidRPr="00795423">
        <w:rPr>
          <w:szCs w:val="28"/>
        </w:rPr>
        <w:t xml:space="preserve"> человек</w:t>
      </w:r>
      <w:r w:rsidR="0034397D">
        <w:rPr>
          <w:szCs w:val="28"/>
        </w:rPr>
        <w:t>а на сумму 59,167 млн рублей</w:t>
      </w:r>
      <w:r w:rsidR="00E46362">
        <w:rPr>
          <w:szCs w:val="28"/>
        </w:rPr>
        <w:t>;</w:t>
      </w:r>
    </w:p>
    <w:p w:rsidR="00E46362" w:rsidRPr="00E46362" w:rsidRDefault="00E46362" w:rsidP="00E46362">
      <w:pPr>
        <w:pStyle w:val="ConsPlusNormal"/>
        <w:spacing w:line="216" w:lineRule="auto"/>
        <w:ind w:firstLine="709"/>
        <w:jc w:val="both"/>
        <w:rPr>
          <w:sz w:val="28"/>
          <w:szCs w:val="28"/>
        </w:rPr>
      </w:pPr>
      <w:r w:rsidRPr="00E46362">
        <w:rPr>
          <w:sz w:val="28"/>
          <w:szCs w:val="28"/>
        </w:rPr>
        <w:t>ежемесячную денежную выплату наставникам молодых специалистов в первый год их работы в медицинской организации получают 21 человек на сумму 102,4 тыс. руб</w:t>
      </w:r>
      <w:r w:rsidR="0034397D">
        <w:rPr>
          <w:sz w:val="28"/>
          <w:szCs w:val="28"/>
        </w:rPr>
        <w:t>лей</w:t>
      </w:r>
      <w:r w:rsidRPr="00E46362">
        <w:rPr>
          <w:sz w:val="28"/>
          <w:szCs w:val="28"/>
        </w:rPr>
        <w:t>, из них:</w:t>
      </w:r>
    </w:p>
    <w:p w:rsidR="00E46362" w:rsidRDefault="0034397D" w:rsidP="00E463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5 000,0 рублей</w:t>
      </w:r>
      <w:r w:rsidR="00E46362" w:rsidRPr="00E46362">
        <w:rPr>
          <w:szCs w:val="28"/>
        </w:rPr>
        <w:t xml:space="preserve"> - для наставника молодого</w:t>
      </w:r>
      <w:r w:rsidR="00E46362">
        <w:rPr>
          <w:szCs w:val="28"/>
        </w:rPr>
        <w:t xml:space="preserve"> специалиста на должности врача-специалиста получают 11 человек;</w:t>
      </w:r>
    </w:p>
    <w:p w:rsidR="00E46362" w:rsidRDefault="00E46362" w:rsidP="00E4636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3 000,0 рубля - для наставника молодого специалиста на должности специалиста со средним профессиональным медицинским образованием получают 10 человек.</w:t>
      </w:r>
    </w:p>
    <w:p w:rsidR="004065A9" w:rsidRDefault="003F75FD" w:rsidP="003F75FD">
      <w:pPr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Cs w:val="28"/>
        </w:rPr>
      </w:pPr>
      <w:r>
        <w:rPr>
          <w:szCs w:val="28"/>
        </w:rPr>
        <w:t>Учитывая вышеизложенное</w:t>
      </w:r>
      <w:r w:rsidR="00997C57">
        <w:rPr>
          <w:szCs w:val="28"/>
        </w:rPr>
        <w:t xml:space="preserve">, </w:t>
      </w:r>
      <w:r w:rsidR="00343E25" w:rsidRPr="0085040F">
        <w:rPr>
          <w:szCs w:val="28"/>
        </w:rPr>
        <w:t>комитет</w:t>
      </w:r>
    </w:p>
    <w:p w:rsidR="004065A9" w:rsidRDefault="004065A9" w:rsidP="00C21DFD">
      <w:pPr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361029" w:rsidRDefault="00FA465E" w:rsidP="0036102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85040F">
        <w:rPr>
          <w:szCs w:val="28"/>
        </w:rPr>
        <w:t>РЕШИЛ:</w:t>
      </w:r>
    </w:p>
    <w:p w:rsidR="00353ADD" w:rsidRPr="00DE3129" w:rsidRDefault="00997C57" w:rsidP="0036102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DE3129">
        <w:rPr>
          <w:szCs w:val="28"/>
        </w:rPr>
        <w:t xml:space="preserve">1.Принять к сведению информацию </w:t>
      </w:r>
      <w:r w:rsidR="00361029">
        <w:rPr>
          <w:szCs w:val="28"/>
        </w:rPr>
        <w:t>министерства</w:t>
      </w:r>
      <w:r w:rsidRPr="00DE3129">
        <w:rPr>
          <w:szCs w:val="28"/>
        </w:rPr>
        <w:t xml:space="preserve"> здравоохранения Приморского края "</w:t>
      </w:r>
      <w:r w:rsidR="00361029">
        <w:rPr>
          <w:szCs w:val="28"/>
        </w:rPr>
        <w:t xml:space="preserve">О ходе реализации Закона Приморского края </w:t>
      </w:r>
      <w:r w:rsidR="00361029">
        <w:rPr>
          <w:szCs w:val="28"/>
        </w:rPr>
        <w:br/>
        <w:t>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</w:t>
      </w:r>
      <w:r w:rsidR="004065A9" w:rsidRPr="00DE3129">
        <w:rPr>
          <w:szCs w:val="28"/>
        </w:rPr>
        <w:t>.</w:t>
      </w:r>
    </w:p>
    <w:p w:rsidR="00361029" w:rsidRDefault="00361029" w:rsidP="00353ADD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</w:p>
    <w:p w:rsidR="00353ADD" w:rsidRPr="00DE3129" w:rsidRDefault="00361029" w:rsidP="00353ADD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2</w:t>
      </w:r>
      <w:r w:rsidR="005B61C9" w:rsidRPr="00DE3129">
        <w:rPr>
          <w:szCs w:val="28"/>
        </w:rPr>
        <w:t xml:space="preserve">.Рекомендовать </w:t>
      </w:r>
      <w:r>
        <w:rPr>
          <w:szCs w:val="28"/>
        </w:rPr>
        <w:t>министерству</w:t>
      </w:r>
      <w:r w:rsidR="005B61C9" w:rsidRPr="00DE3129">
        <w:rPr>
          <w:szCs w:val="28"/>
        </w:rPr>
        <w:t xml:space="preserve"> здравоохранения Приморского края:</w:t>
      </w:r>
    </w:p>
    <w:p w:rsidR="000A37D0" w:rsidRPr="00DE3129" w:rsidRDefault="000A37D0" w:rsidP="000A37D0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DE3129">
        <w:rPr>
          <w:szCs w:val="28"/>
        </w:rPr>
        <w:t>п</w:t>
      </w:r>
      <w:r w:rsidR="005B61C9" w:rsidRPr="00DE3129">
        <w:rPr>
          <w:szCs w:val="28"/>
        </w:rPr>
        <w:t>родолжить осуществлять мероприятия</w:t>
      </w:r>
      <w:r w:rsidR="00353ADD" w:rsidRPr="00DE3129">
        <w:rPr>
          <w:szCs w:val="28"/>
        </w:rPr>
        <w:t xml:space="preserve"> </w:t>
      </w:r>
      <w:r w:rsidR="005B61C9" w:rsidRPr="00DE3129">
        <w:rPr>
          <w:szCs w:val="28"/>
        </w:rPr>
        <w:t>по привлечению медицинских кадров в государственные учреждения здравоохранения</w:t>
      </w:r>
      <w:r w:rsidRPr="00DE3129">
        <w:rPr>
          <w:szCs w:val="28"/>
        </w:rPr>
        <w:t>;</w:t>
      </w:r>
    </w:p>
    <w:p w:rsidR="008F23A0" w:rsidRPr="00D3296C" w:rsidRDefault="008B2DBD" w:rsidP="0036102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FontStyle23"/>
          <w:sz w:val="28"/>
          <w:szCs w:val="28"/>
        </w:rPr>
      </w:pPr>
      <w:r w:rsidRPr="00DE3129">
        <w:rPr>
          <w:szCs w:val="28"/>
        </w:rPr>
        <w:t>обеспечить освоение утвержденных бюдже</w:t>
      </w:r>
      <w:r w:rsidR="00361029">
        <w:rPr>
          <w:szCs w:val="28"/>
        </w:rPr>
        <w:t>тных ассигнований в течение 2020</w:t>
      </w:r>
      <w:r w:rsidRPr="00DE3129">
        <w:rPr>
          <w:szCs w:val="28"/>
        </w:rPr>
        <w:t xml:space="preserve"> года в полном объеме, выделенных </w:t>
      </w:r>
      <w:r w:rsidR="00361029">
        <w:rPr>
          <w:szCs w:val="28"/>
        </w:rPr>
        <w:t>министерству</w:t>
      </w:r>
      <w:r w:rsidRPr="00DE3129">
        <w:rPr>
          <w:szCs w:val="28"/>
        </w:rPr>
        <w:t xml:space="preserve"> здравоохранения Приморского края, в том числе на реализацию регионального </w:t>
      </w:r>
      <w:r w:rsidRPr="00DE3129">
        <w:rPr>
          <w:rStyle w:val="FontStyle23"/>
          <w:sz w:val="28"/>
          <w:szCs w:val="28"/>
        </w:rPr>
        <w:t>проекта "Обеспечение медицинских организаций системы здравоохранения Приморского края квалифицированными кадрами" национального проекта "Здравоохранение"</w:t>
      </w:r>
      <w:r w:rsidR="004A1A23">
        <w:rPr>
          <w:szCs w:val="28"/>
          <w:shd w:val="clear" w:color="auto" w:fill="FAFAFA"/>
        </w:rPr>
        <w:t>.</w:t>
      </w:r>
    </w:p>
    <w:p w:rsidR="008B2DBD" w:rsidRPr="00D3296C" w:rsidRDefault="008B2DBD" w:rsidP="008B2DBD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</w:p>
    <w:p w:rsidR="008B2DBD" w:rsidRPr="00DE3129" w:rsidRDefault="00361029" w:rsidP="008B2DBD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</w:t>
      </w:r>
      <w:r w:rsidR="008B2DBD" w:rsidRPr="00DE3129">
        <w:rPr>
          <w:szCs w:val="28"/>
        </w:rPr>
        <w:t>.Рекомендовать главным врачам медицинских организаций Приморского края осуществлять меры, направленные на укомплектование учреждения медицинскими кадрами и повышение профессиональных знаний врачей и средних медицинских работников учреждения.</w:t>
      </w:r>
    </w:p>
    <w:p w:rsidR="008B2DBD" w:rsidRPr="00DE3129" w:rsidRDefault="008B2DBD" w:rsidP="008B2DBD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</w:p>
    <w:p w:rsidR="005B61C9" w:rsidRPr="00DE3129" w:rsidRDefault="00361029" w:rsidP="008B2DBD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</w:t>
      </w:r>
      <w:r w:rsidR="008B2DBD" w:rsidRPr="00DE3129">
        <w:rPr>
          <w:szCs w:val="28"/>
        </w:rPr>
        <w:t xml:space="preserve">.Направить данное решение в </w:t>
      </w:r>
      <w:r w:rsidR="00535496">
        <w:rPr>
          <w:szCs w:val="28"/>
        </w:rPr>
        <w:t>министерство</w:t>
      </w:r>
      <w:r w:rsidR="008B2DBD" w:rsidRPr="00DE3129">
        <w:rPr>
          <w:szCs w:val="28"/>
        </w:rPr>
        <w:t xml:space="preserve"> здравоохранения Приморского края.</w:t>
      </w:r>
    </w:p>
    <w:p w:rsidR="008B2DBD" w:rsidRPr="00DE3129" w:rsidRDefault="008B2DBD" w:rsidP="008B2DBD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</w:p>
    <w:p w:rsidR="00164502" w:rsidRPr="00DE3129" w:rsidRDefault="00164502" w:rsidP="00164502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C8552C" w:rsidRDefault="00C8552C" w:rsidP="00164502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85040F">
        <w:rPr>
          <w:szCs w:val="28"/>
        </w:rPr>
        <w:t>Председатель комитета</w:t>
      </w:r>
      <w:r w:rsidRPr="0085040F">
        <w:rPr>
          <w:szCs w:val="28"/>
        </w:rPr>
        <w:tab/>
      </w:r>
      <w:r w:rsidRPr="00D81206">
        <w:rPr>
          <w:szCs w:val="28"/>
        </w:rPr>
        <w:t xml:space="preserve">                                                </w:t>
      </w:r>
      <w:r>
        <w:rPr>
          <w:szCs w:val="28"/>
        </w:rPr>
        <w:t xml:space="preserve">                 Т.С. Косьяненко</w:t>
      </w:r>
    </w:p>
    <w:sectPr w:rsidR="00C8552C" w:rsidSect="003E03B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A9C" w:rsidRDefault="00615A9C">
      <w:r>
        <w:separator/>
      </w:r>
    </w:p>
  </w:endnote>
  <w:endnote w:type="continuationSeparator" w:id="0">
    <w:p w:rsidR="00615A9C" w:rsidRDefault="0061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OpenSymbol">
    <w:altName w:val="Arial"/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A9C" w:rsidRDefault="00615A9C">
      <w:r>
        <w:separator/>
      </w:r>
    </w:p>
  </w:footnote>
  <w:footnote w:type="continuationSeparator" w:id="0">
    <w:p w:rsidR="00615A9C" w:rsidRDefault="00615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222E2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507A"/>
    <w:rsid w:val="00012FF7"/>
    <w:rsid w:val="00022B36"/>
    <w:rsid w:val="00024181"/>
    <w:rsid w:val="0004483C"/>
    <w:rsid w:val="00045BA1"/>
    <w:rsid w:val="00053C61"/>
    <w:rsid w:val="000631D1"/>
    <w:rsid w:val="000670AF"/>
    <w:rsid w:val="0007218D"/>
    <w:rsid w:val="00080DED"/>
    <w:rsid w:val="00097E46"/>
    <w:rsid w:val="000A37D0"/>
    <w:rsid w:val="00106DA9"/>
    <w:rsid w:val="00125A34"/>
    <w:rsid w:val="00133280"/>
    <w:rsid w:val="0015238E"/>
    <w:rsid w:val="00154FC6"/>
    <w:rsid w:val="00157B09"/>
    <w:rsid w:val="00160F97"/>
    <w:rsid w:val="00164502"/>
    <w:rsid w:val="001A4E62"/>
    <w:rsid w:val="001B3A35"/>
    <w:rsid w:val="001C5162"/>
    <w:rsid w:val="001D69CD"/>
    <w:rsid w:val="001F0A7C"/>
    <w:rsid w:val="0020003C"/>
    <w:rsid w:val="00252D84"/>
    <w:rsid w:val="002C231C"/>
    <w:rsid w:val="002C5E59"/>
    <w:rsid w:val="002E23A8"/>
    <w:rsid w:val="003069DC"/>
    <w:rsid w:val="0032420B"/>
    <w:rsid w:val="0034397D"/>
    <w:rsid w:val="00343E25"/>
    <w:rsid w:val="00345038"/>
    <w:rsid w:val="00350D26"/>
    <w:rsid w:val="00353ADD"/>
    <w:rsid w:val="00357541"/>
    <w:rsid w:val="00361029"/>
    <w:rsid w:val="00366056"/>
    <w:rsid w:val="003751C7"/>
    <w:rsid w:val="00383131"/>
    <w:rsid w:val="00393FA3"/>
    <w:rsid w:val="003A2486"/>
    <w:rsid w:val="003B4C86"/>
    <w:rsid w:val="003D4A28"/>
    <w:rsid w:val="003D6DDA"/>
    <w:rsid w:val="003D7724"/>
    <w:rsid w:val="003E03B4"/>
    <w:rsid w:val="003E2147"/>
    <w:rsid w:val="003F2358"/>
    <w:rsid w:val="003F570C"/>
    <w:rsid w:val="003F75FD"/>
    <w:rsid w:val="00401E7F"/>
    <w:rsid w:val="004065A9"/>
    <w:rsid w:val="00461E2B"/>
    <w:rsid w:val="004725FC"/>
    <w:rsid w:val="00475B03"/>
    <w:rsid w:val="00491C13"/>
    <w:rsid w:val="00497DCB"/>
    <w:rsid w:val="004A1A23"/>
    <w:rsid w:val="004A2662"/>
    <w:rsid w:val="004A78F4"/>
    <w:rsid w:val="004F613A"/>
    <w:rsid w:val="004F6801"/>
    <w:rsid w:val="00535496"/>
    <w:rsid w:val="00540D6D"/>
    <w:rsid w:val="005B61C9"/>
    <w:rsid w:val="005C4E0C"/>
    <w:rsid w:val="005C567F"/>
    <w:rsid w:val="005C7D77"/>
    <w:rsid w:val="005F02C1"/>
    <w:rsid w:val="005F3A6B"/>
    <w:rsid w:val="005F6D39"/>
    <w:rsid w:val="00602064"/>
    <w:rsid w:val="0061225E"/>
    <w:rsid w:val="006132FF"/>
    <w:rsid w:val="00615A9C"/>
    <w:rsid w:val="006222E2"/>
    <w:rsid w:val="00622827"/>
    <w:rsid w:val="00631077"/>
    <w:rsid w:val="00650BC5"/>
    <w:rsid w:val="00674212"/>
    <w:rsid w:val="006819A0"/>
    <w:rsid w:val="00692D49"/>
    <w:rsid w:val="00693A64"/>
    <w:rsid w:val="006B0812"/>
    <w:rsid w:val="006C0D98"/>
    <w:rsid w:val="006C2A1D"/>
    <w:rsid w:val="006E5A3C"/>
    <w:rsid w:val="006F5088"/>
    <w:rsid w:val="007128C1"/>
    <w:rsid w:val="007258FB"/>
    <w:rsid w:val="00725C36"/>
    <w:rsid w:val="00733D51"/>
    <w:rsid w:val="00744F85"/>
    <w:rsid w:val="00746503"/>
    <w:rsid w:val="00750A15"/>
    <w:rsid w:val="00751091"/>
    <w:rsid w:val="007511FD"/>
    <w:rsid w:val="007651C9"/>
    <w:rsid w:val="00784ED9"/>
    <w:rsid w:val="0079441E"/>
    <w:rsid w:val="007A7025"/>
    <w:rsid w:val="007A727C"/>
    <w:rsid w:val="007B5DB0"/>
    <w:rsid w:val="007D4796"/>
    <w:rsid w:val="007F0598"/>
    <w:rsid w:val="007F4305"/>
    <w:rsid w:val="0080458F"/>
    <w:rsid w:val="00813AA2"/>
    <w:rsid w:val="00842F58"/>
    <w:rsid w:val="0085040F"/>
    <w:rsid w:val="008602F8"/>
    <w:rsid w:val="00867D08"/>
    <w:rsid w:val="00875CBB"/>
    <w:rsid w:val="0087792E"/>
    <w:rsid w:val="00891268"/>
    <w:rsid w:val="00893476"/>
    <w:rsid w:val="008958C7"/>
    <w:rsid w:val="008B2DBD"/>
    <w:rsid w:val="008E3F07"/>
    <w:rsid w:val="008F23A0"/>
    <w:rsid w:val="009318C7"/>
    <w:rsid w:val="0093377F"/>
    <w:rsid w:val="00942E51"/>
    <w:rsid w:val="00945632"/>
    <w:rsid w:val="00963A79"/>
    <w:rsid w:val="00967BC7"/>
    <w:rsid w:val="009915F1"/>
    <w:rsid w:val="0099314B"/>
    <w:rsid w:val="00997C57"/>
    <w:rsid w:val="009C0FA0"/>
    <w:rsid w:val="009E5CD9"/>
    <w:rsid w:val="009F0165"/>
    <w:rsid w:val="009F626B"/>
    <w:rsid w:val="009F638D"/>
    <w:rsid w:val="00A14C6A"/>
    <w:rsid w:val="00A15BD3"/>
    <w:rsid w:val="00A200FD"/>
    <w:rsid w:val="00A5107B"/>
    <w:rsid w:val="00A57D5C"/>
    <w:rsid w:val="00A63845"/>
    <w:rsid w:val="00AA4B4C"/>
    <w:rsid w:val="00B218F2"/>
    <w:rsid w:val="00B226F9"/>
    <w:rsid w:val="00B45E48"/>
    <w:rsid w:val="00B65160"/>
    <w:rsid w:val="00B668A9"/>
    <w:rsid w:val="00B803DE"/>
    <w:rsid w:val="00B93103"/>
    <w:rsid w:val="00B952DD"/>
    <w:rsid w:val="00BC7BF4"/>
    <w:rsid w:val="00BD030D"/>
    <w:rsid w:val="00BD7BC3"/>
    <w:rsid w:val="00BE16C2"/>
    <w:rsid w:val="00C01AA2"/>
    <w:rsid w:val="00C040C4"/>
    <w:rsid w:val="00C1502B"/>
    <w:rsid w:val="00C15BFC"/>
    <w:rsid w:val="00C21DFD"/>
    <w:rsid w:val="00C224D1"/>
    <w:rsid w:val="00C2264A"/>
    <w:rsid w:val="00C35420"/>
    <w:rsid w:val="00C374F5"/>
    <w:rsid w:val="00C460AD"/>
    <w:rsid w:val="00C5360D"/>
    <w:rsid w:val="00C77DEC"/>
    <w:rsid w:val="00C851A0"/>
    <w:rsid w:val="00C8552C"/>
    <w:rsid w:val="00C9335B"/>
    <w:rsid w:val="00C958B6"/>
    <w:rsid w:val="00CB24FF"/>
    <w:rsid w:val="00CC0BE5"/>
    <w:rsid w:val="00CC6AD4"/>
    <w:rsid w:val="00CD5EA9"/>
    <w:rsid w:val="00D17A7A"/>
    <w:rsid w:val="00D253FA"/>
    <w:rsid w:val="00D3099C"/>
    <w:rsid w:val="00D3296C"/>
    <w:rsid w:val="00D61D92"/>
    <w:rsid w:val="00D81206"/>
    <w:rsid w:val="00D82993"/>
    <w:rsid w:val="00D87AC3"/>
    <w:rsid w:val="00DB58E8"/>
    <w:rsid w:val="00DC3A40"/>
    <w:rsid w:val="00DE3129"/>
    <w:rsid w:val="00DE7B6B"/>
    <w:rsid w:val="00DF5F2D"/>
    <w:rsid w:val="00E04F09"/>
    <w:rsid w:val="00E05FF2"/>
    <w:rsid w:val="00E2694E"/>
    <w:rsid w:val="00E31860"/>
    <w:rsid w:val="00E326C2"/>
    <w:rsid w:val="00E46362"/>
    <w:rsid w:val="00E54525"/>
    <w:rsid w:val="00E63687"/>
    <w:rsid w:val="00E77161"/>
    <w:rsid w:val="00E8241F"/>
    <w:rsid w:val="00E85955"/>
    <w:rsid w:val="00EA332A"/>
    <w:rsid w:val="00EB3843"/>
    <w:rsid w:val="00EE07E8"/>
    <w:rsid w:val="00EE5E54"/>
    <w:rsid w:val="00F0169F"/>
    <w:rsid w:val="00F01DD8"/>
    <w:rsid w:val="00F10427"/>
    <w:rsid w:val="00F153B8"/>
    <w:rsid w:val="00F257BC"/>
    <w:rsid w:val="00F826C9"/>
    <w:rsid w:val="00F86922"/>
    <w:rsid w:val="00F90CE0"/>
    <w:rsid w:val="00FA465E"/>
    <w:rsid w:val="00FE3A30"/>
    <w:rsid w:val="00FF52BC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47D33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qFormat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0721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07218D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07218D"/>
  </w:style>
  <w:style w:type="character" w:customStyle="1" w:styleId="FontStyle23">
    <w:name w:val="Font Style23"/>
    <w:basedOn w:val="a0"/>
    <w:uiPriority w:val="99"/>
    <w:rsid w:val="00F257BC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FF6714"/>
    <w:pPr>
      <w:spacing w:before="100" w:beforeAutospacing="1" w:after="100" w:afterAutospacing="1"/>
    </w:pPr>
    <w:rPr>
      <w:sz w:val="24"/>
      <w:szCs w:val="24"/>
    </w:rPr>
  </w:style>
  <w:style w:type="paragraph" w:customStyle="1" w:styleId="af5">
    <w:name w:val="Основной текст абзаца"/>
    <w:basedOn w:val="a"/>
    <w:link w:val="af6"/>
    <w:uiPriority w:val="5"/>
    <w:qFormat/>
    <w:rsid w:val="00024181"/>
    <w:pPr>
      <w:spacing w:after="100" w:line="276" w:lineRule="auto"/>
      <w:jc w:val="both"/>
    </w:pPr>
    <w:rPr>
      <w:rFonts w:ascii="Montserrat" w:eastAsiaTheme="minorHAnsi" w:hAnsi="Montserrat" w:cstheme="minorBidi"/>
      <w:sz w:val="16"/>
      <w:szCs w:val="16"/>
      <w:lang w:eastAsia="en-US"/>
    </w:rPr>
  </w:style>
  <w:style w:type="character" w:customStyle="1" w:styleId="af6">
    <w:name w:val="Основной текст абзаца Знак"/>
    <w:basedOn w:val="a0"/>
    <w:link w:val="af5"/>
    <w:uiPriority w:val="5"/>
    <w:rsid w:val="00024181"/>
    <w:rPr>
      <w:rFonts w:ascii="Montserrat" w:eastAsiaTheme="minorHAnsi" w:hAnsi="Montserrat" w:cstheme="minorBidi"/>
      <w:sz w:val="16"/>
      <w:szCs w:val="16"/>
      <w:lang w:eastAsia="en-US"/>
    </w:rPr>
  </w:style>
  <w:style w:type="paragraph" w:customStyle="1" w:styleId="11">
    <w:name w:val="Заголовок 1 уровня"/>
    <w:basedOn w:val="a"/>
    <w:link w:val="12"/>
    <w:uiPriority w:val="2"/>
    <w:qFormat/>
    <w:rsid w:val="00024181"/>
    <w:pPr>
      <w:spacing w:after="400" w:line="192" w:lineRule="auto"/>
    </w:pPr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12">
    <w:name w:val="Заголовок 1 уровня Знак"/>
    <w:basedOn w:val="a0"/>
    <w:link w:val="11"/>
    <w:uiPriority w:val="2"/>
    <w:rsid w:val="00024181"/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ListLabel29">
    <w:name w:val="ListLabel 29"/>
    <w:qFormat/>
    <w:rsid w:val="003751C7"/>
    <w:rPr>
      <w:rFonts w:cs="OpenSymbol"/>
    </w:rPr>
  </w:style>
  <w:style w:type="paragraph" w:customStyle="1" w:styleId="Style3">
    <w:name w:val="Style3"/>
    <w:basedOn w:val="a"/>
    <w:uiPriority w:val="99"/>
    <w:rsid w:val="00A57D5C"/>
    <w:pPr>
      <w:widowControl w:val="0"/>
      <w:autoSpaceDE w:val="0"/>
      <w:autoSpaceDN w:val="0"/>
      <w:adjustRightInd w:val="0"/>
      <w:spacing w:line="486" w:lineRule="exact"/>
      <w:ind w:firstLine="696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B61C9"/>
    <w:pPr>
      <w:widowControl w:val="0"/>
      <w:autoSpaceDE w:val="0"/>
      <w:autoSpaceDN w:val="0"/>
      <w:adjustRightInd w:val="0"/>
      <w:spacing w:line="46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ConsPlusNormal">
    <w:name w:val="ConsPlusNormal"/>
    <w:rsid w:val="00E46362"/>
    <w:pPr>
      <w:autoSpaceDE w:val="0"/>
      <w:autoSpaceDN w:val="0"/>
      <w:adjustRightInd w:val="0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2A10F-0D90-42F1-A78F-EFE6A1E09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484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29</cp:revision>
  <cp:lastPrinted>2019-10-28T04:06:00Z</cp:lastPrinted>
  <dcterms:created xsi:type="dcterms:W3CDTF">2019-11-06T03:26:00Z</dcterms:created>
  <dcterms:modified xsi:type="dcterms:W3CDTF">2020-10-14T03:41:00Z</dcterms:modified>
</cp:coreProperties>
</file>