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</w:t>
      </w:r>
      <w:bookmarkStart w:id="0" w:name="_GoBack"/>
      <w:bookmarkEnd w:id="0"/>
      <w:r>
        <w:rPr>
          <w:b/>
          <w:spacing w:val="70"/>
          <w:sz w:val="32"/>
        </w:rPr>
        <w:t>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7E5A66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DF0157">
              <w:t>"</w:t>
            </w:r>
            <w:r w:rsidR="00DF0157">
              <w:rPr>
                <w:szCs w:val="28"/>
              </w:rPr>
              <w:t>Об экологическом образовании, просвещении и воспитании экологической культуры в Приморском крае</w:t>
            </w:r>
            <w:r w:rsidR="00DF0157" w:rsidRPr="007D095E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7E5A66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</w:t>
      </w:r>
      <w:r w:rsidR="000C1BB7">
        <w:t xml:space="preserve"> края</w:t>
      </w:r>
      <w:r w:rsidR="005072FD" w:rsidRPr="0045315B">
        <w:t xml:space="preserve"> </w:t>
      </w:r>
      <w:r w:rsidR="00DF0157">
        <w:t>"</w:t>
      </w:r>
      <w:r w:rsidR="00DF0157">
        <w:rPr>
          <w:szCs w:val="28"/>
        </w:rPr>
        <w:t>Об экологическом образовании, просвещении и воспитании экологической культуры в Приморском крае</w:t>
      </w:r>
      <w:r w:rsidR="00DF0157" w:rsidRPr="007D095E">
        <w:rPr>
          <w:szCs w:val="28"/>
        </w:rPr>
        <w:t>"</w:t>
      </w:r>
      <w:r w:rsidR="00DF0157">
        <w:rPr>
          <w:szCs w:val="28"/>
        </w:rPr>
        <w:t>.</w:t>
      </w:r>
    </w:p>
    <w:p w:rsidR="00DF0157" w:rsidRDefault="00DF015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 w:rsidSect="001E3A89">
      <w:headerReference w:type="default" r:id="rId7"/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DA" w:rsidRDefault="00AE19DA" w:rsidP="00441D5E">
      <w:pPr>
        <w:pStyle w:val="1"/>
      </w:pPr>
      <w:r>
        <w:separator/>
      </w:r>
    </w:p>
  </w:endnote>
  <w:endnote w:type="continuationSeparator" w:id="0">
    <w:p w:rsidR="00AE19DA" w:rsidRDefault="00AE19DA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DA" w:rsidRDefault="00AE19DA" w:rsidP="00441D5E">
      <w:pPr>
        <w:pStyle w:val="1"/>
      </w:pPr>
      <w:r>
        <w:separator/>
      </w:r>
    </w:p>
  </w:footnote>
  <w:footnote w:type="continuationSeparator" w:id="0">
    <w:p w:rsidR="00AE19DA" w:rsidRDefault="00AE19DA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1BB7"/>
    <w:rsid w:val="000D00D2"/>
    <w:rsid w:val="000D1439"/>
    <w:rsid w:val="000E330B"/>
    <w:rsid w:val="000E4AAC"/>
    <w:rsid w:val="000E526A"/>
    <w:rsid w:val="00114765"/>
    <w:rsid w:val="001454BA"/>
    <w:rsid w:val="00145A23"/>
    <w:rsid w:val="001778DC"/>
    <w:rsid w:val="00190A48"/>
    <w:rsid w:val="00193589"/>
    <w:rsid w:val="0019761C"/>
    <w:rsid w:val="001C17BF"/>
    <w:rsid w:val="001D4730"/>
    <w:rsid w:val="001E3A89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97EA8"/>
    <w:rsid w:val="007B2214"/>
    <w:rsid w:val="007B3FAD"/>
    <w:rsid w:val="007B61CE"/>
    <w:rsid w:val="007C0F5F"/>
    <w:rsid w:val="007C2DB0"/>
    <w:rsid w:val="007D32EC"/>
    <w:rsid w:val="007E5A66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AD3567"/>
    <w:rsid w:val="00AE19DA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DF0157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75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Prirod-Public</cp:lastModifiedBy>
  <cp:revision>3</cp:revision>
  <cp:lastPrinted>2020-01-21T04:19:00Z</cp:lastPrinted>
  <dcterms:created xsi:type="dcterms:W3CDTF">2020-10-07T00:23:00Z</dcterms:created>
  <dcterms:modified xsi:type="dcterms:W3CDTF">2020-10-12T06:41:00Z</dcterms:modified>
</cp:coreProperties>
</file>