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E50AA" w:rsidP="00820C5F">
            <w:pPr>
              <w:ind w:left="-108"/>
              <w:jc w:val="both"/>
            </w:pPr>
            <w:r>
              <w:t>О Законе</w:t>
            </w:r>
            <w:r w:rsidR="00FE685A" w:rsidRPr="00FE685A">
              <w:t xml:space="preserve"> Приморского края </w:t>
            </w:r>
            <w:r w:rsidR="000B3D99">
              <w:rPr>
                <w:szCs w:val="28"/>
              </w:rPr>
              <w:t>"О</w:t>
            </w:r>
            <w:r w:rsidR="000B3D99" w:rsidRPr="00047978">
              <w:rPr>
                <w:szCs w:val="28"/>
              </w:rPr>
              <w:t xml:space="preserve"> внесении изменени</w:t>
            </w:r>
            <w:r w:rsidR="001D5E63">
              <w:rPr>
                <w:szCs w:val="28"/>
              </w:rPr>
              <w:t>й</w:t>
            </w:r>
            <w:r w:rsidR="000B3D99" w:rsidRPr="00047978">
              <w:rPr>
                <w:szCs w:val="28"/>
              </w:rPr>
              <w:t xml:space="preserve"> в </w:t>
            </w:r>
            <w:r w:rsidR="00A53A09">
              <w:rPr>
                <w:szCs w:val="28"/>
              </w:rPr>
              <w:t>Закон</w:t>
            </w:r>
            <w:r w:rsidR="00820C5F">
              <w:rPr>
                <w:szCs w:val="28"/>
              </w:rPr>
              <w:t xml:space="preserve"> Приморск</w:t>
            </w:r>
            <w:r w:rsidR="00A53A09">
              <w:rPr>
                <w:szCs w:val="28"/>
              </w:rPr>
              <w:t>ого края "О мелиорации земель</w:t>
            </w:r>
            <w:r w:rsidR="00820C5F">
              <w:rPr>
                <w:szCs w:val="28"/>
              </w:rPr>
              <w:t xml:space="preserve"> в Приморском крае</w:t>
            </w:r>
            <w:r w:rsidR="004D6E01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581B4D">
        <w:t>З</w:t>
      </w:r>
      <w:r w:rsidRPr="00B906C5">
        <w:t xml:space="preserve">акон </w:t>
      </w:r>
      <w:r w:rsidR="00FE685A">
        <w:t xml:space="preserve">Приморского края </w:t>
      </w:r>
      <w:r w:rsidR="001D5E63">
        <w:rPr>
          <w:szCs w:val="28"/>
        </w:rPr>
        <w:t>"О</w:t>
      </w:r>
      <w:r w:rsidR="001D5E63" w:rsidRPr="00047978">
        <w:rPr>
          <w:szCs w:val="28"/>
        </w:rPr>
        <w:t xml:space="preserve"> внесении изменени</w:t>
      </w:r>
      <w:r w:rsidR="001D5E63">
        <w:rPr>
          <w:szCs w:val="28"/>
        </w:rPr>
        <w:t>й</w:t>
      </w:r>
      <w:r w:rsidR="001D5E63" w:rsidRPr="00047978">
        <w:rPr>
          <w:szCs w:val="28"/>
        </w:rPr>
        <w:t xml:space="preserve"> в </w:t>
      </w:r>
      <w:r w:rsidR="00A53A09">
        <w:rPr>
          <w:szCs w:val="28"/>
        </w:rPr>
        <w:t>Закон</w:t>
      </w:r>
      <w:r w:rsidR="001D5E63">
        <w:rPr>
          <w:szCs w:val="28"/>
        </w:rPr>
        <w:t xml:space="preserve"> Приморс</w:t>
      </w:r>
      <w:r w:rsidR="00A53A09">
        <w:rPr>
          <w:szCs w:val="28"/>
        </w:rPr>
        <w:t>кого края "О мелиорации земель</w:t>
      </w:r>
      <w:r w:rsidR="001D5E63">
        <w:rPr>
          <w:szCs w:val="28"/>
        </w:rPr>
        <w:t xml:space="preserve"> в Приморском крае"</w:t>
      </w:r>
      <w:r w:rsidRPr="00B906C5">
        <w:t>.</w:t>
      </w:r>
    </w:p>
    <w:p w:rsidR="00B906C5" w:rsidRDefault="00B906C5" w:rsidP="00B906C5">
      <w:pPr>
        <w:ind w:firstLine="709"/>
        <w:jc w:val="both"/>
      </w:pPr>
    </w:p>
    <w:p w:rsidR="00FF1C4E" w:rsidRDefault="00457496" w:rsidP="00B906C5">
      <w:pPr>
        <w:ind w:firstLine="709"/>
        <w:jc w:val="both"/>
      </w:pPr>
      <w:r>
        <w:t xml:space="preserve">2.Направить указанный Закон </w:t>
      </w:r>
      <w:r w:rsidR="009516C7">
        <w:t>Г</w:t>
      </w:r>
      <w:bookmarkStart w:id="0" w:name="_GoBack"/>
      <w:bookmarkEnd w:id="0"/>
      <w:r>
        <w:t>убернатору Приморского края для обнародования</w:t>
      </w:r>
      <w:r w:rsidR="00FF1C4E">
        <w:t>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457496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05B" w:rsidRDefault="0011605B">
      <w:r>
        <w:separator/>
      </w:r>
    </w:p>
  </w:endnote>
  <w:endnote w:type="continuationSeparator" w:id="0">
    <w:p w:rsidR="0011605B" w:rsidRDefault="00116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05B" w:rsidRDefault="0011605B">
      <w:r>
        <w:separator/>
      </w:r>
    </w:p>
  </w:footnote>
  <w:footnote w:type="continuationSeparator" w:id="0">
    <w:p w:rsidR="0011605B" w:rsidRDefault="00116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79FB"/>
    <w:rsid w:val="000D628E"/>
    <w:rsid w:val="000E5228"/>
    <w:rsid w:val="000F112E"/>
    <w:rsid w:val="0011605B"/>
    <w:rsid w:val="00123119"/>
    <w:rsid w:val="00155F7F"/>
    <w:rsid w:val="001D5E63"/>
    <w:rsid w:val="001E6F62"/>
    <w:rsid w:val="0020193E"/>
    <w:rsid w:val="002807F6"/>
    <w:rsid w:val="003325F4"/>
    <w:rsid w:val="00392E21"/>
    <w:rsid w:val="00457496"/>
    <w:rsid w:val="004B69FA"/>
    <w:rsid w:val="004C0D71"/>
    <w:rsid w:val="004C518D"/>
    <w:rsid w:val="004D1A01"/>
    <w:rsid w:val="004D6E01"/>
    <w:rsid w:val="0050143E"/>
    <w:rsid w:val="00506283"/>
    <w:rsid w:val="00581B4D"/>
    <w:rsid w:val="005A6019"/>
    <w:rsid w:val="005E6130"/>
    <w:rsid w:val="00617CAC"/>
    <w:rsid w:val="00695A4A"/>
    <w:rsid w:val="006D45ED"/>
    <w:rsid w:val="006E650F"/>
    <w:rsid w:val="00710A7C"/>
    <w:rsid w:val="00726997"/>
    <w:rsid w:val="00736564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516C7"/>
    <w:rsid w:val="009959AC"/>
    <w:rsid w:val="009C06BA"/>
    <w:rsid w:val="009C4DC8"/>
    <w:rsid w:val="00A13794"/>
    <w:rsid w:val="00A26C60"/>
    <w:rsid w:val="00A53A09"/>
    <w:rsid w:val="00A63B98"/>
    <w:rsid w:val="00A93332"/>
    <w:rsid w:val="00AB0E6E"/>
    <w:rsid w:val="00AE5EE6"/>
    <w:rsid w:val="00B10BDF"/>
    <w:rsid w:val="00B72602"/>
    <w:rsid w:val="00B81A8A"/>
    <w:rsid w:val="00B906C5"/>
    <w:rsid w:val="00BA58C7"/>
    <w:rsid w:val="00BE50AA"/>
    <w:rsid w:val="00BF416F"/>
    <w:rsid w:val="00C20E8F"/>
    <w:rsid w:val="00C7700D"/>
    <w:rsid w:val="00CA7E54"/>
    <w:rsid w:val="00CC1FFC"/>
    <w:rsid w:val="00CC4ACB"/>
    <w:rsid w:val="00CE19DF"/>
    <w:rsid w:val="00D02716"/>
    <w:rsid w:val="00D12968"/>
    <w:rsid w:val="00DF01B2"/>
    <w:rsid w:val="00E05695"/>
    <w:rsid w:val="00E93A7F"/>
    <w:rsid w:val="00E9598F"/>
    <w:rsid w:val="00ED3F8A"/>
    <w:rsid w:val="00EF502B"/>
    <w:rsid w:val="00F14CBB"/>
    <w:rsid w:val="00F75CDD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5</TotalTime>
  <Pages>1</Pages>
  <Words>79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Prirod-Public</cp:lastModifiedBy>
  <cp:revision>6</cp:revision>
  <cp:lastPrinted>2020-10-13T01:05:00Z</cp:lastPrinted>
  <dcterms:created xsi:type="dcterms:W3CDTF">2020-09-17T05:20:00Z</dcterms:created>
  <dcterms:modified xsi:type="dcterms:W3CDTF">2020-10-13T01:06:00Z</dcterms:modified>
</cp:coreProperties>
</file>