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341657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D2ED1" w:rsidRDefault="00CD2ED1" w:rsidP="00CD2ED1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О ПРИСВОЕНИИ СЕЛУ ПОЛТАВКА ОКТЯБРЬСКОГО МУНИЦИПАЛЬНОГО ОКРУГА ПРИМОРСКОГО КРАЯ ПОЧЕТНОГО ЗВАНИЯ ПРИМОРСКОГО КРАЯ "НАСЕЛЕННЫЙ ПУНКТ </w:t>
      </w:r>
      <w:r>
        <w:rPr>
          <w:b/>
          <w:szCs w:val="28"/>
        </w:rPr>
        <w:br/>
        <w:t>ВОИНСКОЙ ДОБЛЕСТИ"</w:t>
      </w:r>
    </w:p>
    <w:p w:rsidR="00CD2ED1" w:rsidRPr="004D7228" w:rsidRDefault="00CD2ED1" w:rsidP="00CD2ED1">
      <w:pPr>
        <w:jc w:val="both"/>
        <w:rPr>
          <w:szCs w:val="28"/>
        </w:rPr>
      </w:pPr>
    </w:p>
    <w:p w:rsidR="00CD2ED1" w:rsidRDefault="00CD2ED1" w:rsidP="00CD2ED1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30 сентября 2020 года</w:t>
      </w:r>
    </w:p>
    <w:p w:rsidR="00CD2ED1" w:rsidRPr="00BE225F" w:rsidRDefault="00CD2ED1" w:rsidP="00CD2ED1">
      <w:pPr>
        <w:ind w:firstLine="709"/>
        <w:jc w:val="both"/>
        <w:rPr>
          <w:szCs w:val="28"/>
        </w:rPr>
      </w:pPr>
    </w:p>
    <w:p w:rsidR="00CD2ED1" w:rsidRDefault="00CD2ED1" w:rsidP="00CD2ED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CD2ED1" w:rsidRPr="00C414AE" w:rsidRDefault="00CD2ED1" w:rsidP="00CD2ED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414AE">
        <w:rPr>
          <w:rFonts w:ascii="Times New Roman" w:hAnsi="Times New Roman"/>
          <w:sz w:val="28"/>
          <w:szCs w:val="28"/>
        </w:rPr>
        <w:t xml:space="preserve">В целях увековечения памяти </w:t>
      </w:r>
      <w:r>
        <w:rPr>
          <w:rFonts w:ascii="Times New Roman" w:hAnsi="Times New Roman"/>
          <w:sz w:val="28"/>
          <w:szCs w:val="28"/>
        </w:rPr>
        <w:t xml:space="preserve">о подвигах воинов, погибших при защите </w:t>
      </w:r>
      <w:r w:rsidRPr="00C414AE">
        <w:rPr>
          <w:rFonts w:ascii="Times New Roman" w:hAnsi="Times New Roman"/>
          <w:sz w:val="28"/>
          <w:szCs w:val="28"/>
        </w:rPr>
        <w:t xml:space="preserve">Отечества </w:t>
      </w:r>
      <w:r>
        <w:rPr>
          <w:rFonts w:ascii="Times New Roman" w:hAnsi="Times New Roman"/>
          <w:sz w:val="28"/>
          <w:szCs w:val="28"/>
        </w:rPr>
        <w:t xml:space="preserve">и проявивших мужество, стойкость и массовый героизм в сражениях, проходивших в непосредственной близости от села Полтавка, </w:t>
      </w:r>
      <w:r w:rsidRPr="00C414AE">
        <w:rPr>
          <w:rFonts w:ascii="Times New Roman" w:hAnsi="Times New Roman"/>
          <w:sz w:val="28"/>
          <w:szCs w:val="28"/>
        </w:rPr>
        <w:t>присвоить почетное звание Приморского края "Населенный пункт воинской доблести" селу Полтавка Октябрьского муниципального округа Приморского края.</w:t>
      </w:r>
    </w:p>
    <w:p w:rsidR="00CD2ED1" w:rsidRDefault="00CD2ED1" w:rsidP="00CD2ED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2ED1" w:rsidRDefault="00CD2ED1" w:rsidP="00CD2ED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2.</w:t>
      </w:r>
    </w:p>
    <w:p w:rsidR="00CD2ED1" w:rsidRDefault="00CD2ED1" w:rsidP="00CD2ED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CD2ED1" w:rsidRDefault="00CD2ED1" w:rsidP="00CD2ED1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D2ED1" w:rsidRDefault="00CD2ED1" w:rsidP="00CD2ED1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D2ED1" w:rsidRDefault="00CD2ED1" w:rsidP="00CD2ED1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D2ED1" w:rsidRDefault="00CD2ED1" w:rsidP="00CD2ED1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 края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О.Н. Кожемяко</w:t>
      </w:r>
    </w:p>
    <w:p w:rsidR="004E5D9B" w:rsidRDefault="004E5D9B" w:rsidP="00CD2ED1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E5D9B" w:rsidRPr="004E5D9B" w:rsidRDefault="004E5D9B" w:rsidP="004E5D9B">
      <w:pPr>
        <w:suppressAutoHyphens/>
        <w:rPr>
          <w:szCs w:val="28"/>
        </w:rPr>
      </w:pPr>
      <w:r w:rsidRPr="004E5D9B">
        <w:rPr>
          <w:szCs w:val="28"/>
        </w:rPr>
        <w:t>г. В</w:t>
      </w:r>
      <w:bookmarkStart w:id="0" w:name="_GoBack"/>
      <w:bookmarkEnd w:id="0"/>
      <w:r w:rsidRPr="004E5D9B">
        <w:rPr>
          <w:szCs w:val="28"/>
        </w:rPr>
        <w:t>ладивосток</w:t>
      </w:r>
    </w:p>
    <w:p w:rsidR="004E5D9B" w:rsidRPr="004E5D9B" w:rsidRDefault="004E5D9B" w:rsidP="004E5D9B">
      <w:pPr>
        <w:suppressAutoHyphens/>
        <w:rPr>
          <w:szCs w:val="28"/>
        </w:rPr>
      </w:pPr>
      <w:r w:rsidRPr="004E5D9B">
        <w:rPr>
          <w:szCs w:val="28"/>
        </w:rPr>
        <w:t>5 октября 2020 года</w:t>
      </w:r>
    </w:p>
    <w:p w:rsidR="004E5D9B" w:rsidRPr="004E5D9B" w:rsidRDefault="004E5D9B" w:rsidP="004E5D9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E5D9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900</w:t>
      </w:r>
      <w:r w:rsidRPr="004E5D9B">
        <w:rPr>
          <w:rFonts w:ascii="Times New Roman" w:hAnsi="Times New Roman"/>
          <w:sz w:val="28"/>
          <w:szCs w:val="28"/>
        </w:rPr>
        <w:t>-КЗ</w:t>
      </w:r>
    </w:p>
    <w:p w:rsidR="00CD2ED1" w:rsidRDefault="00CD2ED1" w:rsidP="00CD2ED1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CA9" w:rsidRDefault="00974CA9">
      <w:r>
        <w:separator/>
      </w:r>
    </w:p>
  </w:endnote>
  <w:endnote w:type="continuationSeparator" w:id="0">
    <w:p w:rsidR="00974CA9" w:rsidRDefault="00974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CA9" w:rsidRDefault="00974CA9">
      <w:r>
        <w:separator/>
      </w:r>
    </w:p>
  </w:footnote>
  <w:footnote w:type="continuationSeparator" w:id="0">
    <w:p w:rsidR="00974CA9" w:rsidRDefault="00974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2ED1"/>
    <w:rsid w:val="0003291F"/>
    <w:rsid w:val="00070CED"/>
    <w:rsid w:val="00347DEE"/>
    <w:rsid w:val="00357555"/>
    <w:rsid w:val="00380EE1"/>
    <w:rsid w:val="003A180C"/>
    <w:rsid w:val="003B26E7"/>
    <w:rsid w:val="0047435B"/>
    <w:rsid w:val="004E5D9B"/>
    <w:rsid w:val="005A2827"/>
    <w:rsid w:val="006E2ABA"/>
    <w:rsid w:val="00832425"/>
    <w:rsid w:val="00974CA9"/>
    <w:rsid w:val="00AB70F9"/>
    <w:rsid w:val="00AC31EC"/>
    <w:rsid w:val="00AF3517"/>
    <w:rsid w:val="00B14397"/>
    <w:rsid w:val="00BC0675"/>
    <w:rsid w:val="00BE0544"/>
    <w:rsid w:val="00C11082"/>
    <w:rsid w:val="00CD2ED1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6A1691"/>
  <w15:docId w15:val="{09EA850A-1B05-47E9-8ACA-E2B9F82F8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 Spacing"/>
    <w:uiPriority w:val="1"/>
    <w:qFormat/>
    <w:rsid w:val="00CD2ED1"/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semiHidden/>
    <w:unhideWhenUsed/>
    <w:rsid w:val="00CD2ED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D2E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0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2020-10-01T00:13:00Z</cp:lastPrinted>
  <dcterms:created xsi:type="dcterms:W3CDTF">2020-10-05T05:23:00Z</dcterms:created>
  <dcterms:modified xsi:type="dcterms:W3CDTF">2020-10-05T05:23:00Z</dcterms:modified>
</cp:coreProperties>
</file>