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66341363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41A6" w:rsidRPr="006C7842" w:rsidRDefault="00C841A6" w:rsidP="00C841A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 xml:space="preserve">ОБ УСТАНОВЛЕНИИ В ПРИМОРСКОМ КРАЕ КОЭФФИЦИЕНТА, ОТРАЖАЮЩЕГО РЕГИОНАЛЬНЫЕ ОСОБЕННОСТИ </w:t>
      </w:r>
      <w:r>
        <w:rPr>
          <w:b/>
        </w:rPr>
        <w:br/>
        <w:t>РЫНКА ТРУДА, НА 2021 ГОД</w:t>
      </w:r>
    </w:p>
    <w:p w:rsidR="00C841A6" w:rsidRPr="00150AE3" w:rsidRDefault="00C841A6" w:rsidP="00C841A6">
      <w:pPr>
        <w:pStyle w:val="a3"/>
        <w:tabs>
          <w:tab w:val="left" w:pos="720"/>
        </w:tabs>
        <w:jc w:val="center"/>
        <w:rPr>
          <w:b/>
        </w:rPr>
      </w:pPr>
    </w:p>
    <w:p w:rsidR="00C841A6" w:rsidRPr="000B5165" w:rsidRDefault="00C841A6" w:rsidP="00C841A6">
      <w:pPr>
        <w:ind w:firstLine="709"/>
        <w:jc w:val="both"/>
      </w:pPr>
      <w:r>
        <w:t>Принят Законодательным Собранием Приморского края 30 сентября 2020 года</w:t>
      </w:r>
    </w:p>
    <w:p w:rsidR="00C841A6" w:rsidRPr="006C7842" w:rsidRDefault="00C841A6" w:rsidP="00C841A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C841A6" w:rsidRPr="00453760" w:rsidRDefault="00C841A6" w:rsidP="00C841A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0"/>
      <w:bookmarkEnd w:id="0"/>
      <w:r w:rsidRPr="00453760">
        <w:rPr>
          <w:szCs w:val="28"/>
        </w:rPr>
        <w:t>СТАТЬЯ 1.</w:t>
      </w:r>
    </w:p>
    <w:p w:rsidR="00C841A6" w:rsidRDefault="00C841A6" w:rsidP="00C841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0A80">
        <w:rPr>
          <w:szCs w:val="28"/>
        </w:rPr>
        <w:t xml:space="preserve">В соответствии с </w:t>
      </w:r>
      <w:r>
        <w:rPr>
          <w:szCs w:val="28"/>
        </w:rPr>
        <w:t>пунктом</w:t>
      </w:r>
      <w:r w:rsidRPr="00D30A80">
        <w:rPr>
          <w:szCs w:val="28"/>
        </w:rPr>
        <w:t xml:space="preserve"> 3 статьи 227</w:t>
      </w:r>
      <w:r w:rsidRPr="002B2581">
        <w:rPr>
          <w:szCs w:val="28"/>
          <w:vertAlign w:val="superscript"/>
        </w:rPr>
        <w:t>1</w:t>
      </w:r>
      <w:r w:rsidRPr="00D30A80">
        <w:rPr>
          <w:szCs w:val="28"/>
        </w:rPr>
        <w:t xml:space="preserve"> Налогового кодекса Российской Федерации и в целях индексации </w:t>
      </w:r>
      <w:r>
        <w:rPr>
          <w:szCs w:val="28"/>
        </w:rPr>
        <w:t xml:space="preserve">размера </w:t>
      </w:r>
      <w:r w:rsidRPr="00D30A80">
        <w:rPr>
          <w:szCs w:val="28"/>
        </w:rPr>
        <w:t xml:space="preserve">фиксированных авансовых платежей по налогу на доходы физических лиц </w:t>
      </w:r>
      <w:r>
        <w:rPr>
          <w:szCs w:val="28"/>
        </w:rPr>
        <w:t xml:space="preserve">для иностранных граждан, осуществляющих трудовую деятельность по найму на основании патента, </w:t>
      </w:r>
      <w:r w:rsidRPr="00D30A80">
        <w:rPr>
          <w:szCs w:val="28"/>
        </w:rPr>
        <w:t>установить в Приморском крае на 20</w:t>
      </w:r>
      <w:r>
        <w:rPr>
          <w:szCs w:val="28"/>
        </w:rPr>
        <w:t>21</w:t>
      </w:r>
      <w:r w:rsidRPr="00D30A80">
        <w:rPr>
          <w:szCs w:val="28"/>
        </w:rPr>
        <w:t xml:space="preserve"> год коэффициент, отражающий региональные особенности рынка труда, равный </w:t>
      </w:r>
      <w:r>
        <w:rPr>
          <w:szCs w:val="28"/>
        </w:rPr>
        <w:t>3</w:t>
      </w:r>
      <w:r w:rsidRPr="00D30A80">
        <w:rPr>
          <w:szCs w:val="28"/>
        </w:rPr>
        <w:t>.</w:t>
      </w:r>
    </w:p>
    <w:p w:rsidR="00C841A6" w:rsidRDefault="00C841A6" w:rsidP="00C841A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41A6" w:rsidRPr="00453760" w:rsidRDefault="00C841A6" w:rsidP="00C841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C841A6" w:rsidRDefault="00C841A6" w:rsidP="00C841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30A80">
        <w:rPr>
          <w:szCs w:val="28"/>
        </w:rPr>
        <w:t>Настоящий Закон вступает в силу с 1 января 20</w:t>
      </w:r>
      <w:r>
        <w:rPr>
          <w:szCs w:val="28"/>
        </w:rPr>
        <w:t>21</w:t>
      </w:r>
      <w:r w:rsidRPr="00D30A80">
        <w:rPr>
          <w:szCs w:val="28"/>
        </w:rPr>
        <w:t xml:space="preserve"> года</w:t>
      </w:r>
      <w:r>
        <w:rPr>
          <w:szCs w:val="28"/>
        </w:rPr>
        <w:t>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p w:rsidR="00C841A6" w:rsidRPr="0094470B" w:rsidRDefault="00C841A6" w:rsidP="00C841A6">
      <w:pPr>
        <w:pStyle w:val="a5"/>
        <w:suppressAutoHyphens/>
        <w:spacing w:before="0" w:line="240" w:lineRule="auto"/>
        <w:ind w:firstLine="709"/>
        <w:rPr>
          <w:caps/>
          <w:szCs w:val="28"/>
        </w:rPr>
      </w:pPr>
    </w:p>
    <w:p w:rsidR="00C841A6" w:rsidRDefault="00C841A6" w:rsidP="00C841A6">
      <w:pPr>
        <w:suppressAutoHyphens/>
        <w:ind w:firstLine="709"/>
        <w:rPr>
          <w:szCs w:val="28"/>
        </w:rPr>
      </w:pPr>
    </w:p>
    <w:p w:rsidR="00C841A6" w:rsidRDefault="00C841A6" w:rsidP="00C841A6">
      <w:pPr>
        <w:suppressAutoHyphens/>
        <w:ind w:firstLine="709"/>
        <w:rPr>
          <w:szCs w:val="28"/>
        </w:rPr>
      </w:pPr>
    </w:p>
    <w:p w:rsidR="00C841A6" w:rsidRDefault="00C841A6" w:rsidP="00C841A6">
      <w:pPr>
        <w:suppressAutoHyphens/>
      </w:pPr>
      <w:r>
        <w:t>Г</w:t>
      </w:r>
      <w:r w:rsidRPr="002F383B">
        <w:t>убернатор края</w:t>
      </w:r>
      <w:r w:rsidRPr="002F383B">
        <w:tab/>
      </w:r>
      <w:r w:rsidRPr="002F383B">
        <w:tab/>
      </w:r>
      <w:r w:rsidRPr="002F383B">
        <w:tab/>
      </w:r>
      <w:r w:rsidRPr="002F383B">
        <w:tab/>
      </w:r>
      <w:r w:rsidRPr="002F383B">
        <w:tab/>
      </w:r>
      <w:r>
        <w:t xml:space="preserve">          </w:t>
      </w:r>
      <w:r w:rsidRPr="002F383B">
        <w:tab/>
      </w:r>
      <w:r w:rsidRPr="002F383B">
        <w:tab/>
      </w:r>
      <w:r>
        <w:t xml:space="preserve">              О.Н. Кожемяко</w:t>
      </w:r>
    </w:p>
    <w:p w:rsidR="00367C5D" w:rsidRDefault="00367C5D" w:rsidP="00C841A6">
      <w:pPr>
        <w:suppressAutoHyphens/>
      </w:pPr>
    </w:p>
    <w:p w:rsidR="00367C5D" w:rsidRDefault="00367C5D" w:rsidP="00C841A6">
      <w:pPr>
        <w:suppressAutoHyphens/>
      </w:pPr>
      <w:bookmarkStart w:id="1" w:name="_GoBack"/>
      <w:r>
        <w:t>г. Владивосток</w:t>
      </w:r>
    </w:p>
    <w:p w:rsidR="00367C5D" w:rsidRDefault="00367C5D" w:rsidP="00C841A6">
      <w:pPr>
        <w:suppressAutoHyphens/>
      </w:pPr>
      <w:r>
        <w:t>5 октября 2020 года</w:t>
      </w:r>
    </w:p>
    <w:p w:rsidR="00367C5D" w:rsidRPr="004811E7" w:rsidRDefault="00367C5D" w:rsidP="00C841A6">
      <w:pPr>
        <w:suppressAutoHyphens/>
      </w:pPr>
      <w:r>
        <w:t>№ 888-КЗ</w:t>
      </w:r>
      <w:bookmarkEnd w:id="1"/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FB5" w:rsidRDefault="004D1FB5">
      <w:r>
        <w:separator/>
      </w:r>
    </w:p>
  </w:endnote>
  <w:endnote w:type="continuationSeparator" w:id="0">
    <w:p w:rsidR="004D1FB5" w:rsidRDefault="004D1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FB5" w:rsidRDefault="004D1FB5">
      <w:r>
        <w:separator/>
      </w:r>
    </w:p>
  </w:footnote>
  <w:footnote w:type="continuationSeparator" w:id="0">
    <w:p w:rsidR="004D1FB5" w:rsidRDefault="004D1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41A6"/>
    <w:rsid w:val="0003291F"/>
    <w:rsid w:val="00070CED"/>
    <w:rsid w:val="00347DEE"/>
    <w:rsid w:val="00357555"/>
    <w:rsid w:val="00367C5D"/>
    <w:rsid w:val="00380EE1"/>
    <w:rsid w:val="003A180C"/>
    <w:rsid w:val="003B26E7"/>
    <w:rsid w:val="0047435B"/>
    <w:rsid w:val="004D1FB5"/>
    <w:rsid w:val="00505625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841A6"/>
    <w:rsid w:val="00D102A9"/>
    <w:rsid w:val="00D34604"/>
    <w:rsid w:val="00DB61CE"/>
    <w:rsid w:val="00E34273"/>
    <w:rsid w:val="00E60B2A"/>
    <w:rsid w:val="00F23036"/>
    <w:rsid w:val="00F704C7"/>
    <w:rsid w:val="00FD1087"/>
    <w:rsid w:val="00FF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0AEFC"/>
  <w15:docId w15:val="{6F700C15-173C-4271-ABE8-AFCAE59C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841A6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5">
    <w:name w:val="Стиль в законе"/>
    <w:basedOn w:val="a"/>
    <w:rsid w:val="00C841A6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semiHidden/>
    <w:unhideWhenUsed/>
    <w:rsid w:val="00C841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84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2020-09-30T07:03:00Z</cp:lastPrinted>
  <dcterms:created xsi:type="dcterms:W3CDTF">2020-10-05T04:34:00Z</dcterms:created>
  <dcterms:modified xsi:type="dcterms:W3CDTF">2020-10-05T04:34:00Z</dcterms:modified>
</cp:coreProperties>
</file>