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61233511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621720" w:rsidP="00BD0010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A71FFA">
              <w:rPr>
                <w:sz w:val="24"/>
              </w:rPr>
              <w:t>.0</w:t>
            </w:r>
            <w:r>
              <w:rPr>
                <w:sz w:val="24"/>
              </w:rPr>
              <w:t>9</w:t>
            </w:r>
            <w:r w:rsidR="00C21DBD">
              <w:rPr>
                <w:sz w:val="24"/>
              </w:rPr>
              <w:t>.</w:t>
            </w:r>
            <w:r w:rsidR="009637B6">
              <w:rPr>
                <w:sz w:val="24"/>
              </w:rPr>
              <w:t>20</w:t>
            </w:r>
            <w:r w:rsidR="00E515C1">
              <w:rPr>
                <w:sz w:val="24"/>
              </w:rPr>
              <w:t>20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 w:rsidP="00A71FF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621720">
            <w:pPr>
              <w:jc w:val="both"/>
            </w:pPr>
            <w:r>
              <w:t xml:space="preserve">О проекте закона Приморского края </w:t>
            </w:r>
            <w:r w:rsidR="00621720" w:rsidRPr="00621720">
              <w:t xml:space="preserve">"О внесении изменений в статью 1 Закона Приморского края "О порядке подготовки, утверждения и изменения региональных нормативов </w:t>
            </w:r>
            <w:proofErr w:type="spellStart"/>
            <w:proofErr w:type="gramStart"/>
            <w:r w:rsidR="00621720" w:rsidRPr="00621720">
              <w:t>градо</w:t>
            </w:r>
            <w:proofErr w:type="spellEnd"/>
            <w:r w:rsidR="00621720">
              <w:t>-</w:t>
            </w:r>
            <w:r w:rsidR="00621720" w:rsidRPr="00621720">
              <w:t>строительного</w:t>
            </w:r>
            <w:proofErr w:type="gramEnd"/>
            <w:r w:rsidR="00621720" w:rsidRPr="00621720">
              <w:t xml:space="preserve"> проектирования в Приморском крае и о порядке систематизации нормативов </w:t>
            </w:r>
            <w:proofErr w:type="spellStart"/>
            <w:r w:rsidR="00621720" w:rsidRPr="00621720">
              <w:t>градо</w:t>
            </w:r>
            <w:proofErr w:type="spellEnd"/>
            <w:r w:rsidR="00475D35">
              <w:t>-</w:t>
            </w:r>
            <w:r w:rsidR="00621720" w:rsidRPr="00621720">
              <w:t>строительного проектирования по видам объектов краевого и местного значения"</w:t>
            </w:r>
            <w:r w:rsidR="00621720">
              <w:t xml:space="preserve"> </w:t>
            </w:r>
            <w:r>
              <w:t>(</w:t>
            </w:r>
            <w:r w:rsidR="00A77D8A" w:rsidRPr="00A77D8A">
              <w:t>внесение законопроекта в качестве законодательной инициативы</w:t>
            </w:r>
            <w: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>Рассмотрев и обсудив проект закона Примор</w:t>
      </w:r>
      <w:r w:rsidR="00B61463">
        <w:t xml:space="preserve">ского края </w:t>
      </w:r>
      <w:r w:rsidR="00475D35" w:rsidRPr="00475D35">
        <w:t>"О внесении изменений в статью 1 Закона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и местного значения"</w:t>
      </w:r>
      <w:r w:rsidR="00475D35">
        <w:t xml:space="preserve">, </w:t>
      </w:r>
      <w:r w:rsidR="00F03CDB">
        <w:t xml:space="preserve">подготовленный комитетом </w:t>
      </w:r>
      <w:r w:rsidR="00C2547F">
        <w:t>с цель</w:t>
      </w:r>
      <w:r w:rsidR="00992220">
        <w:t xml:space="preserve">ю приведения действующего Закона Приморского края </w:t>
      </w:r>
      <w:r w:rsidR="00C2547F">
        <w:t xml:space="preserve">в соответствие с федеральным законодательством, </w:t>
      </w:r>
      <w:r w:rsidR="00F03CDB">
        <w:t>комитет</w:t>
      </w:r>
      <w:r>
        <w:rPr>
          <w:szCs w:val="28"/>
        </w:rPr>
        <w:t xml:space="preserve">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>Внести проект закона Примор</w:t>
      </w:r>
      <w:r w:rsidR="00B61463">
        <w:t xml:space="preserve">ского края </w:t>
      </w:r>
      <w:r w:rsidR="00C629B2" w:rsidRPr="00C629B2">
        <w:t xml:space="preserve">"О внесении изменений в статью 1 Закона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и местного значения" </w:t>
      </w:r>
      <w:r w:rsidR="00974122" w:rsidRPr="00974122">
        <w:t>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92A95" w:rsidRDefault="00092A95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sectPr w:rsidR="0026074E" w:rsidSect="00187E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C2D" w:rsidRDefault="00801C2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C2D" w:rsidRDefault="00801C2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C2D" w:rsidRDefault="00801C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C2D" w:rsidRDefault="00801C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01C2D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C2D" w:rsidRDefault="00801C2D" w:rsidP="00801C2D">
    <w:pPr>
      <w:pStyle w:val="a3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32F2"/>
    <w:rsid w:val="00053C61"/>
    <w:rsid w:val="00080DED"/>
    <w:rsid w:val="00092A95"/>
    <w:rsid w:val="00135F60"/>
    <w:rsid w:val="00160F97"/>
    <w:rsid w:val="00182040"/>
    <w:rsid w:val="00187E9C"/>
    <w:rsid w:val="001A3D2F"/>
    <w:rsid w:val="001A6ED2"/>
    <w:rsid w:val="001B3A35"/>
    <w:rsid w:val="001C5162"/>
    <w:rsid w:val="0020003C"/>
    <w:rsid w:val="0026074E"/>
    <w:rsid w:val="00314966"/>
    <w:rsid w:val="00357541"/>
    <w:rsid w:val="00383131"/>
    <w:rsid w:val="003A738A"/>
    <w:rsid w:val="003B4C86"/>
    <w:rsid w:val="003B681C"/>
    <w:rsid w:val="003D3B5A"/>
    <w:rsid w:val="003D4A28"/>
    <w:rsid w:val="003F2358"/>
    <w:rsid w:val="0045017F"/>
    <w:rsid w:val="00461E2B"/>
    <w:rsid w:val="00475D35"/>
    <w:rsid w:val="004C471B"/>
    <w:rsid w:val="00507CAA"/>
    <w:rsid w:val="00621720"/>
    <w:rsid w:val="00624BBF"/>
    <w:rsid w:val="00646EC5"/>
    <w:rsid w:val="00664171"/>
    <w:rsid w:val="00692D49"/>
    <w:rsid w:val="006F05B2"/>
    <w:rsid w:val="007128C1"/>
    <w:rsid w:val="007258FB"/>
    <w:rsid w:val="00751091"/>
    <w:rsid w:val="007E46D2"/>
    <w:rsid w:val="007F0598"/>
    <w:rsid w:val="00801C2D"/>
    <w:rsid w:val="008045A9"/>
    <w:rsid w:val="00840DA1"/>
    <w:rsid w:val="008602F8"/>
    <w:rsid w:val="0087792E"/>
    <w:rsid w:val="008E1E67"/>
    <w:rsid w:val="009637B6"/>
    <w:rsid w:val="00974122"/>
    <w:rsid w:val="00992220"/>
    <w:rsid w:val="0099314B"/>
    <w:rsid w:val="009B196A"/>
    <w:rsid w:val="009C5931"/>
    <w:rsid w:val="009E5CD9"/>
    <w:rsid w:val="009F0165"/>
    <w:rsid w:val="009F626B"/>
    <w:rsid w:val="00A45FEC"/>
    <w:rsid w:val="00A71FFA"/>
    <w:rsid w:val="00A77D8A"/>
    <w:rsid w:val="00A801BF"/>
    <w:rsid w:val="00A83D73"/>
    <w:rsid w:val="00AC4FD9"/>
    <w:rsid w:val="00B305E9"/>
    <w:rsid w:val="00B534D3"/>
    <w:rsid w:val="00B61463"/>
    <w:rsid w:val="00B668A9"/>
    <w:rsid w:val="00B677BD"/>
    <w:rsid w:val="00B803DE"/>
    <w:rsid w:val="00B85C2E"/>
    <w:rsid w:val="00BD0010"/>
    <w:rsid w:val="00BE16C2"/>
    <w:rsid w:val="00C200F5"/>
    <w:rsid w:val="00C21DBD"/>
    <w:rsid w:val="00C2547F"/>
    <w:rsid w:val="00C629B2"/>
    <w:rsid w:val="00C9335B"/>
    <w:rsid w:val="00C958B6"/>
    <w:rsid w:val="00CA1B91"/>
    <w:rsid w:val="00D17A7A"/>
    <w:rsid w:val="00D4648E"/>
    <w:rsid w:val="00DD6183"/>
    <w:rsid w:val="00DE4B3F"/>
    <w:rsid w:val="00E326C2"/>
    <w:rsid w:val="00E515C1"/>
    <w:rsid w:val="00E77161"/>
    <w:rsid w:val="00E85955"/>
    <w:rsid w:val="00E85B65"/>
    <w:rsid w:val="00EA7AA0"/>
    <w:rsid w:val="00F01DD8"/>
    <w:rsid w:val="00F0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Balloon Text"/>
    <w:basedOn w:val="a"/>
    <w:link w:val="a7"/>
    <w:rsid w:val="00801C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01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BAD17-DD8C-4184-A708-A7B1B9701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11</cp:revision>
  <cp:lastPrinted>2020-03-19T23:47:00Z</cp:lastPrinted>
  <dcterms:created xsi:type="dcterms:W3CDTF">2020-01-23T23:32:00Z</dcterms:created>
  <dcterms:modified xsi:type="dcterms:W3CDTF">2020-09-09T22:59:00Z</dcterms:modified>
</cp:coreProperties>
</file>