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389565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5F2E" w:rsidRPr="006F73D7" w:rsidRDefault="00335F2E" w:rsidP="00335F2E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>В СТАТЬЮ 8 ЗАКОНА ПРИМОРСКОГО КРАЯ "ОБ ИСПОЛЬЗОВАНИИ ЛЕСОВ В ПРИМОРСКОМ КРАЕ"</w:t>
      </w:r>
    </w:p>
    <w:p w:rsidR="00335F2E" w:rsidRDefault="00335F2E" w:rsidP="00335F2E">
      <w:pPr>
        <w:ind w:firstLine="720"/>
        <w:jc w:val="both"/>
        <w:rPr>
          <w:szCs w:val="28"/>
        </w:rPr>
      </w:pPr>
    </w:p>
    <w:p w:rsidR="00335F2E" w:rsidRDefault="00335F2E" w:rsidP="00335F2E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10 июня</w:t>
      </w:r>
      <w:r>
        <w:rPr>
          <w:szCs w:val="28"/>
        </w:rPr>
        <w:br/>
        <w:t>2020 года</w:t>
      </w:r>
    </w:p>
    <w:p w:rsidR="00335F2E" w:rsidRPr="00DA325C" w:rsidRDefault="00335F2E" w:rsidP="00335F2E">
      <w:pPr>
        <w:ind w:firstLine="720"/>
        <w:jc w:val="both"/>
        <w:rPr>
          <w:szCs w:val="28"/>
        </w:rPr>
      </w:pPr>
    </w:p>
    <w:p w:rsidR="00335F2E" w:rsidRDefault="00335F2E" w:rsidP="00335F2E">
      <w:pPr>
        <w:ind w:firstLine="720"/>
      </w:pPr>
      <w:r>
        <w:t>СТАТЬЯ 1.</w:t>
      </w:r>
    </w:p>
    <w:p w:rsidR="00335F2E" w:rsidRDefault="00335F2E" w:rsidP="00335F2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8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а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 2013, № 57, стр. 5; 2014, № 73, стр. 7; 2015, № 145, стр. 46; 2016, № 4, стр. 67; 2018, № 52, стр. 59, № 58, стр. 71, № 75, стр. 32; 2019, № 94, стр. 19, № 104, стр. 164; 2020, № 121, стр. 73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335F2E" w:rsidRDefault="00335F2E" w:rsidP="00335F2E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часть 3 изложить в следующей редакции:</w:t>
      </w:r>
    </w:p>
    <w:p w:rsidR="00335F2E" w:rsidRDefault="00335F2E" w:rsidP="00335F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bCs/>
          <w:szCs w:val="28"/>
        </w:rPr>
        <w:t>"3.</w:t>
      </w:r>
      <w:r>
        <w:rPr>
          <w:szCs w:val="28"/>
        </w:rPr>
        <w:t xml:space="preserve">Нормативы заготовки гражданами древесины для нужд отопления жилых домов и иных жилых помещений с печным отоплением в Дальнереченском, Красноармейском, Кавалеровском, Пожарском, </w:t>
      </w:r>
      <w:proofErr w:type="spellStart"/>
      <w:r>
        <w:rPr>
          <w:szCs w:val="28"/>
        </w:rPr>
        <w:t>Яковлевском</w:t>
      </w:r>
      <w:proofErr w:type="spellEnd"/>
      <w:r>
        <w:rPr>
          <w:szCs w:val="28"/>
        </w:rPr>
        <w:t xml:space="preserve"> муниципальных районах, </w:t>
      </w:r>
      <w:proofErr w:type="spellStart"/>
      <w:r>
        <w:rPr>
          <w:szCs w:val="28"/>
        </w:rPr>
        <w:t>Чугуевском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муниципальных округах и Дальнегорском городском округе увеличиваются</w:t>
      </w:r>
      <w:r>
        <w:rPr>
          <w:szCs w:val="28"/>
        </w:rPr>
        <w:br/>
        <w:t>на 10 куб. м.".</w:t>
      </w:r>
    </w:p>
    <w:p w:rsidR="00335F2E" w:rsidRDefault="00335F2E" w:rsidP="00335F2E">
      <w:pPr>
        <w:ind w:firstLine="720"/>
      </w:pPr>
    </w:p>
    <w:p w:rsidR="00335F2E" w:rsidRPr="008C0515" w:rsidRDefault="00335F2E" w:rsidP="00335F2E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335F2E" w:rsidRPr="00DA325C" w:rsidRDefault="00335F2E" w:rsidP="00335F2E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</w:t>
      </w:r>
      <w:r>
        <w:rPr>
          <w:szCs w:val="28"/>
        </w:rPr>
        <w:t xml:space="preserve"> </w:t>
      </w:r>
      <w:r w:rsidRPr="008C0515">
        <w:rPr>
          <w:szCs w:val="28"/>
        </w:rPr>
        <w:t>опубликования.</w:t>
      </w:r>
    </w:p>
    <w:p w:rsidR="00335F2E" w:rsidRPr="00DA325C" w:rsidRDefault="00335F2E" w:rsidP="00335F2E">
      <w:pPr>
        <w:shd w:val="clear" w:color="auto" w:fill="FFFFFF"/>
        <w:ind w:firstLine="720"/>
        <w:jc w:val="both"/>
        <w:rPr>
          <w:szCs w:val="28"/>
        </w:rPr>
      </w:pPr>
    </w:p>
    <w:p w:rsidR="00335F2E" w:rsidRPr="00DA325C" w:rsidRDefault="00335F2E" w:rsidP="00335F2E">
      <w:pPr>
        <w:shd w:val="clear" w:color="auto" w:fill="FFFFFF"/>
        <w:ind w:firstLine="720"/>
        <w:jc w:val="both"/>
        <w:rPr>
          <w:szCs w:val="28"/>
        </w:rPr>
      </w:pPr>
    </w:p>
    <w:p w:rsidR="00335F2E" w:rsidRPr="00DA325C" w:rsidRDefault="00335F2E" w:rsidP="00335F2E">
      <w:pPr>
        <w:shd w:val="clear" w:color="auto" w:fill="FFFFFF"/>
        <w:ind w:firstLine="720"/>
        <w:jc w:val="both"/>
        <w:rPr>
          <w:szCs w:val="28"/>
        </w:rPr>
      </w:pPr>
    </w:p>
    <w:p w:rsidR="00335F2E" w:rsidRDefault="00335F2E" w:rsidP="00335F2E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1E7465" w:rsidRDefault="001E7465" w:rsidP="00335F2E">
      <w:pPr>
        <w:autoSpaceDE w:val="0"/>
        <w:autoSpaceDN w:val="0"/>
        <w:adjustRightInd w:val="0"/>
        <w:rPr>
          <w:color w:val="000000"/>
          <w:szCs w:val="28"/>
        </w:rPr>
      </w:pPr>
    </w:p>
    <w:p w:rsidR="001E7465" w:rsidRDefault="001E7465" w:rsidP="001E7465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E7465" w:rsidRDefault="001E7465" w:rsidP="001E746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17 июня 2020 года</w:t>
      </w:r>
    </w:p>
    <w:p w:rsidR="001E7465" w:rsidRDefault="001E7465" w:rsidP="001E7465">
      <w:pPr>
        <w:pStyle w:val="ConsPlusNormal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№ 82</w:t>
      </w:r>
      <w:r>
        <w:rPr>
          <w:sz w:val="28"/>
          <w:szCs w:val="28"/>
        </w:rPr>
        <w:t>5</w:t>
      </w:r>
      <w:r>
        <w:rPr>
          <w:sz w:val="28"/>
          <w:szCs w:val="28"/>
        </w:rPr>
        <w:t>-КЗ</w:t>
      </w:r>
      <w:bookmarkEnd w:id="0"/>
    </w:p>
    <w:p w:rsidR="001E7465" w:rsidRPr="00DA325C" w:rsidRDefault="001E7465" w:rsidP="00335F2E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4B4" w:rsidRDefault="006D24B4">
      <w:r>
        <w:separator/>
      </w:r>
    </w:p>
  </w:endnote>
  <w:endnote w:type="continuationSeparator" w:id="0">
    <w:p w:rsidR="006D24B4" w:rsidRDefault="006D2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4B4" w:rsidRDefault="006D24B4">
      <w:r>
        <w:separator/>
      </w:r>
    </w:p>
  </w:footnote>
  <w:footnote w:type="continuationSeparator" w:id="0">
    <w:p w:rsidR="006D24B4" w:rsidRDefault="006D2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F2E"/>
    <w:rsid w:val="0003291F"/>
    <w:rsid w:val="00070CED"/>
    <w:rsid w:val="001E7465"/>
    <w:rsid w:val="00335F2E"/>
    <w:rsid w:val="00347DEE"/>
    <w:rsid w:val="00357555"/>
    <w:rsid w:val="00380EE1"/>
    <w:rsid w:val="003A180C"/>
    <w:rsid w:val="003B26E7"/>
    <w:rsid w:val="003E08A9"/>
    <w:rsid w:val="0047435B"/>
    <w:rsid w:val="005A2827"/>
    <w:rsid w:val="006D24B4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C363F"/>
  <w15:docId w15:val="{D133270C-3A99-41CB-8543-C3CBDD98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335F2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335F2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E746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3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2020-06-10T05:20:00Z</cp:lastPrinted>
  <dcterms:created xsi:type="dcterms:W3CDTF">2020-06-17T00:41:00Z</dcterms:created>
  <dcterms:modified xsi:type="dcterms:W3CDTF">2020-06-17T00:41:00Z</dcterms:modified>
</cp:coreProperties>
</file>