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B3DB8" w:rsidRPr="00BB2FCA" w:rsidRDefault="00536A6B" w:rsidP="004B3DB8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</w:t>
            </w:r>
            <w:r w:rsidR="00EB2089">
              <w:rPr>
                <w:szCs w:val="28"/>
              </w:rPr>
              <w:t>Закон</w:t>
            </w:r>
            <w:r>
              <w:rPr>
                <w:szCs w:val="28"/>
              </w:rPr>
              <w:t xml:space="preserve"> </w:t>
            </w:r>
            <w:r w:rsidRPr="006E75E8">
              <w:rPr>
                <w:szCs w:val="28"/>
              </w:rPr>
              <w:t xml:space="preserve">Приморского </w:t>
            </w:r>
            <w:r w:rsidR="00EB2089">
              <w:rPr>
                <w:szCs w:val="28"/>
              </w:rPr>
              <w:t xml:space="preserve">края </w:t>
            </w:r>
            <w:r w:rsidR="004B3DB8" w:rsidRPr="00D860CB">
              <w:rPr>
                <w:szCs w:val="28"/>
              </w:rPr>
              <w:t>"</w:t>
            </w:r>
            <w:r w:rsidR="004B3DB8">
              <w:rPr>
                <w:szCs w:val="28"/>
              </w:rPr>
              <w:t>Об Уполно</w:t>
            </w:r>
            <w:r w:rsidR="00EB2089">
              <w:rPr>
                <w:szCs w:val="28"/>
              </w:rPr>
              <w:t>-</w:t>
            </w:r>
            <w:r w:rsidR="004B3DB8">
              <w:rPr>
                <w:szCs w:val="28"/>
              </w:rPr>
              <w:t>моченном по правам человека</w:t>
            </w:r>
            <w:r w:rsidR="004B3DB8" w:rsidRPr="00D860CB">
              <w:rPr>
                <w:szCs w:val="28"/>
              </w:rPr>
              <w:t xml:space="preserve"> в Приморском крае</w:t>
            </w:r>
            <w:r w:rsidR="004B3DB8" w:rsidRPr="00BB2FCA">
              <w:rPr>
                <w:szCs w:val="28"/>
              </w:rPr>
              <w:t>"</w:t>
            </w:r>
          </w:p>
          <w:p w:rsidR="000B3FB2" w:rsidRPr="00CB4EC6" w:rsidRDefault="000B3FB2" w:rsidP="004B3DB8">
            <w:pPr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6E75E8">
        <w:rPr>
          <w:szCs w:val="28"/>
        </w:rPr>
        <w:t xml:space="preserve"> в Закон Приморского края "</w:t>
      </w:r>
      <w:r w:rsidR="004B3DB8">
        <w:rPr>
          <w:szCs w:val="28"/>
        </w:rPr>
        <w:t>Об Уполномоченном по правам человека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EB2089" w:rsidRDefault="00EB2089" w:rsidP="00EB208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</w:t>
      </w:r>
      <w:r w:rsidR="00150B48">
        <w:t>итике и защите прав граждан до 13</w:t>
      </w:r>
      <w:bookmarkStart w:id="0" w:name="_GoBack"/>
      <w:bookmarkEnd w:id="0"/>
      <w:r>
        <w:t xml:space="preserve"> июля 2020 года.</w:t>
      </w:r>
    </w:p>
    <w:p w:rsidR="00EB2089" w:rsidRDefault="00EB2089" w:rsidP="00EB2089">
      <w:pPr>
        <w:jc w:val="both"/>
      </w:pPr>
    </w:p>
    <w:p w:rsidR="00EB2089" w:rsidRDefault="00EB2089" w:rsidP="00EB208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(Косьяненко)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2089" w:rsidRDefault="00EB2089" w:rsidP="00EB2089">
      <w:pPr>
        <w:pStyle w:val="a3"/>
        <w:tabs>
          <w:tab w:val="clear" w:pos="4153"/>
          <w:tab w:val="clear" w:pos="8306"/>
        </w:tabs>
        <w:jc w:val="both"/>
      </w:pPr>
    </w:p>
    <w:p w:rsidR="00EB2089" w:rsidRDefault="00EB2089" w:rsidP="00EB208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B2089" w:rsidRPr="000162C8" w:rsidRDefault="00EB2089" w:rsidP="00EB2089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B3F" w:rsidRDefault="00BA5B3F">
      <w:r>
        <w:separator/>
      </w:r>
    </w:p>
  </w:endnote>
  <w:endnote w:type="continuationSeparator" w:id="0">
    <w:p w:rsidR="00BA5B3F" w:rsidRDefault="00BA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B3F" w:rsidRDefault="00BA5B3F">
      <w:r>
        <w:separator/>
      </w:r>
    </w:p>
  </w:footnote>
  <w:footnote w:type="continuationSeparator" w:id="0">
    <w:p w:rsidR="00BA5B3F" w:rsidRDefault="00BA5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3FB2"/>
    <w:rsid w:val="000D628E"/>
    <w:rsid w:val="000E5228"/>
    <w:rsid w:val="00123119"/>
    <w:rsid w:val="00150B48"/>
    <w:rsid w:val="00155F7F"/>
    <w:rsid w:val="003325F4"/>
    <w:rsid w:val="00392E21"/>
    <w:rsid w:val="004B3DB8"/>
    <w:rsid w:val="004B69FA"/>
    <w:rsid w:val="004D1A01"/>
    <w:rsid w:val="00536A6B"/>
    <w:rsid w:val="005A6019"/>
    <w:rsid w:val="005A6B1B"/>
    <w:rsid w:val="005E6130"/>
    <w:rsid w:val="00695A4A"/>
    <w:rsid w:val="006D45ED"/>
    <w:rsid w:val="006D491A"/>
    <w:rsid w:val="006E650F"/>
    <w:rsid w:val="00726997"/>
    <w:rsid w:val="007B48E7"/>
    <w:rsid w:val="007B5289"/>
    <w:rsid w:val="007D07B5"/>
    <w:rsid w:val="00835A0E"/>
    <w:rsid w:val="008818A7"/>
    <w:rsid w:val="008C2AF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79DE"/>
    <w:rsid w:val="00BA58C7"/>
    <w:rsid w:val="00BA5B3F"/>
    <w:rsid w:val="00C0417D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B208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A3C65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4B3DB8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4B3D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5</cp:revision>
  <cp:lastPrinted>2014-07-15T23:09:00Z</cp:lastPrinted>
  <dcterms:created xsi:type="dcterms:W3CDTF">2019-01-10T04:20:00Z</dcterms:created>
  <dcterms:modified xsi:type="dcterms:W3CDTF">2020-06-11T02:16:00Z</dcterms:modified>
</cp:coreProperties>
</file>