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337953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20CE" w:rsidRPr="00BF7A72" w:rsidRDefault="008020CE" w:rsidP="008020CE">
      <w:pPr>
        <w:tabs>
          <w:tab w:val="left" w:pos="851"/>
          <w:tab w:val="left" w:pos="993"/>
        </w:tabs>
        <w:jc w:val="center"/>
        <w:rPr>
          <w:b/>
        </w:rPr>
      </w:pPr>
      <w:r w:rsidRPr="00BF7A72">
        <w:rPr>
          <w:b/>
        </w:rPr>
        <w:t xml:space="preserve">О ВНЕСЕНИИ ИЗМЕНЕНИЯ В СТАТЬЮ 37 ЗАКОНА ПРИМОРСКОГО КРАЯ "О БЮДЖЕТНОМ УСТРОЙСТВЕ, БЮДЖЕТНОМ ПРОЦЕССЕ И МЕЖБЮДЖЕТНЫХ </w:t>
      </w:r>
    </w:p>
    <w:p w:rsidR="008020CE" w:rsidRPr="00BF7A72" w:rsidRDefault="008020CE" w:rsidP="008020CE">
      <w:pPr>
        <w:tabs>
          <w:tab w:val="left" w:pos="851"/>
          <w:tab w:val="left" w:pos="993"/>
        </w:tabs>
        <w:jc w:val="center"/>
        <w:rPr>
          <w:b/>
        </w:rPr>
      </w:pPr>
      <w:r w:rsidRPr="00BF7A72">
        <w:rPr>
          <w:b/>
        </w:rPr>
        <w:t>ОТНОШЕНИЯХ В ПРИМОРСКОМ КРАЕ"</w:t>
      </w:r>
    </w:p>
    <w:p w:rsidR="008020CE" w:rsidRPr="00610226" w:rsidRDefault="008020CE" w:rsidP="008020CE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8020CE" w:rsidRDefault="008020CE" w:rsidP="008020CE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10 июня </w:t>
      </w:r>
      <w:r>
        <w:rPr>
          <w:szCs w:val="28"/>
        </w:rPr>
        <w:br/>
        <w:t xml:space="preserve">2020 года </w:t>
      </w:r>
    </w:p>
    <w:p w:rsidR="008020CE" w:rsidRPr="00610226" w:rsidRDefault="008020CE" w:rsidP="008020CE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8020CE" w:rsidRPr="00610226" w:rsidRDefault="008020CE" w:rsidP="008020CE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8020CE" w:rsidRPr="00CB540D" w:rsidRDefault="008020CE" w:rsidP="008020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0226">
        <w:t xml:space="preserve">Внести в </w:t>
      </w:r>
      <w:r>
        <w:t xml:space="preserve">статью 37 </w:t>
      </w:r>
      <w:r w:rsidRPr="00610226">
        <w:t>Закон</w:t>
      </w:r>
      <w:r>
        <w:t>а</w:t>
      </w:r>
      <w:r w:rsidRPr="00610226">
        <w:t xml:space="preserve"> Приморского края от 2 августа 2005 года </w:t>
      </w:r>
      <w:r>
        <w:br/>
      </w:r>
      <w:r w:rsidRPr="00610226">
        <w:t xml:space="preserve">№ 271-КЗ </w:t>
      </w:r>
      <w:r>
        <w:t>"</w:t>
      </w:r>
      <w:r w:rsidRPr="00610226">
        <w:t>О бюджетном устройстве, бюджетном процессе и межбюджетных отношениях в Приморском крае</w:t>
      </w:r>
      <w:r>
        <w:t>"</w:t>
      </w:r>
      <w:r w:rsidRPr="00610226">
        <w:t xml:space="preserve"> (Ведомости Законодательного Собрания Приморского края, 2005, № 103, стр. 2, № 114, стр. 3; 2006, № 129, стр. 8, </w:t>
      </w:r>
      <w:r>
        <w:br/>
      </w:r>
      <w:r w:rsidRPr="00610226">
        <w:rPr>
          <w:szCs w:val="28"/>
        </w:rPr>
        <w:t>№ 4, стр. 75; 2007, № 14, стр. 3, № 35, стр. 10, № 56, стр. 4; 2008, № 71, стр. 3, № 98, стр. 13; 2009, № 133, стр. 19; 2010, № 172, стр. 36; 2011, № 197, стр. 2,</w:t>
      </w:r>
      <w:r>
        <w:rPr>
          <w:szCs w:val="28"/>
        </w:rPr>
        <w:t xml:space="preserve"> </w:t>
      </w:r>
      <w:r w:rsidRPr="00610226">
        <w:rPr>
          <w:szCs w:val="28"/>
        </w:rPr>
        <w:t xml:space="preserve">№ 199, стр. 44, № 201, стр. 19, № 212, стр. 9; 2012, № 19, стр. 17, № 35, </w:t>
      </w:r>
      <w:r>
        <w:rPr>
          <w:szCs w:val="28"/>
        </w:rPr>
        <w:br/>
      </w:r>
      <w:r w:rsidRPr="00610226">
        <w:rPr>
          <w:szCs w:val="28"/>
        </w:rPr>
        <w:t>стр. 26; 2013, № 56, стр. 157; 2014, № 75, стр. 21, № 95, стр. 10, № 98, стр. 4; 2015, № 141, стр. 43, № 145, стр. 54; 2016, № 154, стр. 62, № 166, стр. 15, № 4, стр. 7; 2017</w:t>
      </w:r>
      <w:r>
        <w:rPr>
          <w:szCs w:val="28"/>
        </w:rPr>
        <w:t>,</w:t>
      </w:r>
      <w:r w:rsidRPr="00610226">
        <w:rPr>
          <w:szCs w:val="28"/>
        </w:rPr>
        <w:t xml:space="preserve"> № 25, стр. 50; 2018</w:t>
      </w:r>
      <w:r>
        <w:rPr>
          <w:szCs w:val="28"/>
        </w:rPr>
        <w:t>,</w:t>
      </w:r>
      <w:r w:rsidRPr="00610226">
        <w:rPr>
          <w:szCs w:val="28"/>
        </w:rPr>
        <w:t xml:space="preserve"> № 49</w:t>
      </w:r>
      <w:r>
        <w:rPr>
          <w:szCs w:val="28"/>
        </w:rPr>
        <w:t>,</w:t>
      </w:r>
      <w:r w:rsidRPr="00610226">
        <w:rPr>
          <w:szCs w:val="28"/>
        </w:rPr>
        <w:t xml:space="preserve"> стр. 8, №</w:t>
      </w:r>
      <w:r>
        <w:rPr>
          <w:szCs w:val="28"/>
        </w:rPr>
        <w:t xml:space="preserve"> </w:t>
      </w:r>
      <w:r w:rsidRPr="00610226">
        <w:rPr>
          <w:szCs w:val="28"/>
        </w:rPr>
        <w:t>66</w:t>
      </w:r>
      <w:r>
        <w:rPr>
          <w:szCs w:val="28"/>
        </w:rPr>
        <w:t>,</w:t>
      </w:r>
      <w:r w:rsidRPr="00610226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610226">
        <w:rPr>
          <w:szCs w:val="28"/>
        </w:rPr>
        <w:t>43, №</w:t>
      </w:r>
      <w:r>
        <w:rPr>
          <w:szCs w:val="28"/>
        </w:rPr>
        <w:t xml:space="preserve"> </w:t>
      </w:r>
      <w:r w:rsidRPr="00610226">
        <w:rPr>
          <w:szCs w:val="28"/>
        </w:rPr>
        <w:t>72</w:t>
      </w:r>
      <w:r>
        <w:rPr>
          <w:szCs w:val="28"/>
        </w:rPr>
        <w:t>,</w:t>
      </w:r>
      <w:r w:rsidRPr="00610226">
        <w:rPr>
          <w:szCs w:val="28"/>
        </w:rPr>
        <w:t xml:space="preserve"> стр. 3, </w:t>
      </w:r>
      <w:r>
        <w:rPr>
          <w:szCs w:val="28"/>
        </w:rPr>
        <w:br/>
      </w:r>
      <w:r w:rsidRPr="00610226">
        <w:rPr>
          <w:szCs w:val="28"/>
        </w:rPr>
        <w:t>№</w:t>
      </w:r>
      <w:r>
        <w:rPr>
          <w:szCs w:val="28"/>
        </w:rPr>
        <w:t xml:space="preserve"> </w:t>
      </w:r>
      <w:r w:rsidRPr="00610226">
        <w:rPr>
          <w:szCs w:val="28"/>
        </w:rPr>
        <w:t>81</w:t>
      </w:r>
      <w:r>
        <w:rPr>
          <w:szCs w:val="28"/>
        </w:rPr>
        <w:t>,</w:t>
      </w:r>
      <w:r w:rsidRPr="00610226">
        <w:rPr>
          <w:szCs w:val="28"/>
        </w:rPr>
        <w:t xml:space="preserve"> стр. 164</w:t>
      </w:r>
      <w:r>
        <w:rPr>
          <w:szCs w:val="28"/>
        </w:rPr>
        <w:t>; 2019, № 94, стр. 14, № 107, стр. 14, стр. 69, № 110, стр. 7; 2020, № 121, стр. 66, стр. 84, № 126, стр. 17, № 133, стр. 63</w:t>
      </w:r>
      <w:r w:rsidRPr="00610226">
        <w:t>) следующ</w:t>
      </w:r>
      <w:r>
        <w:t>е</w:t>
      </w:r>
      <w:r w:rsidRPr="00610226">
        <w:t>е изменени</w:t>
      </w:r>
      <w:r>
        <w:t>е</w:t>
      </w:r>
      <w:r w:rsidRPr="00610226">
        <w:t>:</w:t>
      </w:r>
    </w:p>
    <w:p w:rsidR="008020CE" w:rsidRDefault="008020CE" w:rsidP="008020CE">
      <w:pPr>
        <w:ind w:firstLine="709"/>
        <w:jc w:val="both"/>
        <w:rPr>
          <w:szCs w:val="28"/>
        </w:rPr>
      </w:pPr>
      <w:r>
        <w:rPr>
          <w:szCs w:val="28"/>
        </w:rPr>
        <w:t>часть 1 дополнить пунктом 8 следующего содержания:</w:t>
      </w:r>
    </w:p>
    <w:p w:rsidR="008020CE" w:rsidRDefault="008020CE" w:rsidP="008020CE">
      <w:pPr>
        <w:ind w:firstLine="709"/>
        <w:jc w:val="both"/>
      </w:pPr>
      <w:r>
        <w:t>"</w:t>
      </w:r>
      <w:proofErr w:type="gramStart"/>
      <w:r>
        <w:t>8)осуществление</w:t>
      </w:r>
      <w:proofErr w:type="gramEnd"/>
      <w:r>
        <w:t xml:space="preserve"> мероприятий по реализации проектов, имеющих приоритетное значение для жителей муниципальных образований.".</w:t>
      </w:r>
    </w:p>
    <w:p w:rsidR="008020CE" w:rsidRDefault="008020CE" w:rsidP="008020C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020CE" w:rsidRDefault="008020CE" w:rsidP="008020C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8020CE" w:rsidRPr="00610226" w:rsidRDefault="008020CE" w:rsidP="008020C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8020CE" w:rsidRPr="00610226" w:rsidRDefault="008020CE" w:rsidP="008020CE">
      <w:pPr>
        <w:ind w:firstLine="709"/>
      </w:pPr>
    </w:p>
    <w:p w:rsidR="008020CE" w:rsidRDefault="008020CE" w:rsidP="008020CE">
      <w:pPr>
        <w:ind w:firstLine="709"/>
      </w:pPr>
    </w:p>
    <w:p w:rsidR="008020CE" w:rsidRPr="00610226" w:rsidRDefault="008020CE" w:rsidP="008020CE">
      <w:pPr>
        <w:ind w:firstLine="709"/>
      </w:pPr>
    </w:p>
    <w:p w:rsidR="008020CE" w:rsidRDefault="008020CE" w:rsidP="008020CE">
      <w:r w:rsidRPr="00610226">
        <w:t>Губернатор края</w:t>
      </w:r>
      <w:r w:rsidRPr="00610226">
        <w:tab/>
      </w:r>
      <w:r w:rsidRPr="00610226">
        <w:tab/>
      </w:r>
      <w:r w:rsidRPr="00610226">
        <w:tab/>
      </w:r>
      <w:r w:rsidRPr="00610226">
        <w:tab/>
        <w:t xml:space="preserve"> </w:t>
      </w:r>
      <w:r w:rsidRPr="00610226">
        <w:tab/>
      </w:r>
      <w:r w:rsidRPr="00610226">
        <w:tab/>
      </w:r>
      <w:r w:rsidRPr="00610226">
        <w:tab/>
      </w:r>
      <w:r w:rsidRPr="00610226">
        <w:tab/>
      </w:r>
      <w:r>
        <w:t xml:space="preserve"> </w:t>
      </w:r>
      <w:r w:rsidRPr="00610226">
        <w:t xml:space="preserve">    О.Н. Кожемяко</w:t>
      </w:r>
    </w:p>
    <w:p w:rsidR="000A6879" w:rsidRDefault="000A6879" w:rsidP="008020CE"/>
    <w:p w:rsidR="000A6879" w:rsidRDefault="000A6879" w:rsidP="008020CE">
      <w:bookmarkStart w:id="0" w:name="_GoBack"/>
      <w:r>
        <w:t>г. Владивосток</w:t>
      </w:r>
    </w:p>
    <w:p w:rsidR="000A6879" w:rsidRDefault="000A6879" w:rsidP="008020CE">
      <w:r>
        <w:t>11 июня 2020 года</w:t>
      </w:r>
    </w:p>
    <w:p w:rsidR="000A6879" w:rsidRPr="00610226" w:rsidRDefault="000A6879" w:rsidP="008020CE">
      <w:r>
        <w:t>№ 814-КЗ</w:t>
      </w:r>
    </w:p>
    <w:bookmarkEnd w:id="0"/>
    <w:p w:rsidR="008020CE" w:rsidRPr="00610226" w:rsidRDefault="008020CE" w:rsidP="008020CE">
      <w:pPr>
        <w:ind w:firstLine="709"/>
      </w:pPr>
    </w:p>
    <w:p w:rsidR="008020CE" w:rsidRPr="00610226" w:rsidRDefault="008020CE" w:rsidP="008020CE">
      <w:pPr>
        <w:ind w:firstLine="709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F25" w:rsidRDefault="008D5F25">
      <w:r>
        <w:separator/>
      </w:r>
    </w:p>
  </w:endnote>
  <w:endnote w:type="continuationSeparator" w:id="0">
    <w:p w:rsidR="008D5F25" w:rsidRDefault="008D5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F25" w:rsidRDefault="008D5F25">
      <w:r>
        <w:separator/>
      </w:r>
    </w:p>
  </w:footnote>
  <w:footnote w:type="continuationSeparator" w:id="0">
    <w:p w:rsidR="008D5F25" w:rsidRDefault="008D5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20CE"/>
    <w:rsid w:val="0003291F"/>
    <w:rsid w:val="00070CED"/>
    <w:rsid w:val="000A6879"/>
    <w:rsid w:val="00347DEE"/>
    <w:rsid w:val="00357555"/>
    <w:rsid w:val="00380EE1"/>
    <w:rsid w:val="003A180C"/>
    <w:rsid w:val="003B26E7"/>
    <w:rsid w:val="0047435B"/>
    <w:rsid w:val="005A2827"/>
    <w:rsid w:val="006E2ABA"/>
    <w:rsid w:val="008020CE"/>
    <w:rsid w:val="00832425"/>
    <w:rsid w:val="008D5F25"/>
    <w:rsid w:val="00AB70F9"/>
    <w:rsid w:val="00AC31EC"/>
    <w:rsid w:val="00AE5C44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2D917F"/>
  <w15:docId w15:val="{30CB885F-B962-4C8B-B0C9-76A7CF62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8020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8020CE"/>
    <w:rPr>
      <w:sz w:val="28"/>
    </w:rPr>
  </w:style>
  <w:style w:type="paragraph" w:styleId="a6">
    <w:name w:val="Balloon Text"/>
    <w:basedOn w:val="a"/>
    <w:link w:val="a7"/>
    <w:semiHidden/>
    <w:unhideWhenUsed/>
    <w:rsid w:val="008020C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02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2020-06-07T23:47:00Z</cp:lastPrinted>
  <dcterms:created xsi:type="dcterms:W3CDTF">2020-06-11T01:19:00Z</dcterms:created>
  <dcterms:modified xsi:type="dcterms:W3CDTF">2020-06-11T01:19:00Z</dcterms:modified>
</cp:coreProperties>
</file>