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24864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96CC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6CCC" w:rsidRPr="00296CCC">
              <w:rPr>
                <w:szCs w:val="28"/>
              </w:rPr>
              <w:t>1903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6CCC" w:rsidP="00D55F85">
            <w:pPr>
              <w:ind w:left="-108"/>
              <w:jc w:val="both"/>
            </w:pPr>
            <w:r w:rsidRPr="008B28D8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8B28D8">
              <w:rPr>
                <w:szCs w:val="28"/>
              </w:rPr>
              <w:t xml:space="preserve"> Приморского края "О внесении изменений в Закон Приморского края "О </w:t>
            </w:r>
            <w:proofErr w:type="gramStart"/>
            <w:r>
              <w:rPr>
                <w:szCs w:val="28"/>
              </w:rPr>
              <w:t>Чернигов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ском</w:t>
            </w:r>
            <w:proofErr w:type="spellEnd"/>
            <w:proofErr w:type="gramEnd"/>
            <w:r w:rsidRPr="008B28D8">
              <w:rPr>
                <w:szCs w:val="28"/>
              </w:rPr>
              <w:t xml:space="preserve"> муниципальном районе"</w:t>
            </w:r>
          </w:p>
          <w:p w:rsidR="000B3FB2" w:rsidRPr="00296CCC" w:rsidRDefault="000B3FB2">
            <w:pPr>
              <w:jc w:val="both"/>
            </w:pPr>
          </w:p>
        </w:tc>
      </w:tr>
    </w:tbl>
    <w:p w:rsidR="00296CCC" w:rsidRPr="008B28D8" w:rsidRDefault="00296CCC" w:rsidP="00296CCC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296CCC" w:rsidRPr="008B28D8" w:rsidRDefault="00296CCC" w:rsidP="00296CCC">
      <w:pPr>
        <w:rPr>
          <w:szCs w:val="28"/>
        </w:rPr>
      </w:pPr>
    </w:p>
    <w:p w:rsidR="00296CCC" w:rsidRPr="008B28D8" w:rsidRDefault="00296CCC" w:rsidP="00296CCC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296CCC" w:rsidRPr="008B28D8" w:rsidRDefault="00296CCC" w:rsidP="00296CCC">
      <w:pPr>
        <w:rPr>
          <w:szCs w:val="28"/>
        </w:rPr>
      </w:pPr>
    </w:p>
    <w:p w:rsidR="00296CCC" w:rsidRPr="008B28D8" w:rsidRDefault="00296CCC" w:rsidP="00296CCC">
      <w:pPr>
        <w:ind w:right="-2" w:firstLine="720"/>
        <w:jc w:val="both"/>
        <w:rPr>
          <w:szCs w:val="28"/>
        </w:rPr>
      </w:pPr>
      <w:r w:rsidRPr="008B28D8">
        <w:rPr>
          <w:szCs w:val="28"/>
        </w:rPr>
        <w:t xml:space="preserve">1.Принять </w:t>
      </w:r>
      <w:r>
        <w:rPr>
          <w:szCs w:val="28"/>
        </w:rPr>
        <w:t>Закон</w:t>
      </w:r>
      <w:r w:rsidRPr="008B28D8">
        <w:rPr>
          <w:szCs w:val="28"/>
        </w:rPr>
        <w:t xml:space="preserve"> Приморского края "О внесении изменений в Закон Приморского края "О </w:t>
      </w:r>
      <w:r>
        <w:rPr>
          <w:szCs w:val="28"/>
        </w:rPr>
        <w:t>Черниговском</w:t>
      </w:r>
      <w:r w:rsidRPr="008B28D8">
        <w:rPr>
          <w:szCs w:val="28"/>
        </w:rPr>
        <w:t xml:space="preserve"> муниципальном районе".</w:t>
      </w:r>
    </w:p>
    <w:p w:rsidR="00296CCC" w:rsidRDefault="00296CCC" w:rsidP="00296CCC">
      <w:pPr>
        <w:ind w:right="-144" w:firstLine="720"/>
        <w:jc w:val="both"/>
      </w:pPr>
    </w:p>
    <w:p w:rsidR="00296CCC" w:rsidRPr="00805F6A" w:rsidRDefault="00296CCC" w:rsidP="00296CCC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296CCC" w:rsidRDefault="00296CCC" w:rsidP="00296CCC">
      <w:pPr>
        <w:ind w:firstLine="720"/>
        <w:jc w:val="both"/>
      </w:pPr>
    </w:p>
    <w:p w:rsidR="00296CCC" w:rsidRPr="006C285D" w:rsidRDefault="00296CCC" w:rsidP="00296CCC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296CCC" w:rsidRDefault="00296CCC" w:rsidP="00296CCC">
      <w:pPr>
        <w:jc w:val="both"/>
      </w:pPr>
    </w:p>
    <w:p w:rsidR="00296CCC" w:rsidRDefault="00296CCC" w:rsidP="00296CCC">
      <w:pPr>
        <w:jc w:val="both"/>
      </w:pPr>
    </w:p>
    <w:p w:rsidR="00296CCC" w:rsidRDefault="00296CCC" w:rsidP="00296CCC">
      <w:pPr>
        <w:jc w:val="both"/>
      </w:pPr>
    </w:p>
    <w:p w:rsidR="00296CCC" w:rsidRDefault="00296CCC" w:rsidP="00296CCC">
      <w:pPr>
        <w:jc w:val="both"/>
      </w:pPr>
      <w:r>
        <w:t>Председатель</w:t>
      </w:r>
    </w:p>
    <w:p w:rsidR="00296CCC" w:rsidRDefault="00296CCC" w:rsidP="00296CC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296CCC" w:rsidRDefault="00296CCC" w:rsidP="00296CCC">
      <w:pPr>
        <w:jc w:val="both"/>
      </w:pPr>
    </w:p>
    <w:p w:rsidR="00296CCC" w:rsidRDefault="00296CCC" w:rsidP="00296CCC">
      <w:pPr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AA8" w:rsidRDefault="00634AA8">
      <w:r>
        <w:separator/>
      </w:r>
    </w:p>
  </w:endnote>
  <w:endnote w:type="continuationSeparator" w:id="0">
    <w:p w:rsidR="00634AA8" w:rsidRDefault="00634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AA8" w:rsidRDefault="00634AA8">
      <w:r>
        <w:separator/>
      </w:r>
    </w:p>
  </w:footnote>
  <w:footnote w:type="continuationSeparator" w:id="0">
    <w:p w:rsidR="00634AA8" w:rsidRDefault="00634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6CC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96CCC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34AA8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9BDC"/>
  <w15:docId w15:val="{F8AA9B1F-199B-4449-808F-AB802A4F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2019-12-18T22:00:00Z</cp:lastPrinted>
  <dcterms:created xsi:type="dcterms:W3CDTF">2019-12-18T22:00:00Z</dcterms:created>
  <dcterms:modified xsi:type="dcterms:W3CDTF">2019-12-18T22:01:00Z</dcterms:modified>
</cp:coreProperties>
</file>