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7726D0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 w:rsidR="003F286A">
              <w:rPr>
                <w:szCs w:val="28"/>
              </w:rPr>
              <w:t>проекте закона Приморского края "О</w:t>
            </w:r>
            <w:r w:rsidR="00B00A15">
              <w:rPr>
                <w:szCs w:val="28"/>
              </w:rPr>
              <w:t xml:space="preserve"> внесении изменений</w:t>
            </w:r>
            <w:r w:rsidR="00206E57">
              <w:rPr>
                <w:szCs w:val="28"/>
              </w:rPr>
              <w:t xml:space="preserve"> в Закон</w:t>
            </w:r>
            <w:r w:rsidR="00246E2B">
              <w:rPr>
                <w:szCs w:val="28"/>
              </w:rPr>
              <w:t xml:space="preserve"> Приморского края</w:t>
            </w:r>
            <w:r w:rsidR="007726D0">
              <w:rPr>
                <w:szCs w:val="28"/>
              </w:rPr>
              <w:br/>
            </w:r>
            <w:r w:rsidR="00B00A15">
              <w:t xml:space="preserve">"О </w:t>
            </w:r>
            <w:r w:rsidR="001C6EB6">
              <w:t>пчеловодстве в Приморском крае"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AC557A">
      <w:pPr>
        <w:ind w:firstLine="709"/>
        <w:jc w:val="both"/>
      </w:pPr>
      <w:r>
        <w:t xml:space="preserve">1.Принять </w:t>
      </w:r>
      <w:r w:rsidR="002B5ADE">
        <w:rPr>
          <w:szCs w:val="28"/>
        </w:rPr>
        <w:t>проект</w:t>
      </w:r>
      <w:r w:rsidR="003F286A">
        <w:rPr>
          <w:szCs w:val="28"/>
        </w:rPr>
        <w:t xml:space="preserve"> закона Приморского края "О </w:t>
      </w:r>
      <w:r w:rsidR="00B00A15">
        <w:rPr>
          <w:szCs w:val="28"/>
        </w:rPr>
        <w:t>внесении изменений</w:t>
      </w:r>
      <w:r w:rsidR="00206E57">
        <w:rPr>
          <w:szCs w:val="28"/>
        </w:rPr>
        <w:t xml:space="preserve"> в Закон</w:t>
      </w:r>
      <w:r w:rsidR="00246E2B">
        <w:rPr>
          <w:szCs w:val="28"/>
        </w:rPr>
        <w:t xml:space="preserve"> Приморского края</w:t>
      </w:r>
      <w:r w:rsidR="00AC557A">
        <w:rPr>
          <w:szCs w:val="28"/>
        </w:rPr>
        <w:t xml:space="preserve"> </w:t>
      </w:r>
      <w:r w:rsidR="001C6EB6">
        <w:t>"О пчеловодстве в Приморском крае"</w:t>
      </w:r>
      <w:r w:rsidR="00AC557A">
        <w:t xml:space="preserve"> </w:t>
      </w:r>
      <w:r>
        <w:t>в первом чтении.</w:t>
      </w:r>
    </w:p>
    <w:p w:rsidR="00C53401" w:rsidRDefault="00C53401" w:rsidP="005A7340">
      <w:pPr>
        <w:ind w:firstLine="709"/>
        <w:jc w:val="both"/>
      </w:pPr>
    </w:p>
    <w:p w:rsidR="00C53401" w:rsidRDefault="00C53401" w:rsidP="005A734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</w:t>
      </w:r>
      <w:r w:rsidR="00773981">
        <w:t>одопользованию до 10</w:t>
      </w:r>
      <w:r w:rsidR="001C6EB6">
        <w:t xml:space="preserve"> июня 2020</w:t>
      </w:r>
      <w:r>
        <w:t xml:space="preserve"> года.</w:t>
      </w:r>
    </w:p>
    <w:p w:rsidR="000E059F" w:rsidRDefault="000E059F" w:rsidP="005A7340">
      <w:pPr>
        <w:ind w:firstLine="709"/>
        <w:jc w:val="both"/>
      </w:pPr>
    </w:p>
    <w:p w:rsidR="005A7340" w:rsidRDefault="00C53401" w:rsidP="005A7340">
      <w:pPr>
        <w:ind w:firstLine="709"/>
        <w:jc w:val="both"/>
      </w:pPr>
      <w:r>
        <w:t>3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56417" w:rsidRDefault="00E56417" w:rsidP="005A7340">
      <w:pPr>
        <w:ind w:firstLine="709"/>
        <w:jc w:val="both"/>
      </w:pPr>
      <w:bookmarkStart w:id="0" w:name="_GoBack"/>
      <w:bookmarkEnd w:id="0"/>
    </w:p>
    <w:p w:rsidR="005A7340" w:rsidRDefault="00E56417" w:rsidP="005A7340">
      <w:pPr>
        <w:ind w:firstLine="709"/>
        <w:jc w:val="both"/>
      </w:pPr>
      <w:r>
        <w:t>4.</w:t>
      </w:r>
      <w:r w:rsidR="005A7340">
        <w:t>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056" w:rsidRDefault="00FD0056">
      <w:r>
        <w:separator/>
      </w:r>
    </w:p>
  </w:endnote>
  <w:endnote w:type="continuationSeparator" w:id="0">
    <w:p w:rsidR="00FD0056" w:rsidRDefault="00FD0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056" w:rsidRDefault="00FD0056">
      <w:r>
        <w:separator/>
      </w:r>
    </w:p>
  </w:footnote>
  <w:footnote w:type="continuationSeparator" w:id="0">
    <w:p w:rsidR="00FD0056" w:rsidRDefault="00FD00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1572831"/>
      <w:docPartObj>
        <w:docPartGallery w:val="Page Numbers (Top of Page)"/>
        <w:docPartUnique/>
      </w:docPartObj>
    </w:sdtPr>
    <w:sdtEndPr/>
    <w:sdtContent>
      <w:p w:rsidR="008B52FA" w:rsidRDefault="00E56417" w:rsidP="00E56417">
        <w:pPr>
          <w:pStyle w:val="a3"/>
          <w:tabs>
            <w:tab w:val="left" w:pos="2717"/>
            <w:tab w:val="center" w:pos="4677"/>
          </w:tabs>
        </w:pPr>
        <w:r>
          <w:tab/>
        </w:r>
        <w:r>
          <w:tab/>
        </w:r>
        <w:r>
          <w:tab/>
        </w:r>
        <w:r w:rsidR="008B52FA">
          <w:fldChar w:fldCharType="begin"/>
        </w:r>
        <w:r w:rsidR="008B52FA">
          <w:instrText>PAGE   \* MERGEFORMAT</w:instrText>
        </w:r>
        <w:r w:rsidR="008B52FA">
          <w:fldChar w:fldCharType="separate"/>
        </w:r>
        <w:r w:rsidR="001C6EB6">
          <w:rPr>
            <w:noProof/>
          </w:rPr>
          <w:t>2</w:t>
        </w:r>
        <w:r w:rsidR="008B52FA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052B1"/>
    <w:rsid w:val="00025BC3"/>
    <w:rsid w:val="000422DB"/>
    <w:rsid w:val="00042AE7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0E8E"/>
    <w:rsid w:val="00155F7F"/>
    <w:rsid w:val="0018040D"/>
    <w:rsid w:val="001C6EB6"/>
    <w:rsid w:val="001E3F64"/>
    <w:rsid w:val="00206E57"/>
    <w:rsid w:val="00217A1E"/>
    <w:rsid w:val="00227F0F"/>
    <w:rsid w:val="00240E59"/>
    <w:rsid w:val="00246E2B"/>
    <w:rsid w:val="00272E4F"/>
    <w:rsid w:val="00287DB8"/>
    <w:rsid w:val="002A09D6"/>
    <w:rsid w:val="002A49A2"/>
    <w:rsid w:val="002B5ADE"/>
    <w:rsid w:val="00307A61"/>
    <w:rsid w:val="003325F4"/>
    <w:rsid w:val="00356067"/>
    <w:rsid w:val="00384BD7"/>
    <w:rsid w:val="00392E21"/>
    <w:rsid w:val="003B5EAA"/>
    <w:rsid w:val="003D097A"/>
    <w:rsid w:val="003F286A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2424"/>
    <w:rsid w:val="006D45ED"/>
    <w:rsid w:val="006E650F"/>
    <w:rsid w:val="00726997"/>
    <w:rsid w:val="007726D0"/>
    <w:rsid w:val="00773981"/>
    <w:rsid w:val="007B0B00"/>
    <w:rsid w:val="007B48E7"/>
    <w:rsid w:val="007B5289"/>
    <w:rsid w:val="007C3110"/>
    <w:rsid w:val="007C6892"/>
    <w:rsid w:val="007D550B"/>
    <w:rsid w:val="007F5849"/>
    <w:rsid w:val="00824A30"/>
    <w:rsid w:val="00835A0E"/>
    <w:rsid w:val="00841B72"/>
    <w:rsid w:val="008818A7"/>
    <w:rsid w:val="00892DFA"/>
    <w:rsid w:val="008B52FA"/>
    <w:rsid w:val="008D3737"/>
    <w:rsid w:val="008F5B74"/>
    <w:rsid w:val="00922AED"/>
    <w:rsid w:val="00924B45"/>
    <w:rsid w:val="00931FD6"/>
    <w:rsid w:val="009372FF"/>
    <w:rsid w:val="0094344A"/>
    <w:rsid w:val="0096525C"/>
    <w:rsid w:val="009959AC"/>
    <w:rsid w:val="009C06BA"/>
    <w:rsid w:val="009E374F"/>
    <w:rsid w:val="00A13794"/>
    <w:rsid w:val="00A26C60"/>
    <w:rsid w:val="00A32788"/>
    <w:rsid w:val="00A43E19"/>
    <w:rsid w:val="00A518D4"/>
    <w:rsid w:val="00A657C4"/>
    <w:rsid w:val="00A804AC"/>
    <w:rsid w:val="00A93332"/>
    <w:rsid w:val="00AA3543"/>
    <w:rsid w:val="00AC557A"/>
    <w:rsid w:val="00AE5EE6"/>
    <w:rsid w:val="00AF17C8"/>
    <w:rsid w:val="00AF367A"/>
    <w:rsid w:val="00B00A15"/>
    <w:rsid w:val="00B221A8"/>
    <w:rsid w:val="00B37BF9"/>
    <w:rsid w:val="00B51B1F"/>
    <w:rsid w:val="00B778DC"/>
    <w:rsid w:val="00BA58C7"/>
    <w:rsid w:val="00BD45DA"/>
    <w:rsid w:val="00BE57D7"/>
    <w:rsid w:val="00C20E8F"/>
    <w:rsid w:val="00C53401"/>
    <w:rsid w:val="00C97B44"/>
    <w:rsid w:val="00CA292F"/>
    <w:rsid w:val="00CA7E54"/>
    <w:rsid w:val="00CE19DF"/>
    <w:rsid w:val="00CF714E"/>
    <w:rsid w:val="00D02716"/>
    <w:rsid w:val="00D140CC"/>
    <w:rsid w:val="00D27475"/>
    <w:rsid w:val="00D64D7D"/>
    <w:rsid w:val="00DA7E45"/>
    <w:rsid w:val="00DF01B2"/>
    <w:rsid w:val="00E56417"/>
    <w:rsid w:val="00E9018A"/>
    <w:rsid w:val="00E93A7F"/>
    <w:rsid w:val="00ED5501"/>
    <w:rsid w:val="00EE3178"/>
    <w:rsid w:val="00EF502B"/>
    <w:rsid w:val="00F14CBB"/>
    <w:rsid w:val="00F54F1A"/>
    <w:rsid w:val="00F75CDD"/>
    <w:rsid w:val="00F80A08"/>
    <w:rsid w:val="00F8376D"/>
    <w:rsid w:val="00FA3577"/>
    <w:rsid w:val="00FD0056"/>
    <w:rsid w:val="00FF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0559-F376-4B0D-90A8-007B88219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121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2014-07-16T00:00:00Z</cp:lastPrinted>
  <dcterms:created xsi:type="dcterms:W3CDTF">2020-05-19T05:57:00Z</dcterms:created>
  <dcterms:modified xsi:type="dcterms:W3CDTF">2020-05-19T05:57:00Z</dcterms:modified>
</cp:coreProperties>
</file>