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2pt" o:ole="" fillcolor="window">
            <v:imagedata r:id="rId6" o:title="" grayscale="t"/>
          </v:shape>
          <o:OLEObject Type="Embed" ProgID="Word.Picture.8" ShapeID="_x0000_i1025" DrawAspect="Content" ObjectID="_164950633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7324F3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7B42C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7B42CB">
              <w:rPr>
                <w:szCs w:val="28"/>
              </w:rPr>
              <w:t xml:space="preserve"> в </w:t>
            </w:r>
            <w:r>
              <w:rPr>
                <w:szCs w:val="28"/>
              </w:rPr>
              <w:t>отдельные законодательные акты Приморского края в области обеспечения жилыми помещениями детей-сиро</w:t>
            </w:r>
            <w:r w:rsidR="006E0BF8">
              <w:rPr>
                <w:szCs w:val="28"/>
              </w:rPr>
              <w:t>т</w:t>
            </w:r>
            <w:r>
              <w:rPr>
                <w:szCs w:val="28"/>
              </w:rPr>
              <w:t xml:space="preserve">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третье </w:t>
            </w:r>
            <w:r w:rsidR="00F65753">
              <w:rPr>
                <w:szCs w:val="28"/>
              </w:rPr>
              <w:t>чтени</w:t>
            </w:r>
            <w:r w:rsidR="001F33B3">
              <w:rPr>
                <w:szCs w:val="28"/>
              </w:rPr>
              <w:t>е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D16455" w:rsidRPr="00784532" w:rsidRDefault="002A4CCB" w:rsidP="001F33B3">
      <w:pPr>
        <w:ind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7324F3" w:rsidRPr="007B42CB">
        <w:rPr>
          <w:szCs w:val="28"/>
        </w:rPr>
        <w:t>О внесении изменени</w:t>
      </w:r>
      <w:r w:rsidR="007324F3">
        <w:rPr>
          <w:szCs w:val="28"/>
        </w:rPr>
        <w:t>й</w:t>
      </w:r>
      <w:r w:rsidR="007324F3" w:rsidRPr="007B42CB">
        <w:rPr>
          <w:szCs w:val="28"/>
        </w:rPr>
        <w:t xml:space="preserve"> в </w:t>
      </w:r>
      <w:r w:rsidR="007324F3">
        <w:rPr>
          <w:szCs w:val="28"/>
        </w:rPr>
        <w:t>отдельные законодательные акты Приморского края в области обеспечения жилыми помещениями детей-сиро</w:t>
      </w:r>
      <w:r w:rsidR="006E0BF8">
        <w:rPr>
          <w:szCs w:val="28"/>
        </w:rPr>
        <w:t>т</w:t>
      </w:r>
      <w:r w:rsidR="007324F3">
        <w:rPr>
          <w:szCs w:val="28"/>
        </w:rPr>
        <w:t>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D16455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7324F3" w:rsidRPr="007B42CB">
        <w:rPr>
          <w:szCs w:val="28"/>
        </w:rPr>
        <w:t>О внесении изменени</w:t>
      </w:r>
      <w:r w:rsidR="007324F3">
        <w:rPr>
          <w:szCs w:val="28"/>
        </w:rPr>
        <w:t>й</w:t>
      </w:r>
      <w:r w:rsidR="007324F3" w:rsidRPr="007B42CB">
        <w:rPr>
          <w:szCs w:val="28"/>
        </w:rPr>
        <w:t xml:space="preserve"> в </w:t>
      </w:r>
      <w:r w:rsidR="007324F3">
        <w:rPr>
          <w:szCs w:val="28"/>
        </w:rPr>
        <w:t>отдельные законодательные акты Приморского края в области обеспечения жилыми помещениями детей-сиро</w:t>
      </w:r>
      <w:r w:rsidR="006E0BF8">
        <w:rPr>
          <w:szCs w:val="28"/>
        </w:rPr>
        <w:t>т</w:t>
      </w:r>
      <w:r w:rsidR="007324F3">
        <w:rPr>
          <w:szCs w:val="28"/>
        </w:rPr>
        <w:t>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в третьем чтени</w:t>
      </w:r>
      <w:r w:rsidR="001F33B3">
        <w:rPr>
          <w:szCs w:val="28"/>
        </w:rPr>
        <w:t>и</w:t>
      </w:r>
      <w:r>
        <w:rPr>
          <w:szCs w:val="28"/>
        </w:rPr>
        <w:t xml:space="preserve"> </w:t>
      </w:r>
      <w:r w:rsidR="001F33B3">
        <w:rPr>
          <w:szCs w:val="28"/>
        </w:rPr>
        <w:br/>
      </w:r>
      <w:bookmarkStart w:id="0" w:name="_GoBack"/>
      <w:bookmarkEnd w:id="0"/>
      <w:r w:rsidRPr="007C0B76">
        <w:rPr>
          <w:szCs w:val="28"/>
        </w:rPr>
        <w:t>на</w:t>
      </w:r>
      <w:r w:rsidR="001F33B3">
        <w:rPr>
          <w:szCs w:val="28"/>
        </w:rPr>
        <w:t xml:space="preserve"> вне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 xml:space="preserve">закона Приморского края </w:t>
      </w:r>
      <w:r w:rsidR="001F33B3">
        <w:rPr>
          <w:szCs w:val="28"/>
        </w:rPr>
        <w:t>в</w:t>
      </w:r>
      <w:r>
        <w:rPr>
          <w:szCs w:val="28"/>
        </w:rPr>
        <w:t xml:space="preserve"> третьем чтени</w:t>
      </w:r>
      <w:r w:rsidR="001F33B3">
        <w:rPr>
          <w:szCs w:val="28"/>
        </w:rPr>
        <w:t>и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02A0B">
        <w:rPr>
          <w:szCs w:val="28"/>
        </w:rPr>
        <w:t>Косьяненко Т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1F33B3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583" w:rsidRDefault="00614583">
      <w:r>
        <w:separator/>
      </w:r>
    </w:p>
  </w:endnote>
  <w:endnote w:type="continuationSeparator" w:id="0">
    <w:p w:rsidR="00614583" w:rsidRDefault="00614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583" w:rsidRDefault="00614583">
      <w:r>
        <w:separator/>
      </w:r>
    </w:p>
  </w:footnote>
  <w:footnote w:type="continuationSeparator" w:id="0">
    <w:p w:rsidR="00614583" w:rsidRDefault="00614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0421586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3B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87C86"/>
    <w:rsid w:val="001B3A35"/>
    <w:rsid w:val="001C5162"/>
    <w:rsid w:val="001C614B"/>
    <w:rsid w:val="001E594D"/>
    <w:rsid w:val="001F33B3"/>
    <w:rsid w:val="001F5CF1"/>
    <w:rsid w:val="0020003C"/>
    <w:rsid w:val="00222F06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E36DC"/>
    <w:rsid w:val="00614583"/>
    <w:rsid w:val="00692D49"/>
    <w:rsid w:val="006A54ED"/>
    <w:rsid w:val="006D747C"/>
    <w:rsid w:val="006E0BF8"/>
    <w:rsid w:val="006E4AB9"/>
    <w:rsid w:val="006F159B"/>
    <w:rsid w:val="00700FF0"/>
    <w:rsid w:val="007128C1"/>
    <w:rsid w:val="007258FB"/>
    <w:rsid w:val="007324F3"/>
    <w:rsid w:val="00733672"/>
    <w:rsid w:val="00751091"/>
    <w:rsid w:val="00752886"/>
    <w:rsid w:val="0077731F"/>
    <w:rsid w:val="00782D33"/>
    <w:rsid w:val="007F0598"/>
    <w:rsid w:val="008602F8"/>
    <w:rsid w:val="0087792E"/>
    <w:rsid w:val="00880FBF"/>
    <w:rsid w:val="00897459"/>
    <w:rsid w:val="008F3D57"/>
    <w:rsid w:val="00974FBE"/>
    <w:rsid w:val="0099314B"/>
    <w:rsid w:val="009B42EA"/>
    <w:rsid w:val="009E5CD9"/>
    <w:rsid w:val="009F0165"/>
    <w:rsid w:val="009F626B"/>
    <w:rsid w:val="00A97609"/>
    <w:rsid w:val="00AA459C"/>
    <w:rsid w:val="00B37B51"/>
    <w:rsid w:val="00B416C1"/>
    <w:rsid w:val="00B668A9"/>
    <w:rsid w:val="00B803DE"/>
    <w:rsid w:val="00BE16C2"/>
    <w:rsid w:val="00BF6A53"/>
    <w:rsid w:val="00C04C48"/>
    <w:rsid w:val="00C9335B"/>
    <w:rsid w:val="00C958B6"/>
    <w:rsid w:val="00CA7222"/>
    <w:rsid w:val="00CE16E3"/>
    <w:rsid w:val="00D12E8A"/>
    <w:rsid w:val="00D16455"/>
    <w:rsid w:val="00D17A7A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146A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25</cp:revision>
  <cp:lastPrinted>2020-04-27T05:24:00Z</cp:lastPrinted>
  <dcterms:created xsi:type="dcterms:W3CDTF">2019-01-10T02:44:00Z</dcterms:created>
  <dcterms:modified xsi:type="dcterms:W3CDTF">2020-04-27T05:25:00Z</dcterms:modified>
</cp:coreProperties>
</file>