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64958957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5842DF" w:rsidRPr="007B42CB">
              <w:rPr>
                <w:szCs w:val="28"/>
              </w:rPr>
              <w:t>О внесении изменени</w:t>
            </w:r>
            <w:r w:rsidR="004D769B">
              <w:rPr>
                <w:szCs w:val="28"/>
              </w:rPr>
              <w:t>й</w:t>
            </w:r>
            <w:r w:rsidR="005842DF" w:rsidRPr="007B42CB">
              <w:rPr>
                <w:szCs w:val="28"/>
              </w:rPr>
              <w:t xml:space="preserve"> в </w:t>
            </w:r>
            <w:r w:rsidR="00AF2573">
              <w:rPr>
                <w:szCs w:val="28"/>
              </w:rPr>
              <w:t>отдельные законодательные акты Приморского края в области обеспечения жилыми помещениями детей-сиро</w:t>
            </w:r>
            <w:r w:rsidR="00EB0720">
              <w:rPr>
                <w:szCs w:val="28"/>
              </w:rPr>
              <w:t>т</w:t>
            </w:r>
            <w:r w:rsidR="00AF2573">
              <w:rPr>
                <w:szCs w:val="28"/>
              </w:rPr>
              <w:t>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</w:t>
            </w:r>
            <w:r w:rsidR="00061349">
              <w:rPr>
                <w:szCs w:val="28"/>
              </w:rPr>
              <w:t>второе</w:t>
            </w:r>
            <w:r>
              <w:rPr>
                <w:szCs w:val="28"/>
              </w:rPr>
              <w:t xml:space="preserve"> чтение)</w:t>
            </w:r>
          </w:p>
          <w:p w:rsidR="00357541" w:rsidRDefault="00357541"/>
        </w:tc>
      </w:tr>
    </w:tbl>
    <w:p w:rsidR="00AF2573" w:rsidRPr="00AF2573" w:rsidRDefault="007711DC" w:rsidP="00FB38EA">
      <w:pPr>
        <w:ind w:firstLine="709"/>
        <w:jc w:val="both"/>
      </w:pPr>
      <w:r w:rsidRPr="00AF2573">
        <w:rPr>
          <w:szCs w:val="28"/>
        </w:rPr>
        <w:t>Рассмотрев и обсудив проект закона Приморского края "</w:t>
      </w:r>
      <w:r w:rsidR="00AF2573" w:rsidRPr="00AF2573">
        <w:rPr>
          <w:szCs w:val="28"/>
        </w:rPr>
        <w:t>О внесении изменений в отдельные законодательные акты Приморского края в области обеспечения жилыми помещениями детей-сиро</w:t>
      </w:r>
      <w:r w:rsidR="00EB0720">
        <w:rPr>
          <w:szCs w:val="28"/>
        </w:rPr>
        <w:t>т</w:t>
      </w:r>
      <w:r w:rsidR="00AF2573" w:rsidRPr="00AF2573">
        <w:rPr>
          <w:szCs w:val="28"/>
        </w:rPr>
        <w:t>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AF2573">
        <w:rPr>
          <w:szCs w:val="28"/>
        </w:rPr>
        <w:t xml:space="preserve">", </w:t>
      </w:r>
      <w:r w:rsidR="00662F29">
        <w:rPr>
          <w:szCs w:val="28"/>
        </w:rPr>
        <w:t>принятый Законодательным Собранием 6 апреля 2020 года в первом чтении</w:t>
      </w:r>
      <w:r w:rsidR="00FB38EA">
        <w:t>,</w:t>
      </w:r>
      <w:r w:rsidR="00662F29">
        <w:t xml:space="preserve"> которым</w:t>
      </w:r>
      <w:r w:rsidR="00FB38EA">
        <w:rPr>
          <w:szCs w:val="28"/>
        </w:rPr>
        <w:t xml:space="preserve"> </w:t>
      </w:r>
      <w:r w:rsidR="00864964">
        <w:rPr>
          <w:szCs w:val="28"/>
        </w:rPr>
        <w:t>вносятся изменения</w:t>
      </w:r>
      <w:r w:rsidR="00AF2573" w:rsidRPr="00AF2573">
        <w:t>:</w:t>
      </w:r>
    </w:p>
    <w:p w:rsidR="00864964" w:rsidRDefault="00AF2573" w:rsidP="00FB38EA">
      <w:pPr>
        <w:ind w:firstLine="709"/>
        <w:jc w:val="both"/>
        <w:rPr>
          <w:szCs w:val="28"/>
        </w:rPr>
      </w:pPr>
      <w:r>
        <w:t>1)</w:t>
      </w:r>
      <w:r w:rsidR="00864964">
        <w:t xml:space="preserve">в Закон Приморского края </w:t>
      </w:r>
      <w:r w:rsidR="00864964" w:rsidRPr="00657DC1">
        <w:rPr>
          <w:szCs w:val="28"/>
        </w:rPr>
        <w:t>от 24 декабря 2018 года №</w:t>
      </w:r>
      <w:r w:rsidR="00864964">
        <w:rPr>
          <w:szCs w:val="28"/>
        </w:rPr>
        <w:t xml:space="preserve"> </w:t>
      </w:r>
      <w:r w:rsidR="00864964" w:rsidRPr="00657DC1">
        <w:rPr>
          <w:szCs w:val="28"/>
        </w:rPr>
        <w:t xml:space="preserve">433-КЗ </w:t>
      </w:r>
      <w:r w:rsidR="00864964">
        <w:rPr>
          <w:szCs w:val="28"/>
        </w:rPr>
        <w:br/>
      </w:r>
      <w:r w:rsidR="00864964" w:rsidRPr="00657DC1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FB38EA">
        <w:rPr>
          <w:szCs w:val="28"/>
        </w:rPr>
        <w:t xml:space="preserve">, </w:t>
      </w:r>
      <w:r w:rsidR="00051380">
        <w:rPr>
          <w:szCs w:val="28"/>
        </w:rPr>
        <w:t>которым предусматривается</w:t>
      </w:r>
      <w:r w:rsidR="00864964">
        <w:rPr>
          <w:szCs w:val="28"/>
        </w:rPr>
        <w:t>:</w:t>
      </w:r>
    </w:p>
    <w:p w:rsidR="00864964" w:rsidRPr="00AF2573" w:rsidRDefault="00864964" w:rsidP="00FB38EA">
      <w:pPr>
        <w:ind w:firstLine="709"/>
        <w:jc w:val="both"/>
        <w:rPr>
          <w:szCs w:val="28"/>
        </w:rPr>
      </w:pPr>
      <w:r>
        <w:t>-проведени</w:t>
      </w:r>
      <w:r w:rsidR="00051380">
        <w:t>е</w:t>
      </w:r>
      <w:r>
        <w:t xml:space="preserve"> </w:t>
      </w:r>
      <w:r w:rsidRPr="00AF2573">
        <w:t>ежегодн</w:t>
      </w:r>
      <w:r>
        <w:t>ой</w:t>
      </w:r>
      <w:r w:rsidRPr="00AF2573">
        <w:t xml:space="preserve"> проверк</w:t>
      </w:r>
      <w:r>
        <w:t>и</w:t>
      </w:r>
      <w:r w:rsidRPr="00AF2573">
        <w:t xml:space="preserve"> наличия у детей-сирот </w:t>
      </w:r>
      <w:r w:rsidRPr="00AF2573">
        <w:rPr>
          <w:szCs w:val="28"/>
        </w:rPr>
        <w:t>права собственности либо права пользования жилым помещением по договору социального найма, что позволит органам местного самоуправления принимать решения об исключении из списка тех детей-сирот, которые утратили нуждаемость в жилых помещениях;</w:t>
      </w:r>
    </w:p>
    <w:p w:rsidR="00AB37B5" w:rsidRDefault="00AB37B5" w:rsidP="00FB38EA">
      <w:pPr>
        <w:ind w:firstLine="709"/>
        <w:jc w:val="both"/>
        <w:rPr>
          <w:szCs w:val="28"/>
        </w:rPr>
      </w:pPr>
      <w:r>
        <w:t>-</w:t>
      </w:r>
      <w:r w:rsidRPr="00AF2573">
        <w:t>обеспечени</w:t>
      </w:r>
      <w:r w:rsidR="00051380">
        <w:t>е</w:t>
      </w:r>
      <w:r w:rsidRPr="00AF2573">
        <w:t xml:space="preserve"> строительства жилых помещений, в том числе в порядке, предусмотренном </w:t>
      </w:r>
      <w:r w:rsidRPr="00AF2573">
        <w:rPr>
          <w:szCs w:val="28"/>
        </w:rPr>
        <w:t xml:space="preserve">постановлением Правительства Российской Федерации </w:t>
      </w:r>
      <w:r w:rsidRPr="00AF2573">
        <w:rPr>
          <w:szCs w:val="28"/>
        </w:rPr>
        <w:br/>
        <w:t>от 12 мая 2017 года №</w:t>
      </w:r>
      <w:r>
        <w:rPr>
          <w:szCs w:val="28"/>
        </w:rPr>
        <w:t xml:space="preserve"> </w:t>
      </w:r>
      <w:r w:rsidRPr="00AF2573">
        <w:rPr>
          <w:szCs w:val="28"/>
        </w:rPr>
        <w:t xml:space="preserve">563 </w:t>
      </w:r>
      <w:r>
        <w:rPr>
          <w:szCs w:val="28"/>
        </w:rPr>
        <w:t>"</w:t>
      </w:r>
      <w:r w:rsidRPr="00AF2573">
        <w:rPr>
          <w:szCs w:val="28"/>
        </w:rPr>
        <w:t xml:space="preserve">О порядке и об основаниях заключения контрактов, предметом которых является одновременно выполнение работ </w:t>
      </w:r>
      <w:r>
        <w:rPr>
          <w:szCs w:val="28"/>
        </w:rPr>
        <w:br/>
      </w:r>
      <w:r w:rsidRPr="00AF2573">
        <w:rPr>
          <w:szCs w:val="28"/>
        </w:rPr>
        <w:t>по проектированию, строительству и вводу в эксплуатацию объектов капитального строительства, и о внесении изменений в некоторые акты Правительства Российской Федерации</w:t>
      </w:r>
      <w:r>
        <w:rPr>
          <w:szCs w:val="28"/>
        </w:rPr>
        <w:t>";</w:t>
      </w:r>
    </w:p>
    <w:p w:rsidR="00AF2573" w:rsidRPr="00AF2573" w:rsidRDefault="00864964" w:rsidP="00FB38EA">
      <w:pPr>
        <w:ind w:firstLine="709"/>
        <w:jc w:val="both"/>
      </w:pPr>
      <w:r>
        <w:t>-</w:t>
      </w:r>
      <w:r w:rsidR="00AF2573" w:rsidRPr="00AF2573">
        <w:t>расширени</w:t>
      </w:r>
      <w:r w:rsidR="00051380">
        <w:t>е</w:t>
      </w:r>
      <w:r w:rsidR="00AF2573" w:rsidRPr="00AF2573">
        <w:t xml:space="preserve"> возможности приобретения жилых помещений с учетом формирования достоверной начальной максимальной цены контракта </w:t>
      </w:r>
      <w:r w:rsidR="00AF2573">
        <w:br/>
      </w:r>
      <w:r w:rsidR="00AF2573" w:rsidRPr="00AF2573">
        <w:lastRenderedPageBreak/>
        <w:t xml:space="preserve">на приобретение жилых помещений исходя из разной площади приобретаемых квартир (от 26,0 до 30,0 кв. м, от 30,0 до 36,0 кв. м, </w:t>
      </w:r>
      <w:r w:rsidR="00AF2573">
        <w:br/>
      </w:r>
      <w:r w:rsidR="00AF2573" w:rsidRPr="00AF2573">
        <w:t>от 36,00 кв. м и более), что позволит эффективно и экономно использовать бюджетные средства;</w:t>
      </w:r>
    </w:p>
    <w:p w:rsidR="00AF2573" w:rsidRPr="00AF2573" w:rsidRDefault="00AF2573" w:rsidP="00FB38EA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AF2573">
        <w:rPr>
          <w:szCs w:val="28"/>
        </w:rPr>
        <w:t>установлени</w:t>
      </w:r>
      <w:r w:rsidR="00051380">
        <w:rPr>
          <w:szCs w:val="28"/>
        </w:rPr>
        <w:t>е</w:t>
      </w:r>
      <w:r w:rsidRPr="00AF2573">
        <w:rPr>
          <w:szCs w:val="28"/>
        </w:rPr>
        <w:t xml:space="preserve"> органами местного самоуправления средней рыночной стоимости одного квадратного метра общей площади жилого помещения, планируемого к приобретению в очередном году, не позднее 31 декабря текущего года;</w:t>
      </w:r>
    </w:p>
    <w:p w:rsidR="00AF2573" w:rsidRPr="009755FD" w:rsidRDefault="00AB37B5" w:rsidP="00FB38EA">
      <w:pPr>
        <w:ind w:firstLine="709"/>
        <w:jc w:val="both"/>
        <w:rPr>
          <w:szCs w:val="28"/>
        </w:rPr>
      </w:pPr>
      <w:r>
        <w:rPr>
          <w:szCs w:val="28"/>
        </w:rPr>
        <w:t>урегулировани</w:t>
      </w:r>
      <w:r w:rsidR="00051380">
        <w:rPr>
          <w:szCs w:val="28"/>
        </w:rPr>
        <w:t>е</w:t>
      </w:r>
      <w:r w:rsidR="00AF2573" w:rsidRPr="009755FD">
        <w:rPr>
          <w:szCs w:val="28"/>
        </w:rPr>
        <w:t xml:space="preserve"> правоотношени</w:t>
      </w:r>
      <w:r>
        <w:rPr>
          <w:szCs w:val="28"/>
        </w:rPr>
        <w:t>й</w:t>
      </w:r>
      <w:r w:rsidR="00AF2573" w:rsidRPr="009755FD">
        <w:rPr>
          <w:szCs w:val="28"/>
        </w:rPr>
        <w:t xml:space="preserve"> в случае смерти лица, обеспеченного жилым помещением специализированного жилищного фонда, в части заключения</w:t>
      </w:r>
      <w:r w:rsidR="00AF2573">
        <w:rPr>
          <w:szCs w:val="28"/>
        </w:rPr>
        <w:t xml:space="preserve"> с его</w:t>
      </w:r>
      <w:r w:rsidR="00AF2573" w:rsidRPr="009755FD">
        <w:rPr>
          <w:szCs w:val="28"/>
        </w:rPr>
        <w:t xml:space="preserve"> супругом (супругой) и их несовершеннолетними детьми договора социального найма в отношении данного жилого помещения</w:t>
      </w:r>
      <w:r w:rsidR="00864964">
        <w:rPr>
          <w:szCs w:val="28"/>
        </w:rPr>
        <w:t>;</w:t>
      </w:r>
    </w:p>
    <w:p w:rsidR="00FB38EA" w:rsidRDefault="00FB38EA" w:rsidP="009E07F3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864964">
        <w:rPr>
          <w:szCs w:val="28"/>
        </w:rPr>
        <w:t>)</w:t>
      </w:r>
      <w:r>
        <w:rPr>
          <w:szCs w:val="28"/>
        </w:rPr>
        <w:t xml:space="preserve">в Закон Приморского края </w:t>
      </w:r>
      <w:r w:rsidRPr="00657DC1">
        <w:rPr>
          <w:szCs w:val="28"/>
        </w:rPr>
        <w:t xml:space="preserve">от 6 декабря 2018 года № 412-КЗ </w:t>
      </w:r>
      <w:r>
        <w:rPr>
          <w:szCs w:val="28"/>
        </w:rPr>
        <w:br/>
      </w:r>
      <w:r w:rsidRPr="00657DC1">
        <w:rPr>
          <w:szCs w:val="28"/>
        </w:rPr>
        <w:t xml:space="preserve">"О наделении органов местного самоуправления муниципальных районов, </w:t>
      </w:r>
      <w:r>
        <w:rPr>
          <w:szCs w:val="28"/>
        </w:rPr>
        <w:t xml:space="preserve">муниципальных и </w:t>
      </w:r>
      <w:r w:rsidRPr="00657DC1">
        <w:rPr>
          <w:szCs w:val="28"/>
        </w:rPr>
        <w:t>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 w:rsidR="00051380">
        <w:rPr>
          <w:szCs w:val="28"/>
        </w:rPr>
        <w:t>, которым</w:t>
      </w:r>
      <w:r>
        <w:rPr>
          <w:szCs w:val="28"/>
        </w:rPr>
        <w:t xml:space="preserve"> </w:t>
      </w:r>
      <w:r w:rsidR="00051380">
        <w:rPr>
          <w:szCs w:val="28"/>
        </w:rPr>
        <w:t>уточняются</w:t>
      </w:r>
      <w:r w:rsidR="00864964">
        <w:rPr>
          <w:szCs w:val="28"/>
        </w:rPr>
        <w:t xml:space="preserve"> </w:t>
      </w:r>
      <w:r w:rsidR="00864964" w:rsidRPr="009755FD">
        <w:rPr>
          <w:color w:val="000000"/>
          <w:spacing w:val="1"/>
          <w:szCs w:val="28"/>
        </w:rPr>
        <w:t>переданны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отдельны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государственны</w:t>
      </w:r>
      <w:r w:rsidR="00051380">
        <w:rPr>
          <w:color w:val="000000"/>
          <w:spacing w:val="1"/>
          <w:szCs w:val="28"/>
        </w:rPr>
        <w:t>е</w:t>
      </w:r>
      <w:r w:rsidR="00864964" w:rsidRPr="009755FD">
        <w:rPr>
          <w:color w:val="000000"/>
          <w:spacing w:val="1"/>
          <w:szCs w:val="28"/>
        </w:rPr>
        <w:t xml:space="preserve"> полномочи</w:t>
      </w:r>
      <w:r w:rsidR="00051380">
        <w:rPr>
          <w:color w:val="000000"/>
          <w:spacing w:val="1"/>
          <w:szCs w:val="28"/>
        </w:rPr>
        <w:t>я</w:t>
      </w:r>
      <w:r w:rsidR="00864964">
        <w:rPr>
          <w:color w:val="000000"/>
          <w:spacing w:val="1"/>
          <w:szCs w:val="28"/>
        </w:rPr>
        <w:t xml:space="preserve"> </w:t>
      </w:r>
      <w:r w:rsidRPr="009755FD">
        <w:rPr>
          <w:szCs w:val="28"/>
        </w:rPr>
        <w:t>орган</w:t>
      </w:r>
      <w:r>
        <w:rPr>
          <w:szCs w:val="28"/>
        </w:rPr>
        <w:t>ам</w:t>
      </w:r>
      <w:r w:rsidRPr="009755FD">
        <w:rPr>
          <w:szCs w:val="28"/>
        </w:rPr>
        <w:t xml:space="preserve"> местного самоуправления</w:t>
      </w:r>
      <w:r>
        <w:rPr>
          <w:szCs w:val="28"/>
        </w:rPr>
        <w:t>:</w:t>
      </w:r>
    </w:p>
    <w:p w:rsidR="00FB38EA" w:rsidRDefault="00FB38EA" w:rsidP="009E07F3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9755FD">
        <w:rPr>
          <w:szCs w:val="28"/>
        </w:rPr>
        <w:t>по формированию муниципального специализированного жилищного фонда</w:t>
      </w:r>
      <w:r>
        <w:rPr>
          <w:szCs w:val="28"/>
        </w:rPr>
        <w:t>;</w:t>
      </w:r>
    </w:p>
    <w:p w:rsidR="00FB38EA" w:rsidRDefault="00FB38EA" w:rsidP="009E07F3">
      <w:pPr>
        <w:ind w:firstLine="709"/>
        <w:jc w:val="both"/>
        <w:rPr>
          <w:szCs w:val="28"/>
        </w:rPr>
      </w:pPr>
      <w:r>
        <w:rPr>
          <w:szCs w:val="28"/>
        </w:rPr>
        <w:t xml:space="preserve">-по </w:t>
      </w:r>
      <w:r w:rsidRPr="009755FD">
        <w:rPr>
          <w:szCs w:val="28"/>
        </w:rPr>
        <w:t>приняти</w:t>
      </w:r>
      <w:r>
        <w:rPr>
          <w:szCs w:val="28"/>
        </w:rPr>
        <w:t>ю</w:t>
      </w:r>
      <w:r w:rsidRPr="009755FD">
        <w:rPr>
          <w:szCs w:val="28"/>
        </w:rPr>
        <w:t xml:space="preserve"> решений о предоставлении детям-сиротам жилых помещений муниципального специализированного жилищного фонда</w:t>
      </w:r>
      <w:r>
        <w:rPr>
          <w:szCs w:val="28"/>
        </w:rPr>
        <w:t>;</w:t>
      </w:r>
    </w:p>
    <w:p w:rsidR="00A12870" w:rsidRDefault="00FB38EA" w:rsidP="00A12870">
      <w:pPr>
        <w:ind w:firstLine="709"/>
        <w:jc w:val="both"/>
        <w:rPr>
          <w:szCs w:val="28"/>
        </w:rPr>
      </w:pPr>
      <w:r>
        <w:rPr>
          <w:szCs w:val="28"/>
        </w:rPr>
        <w:t>-по</w:t>
      </w:r>
      <w:r w:rsidRPr="009755FD">
        <w:rPr>
          <w:szCs w:val="28"/>
        </w:rPr>
        <w:t xml:space="preserve"> заключени</w:t>
      </w:r>
      <w:r>
        <w:rPr>
          <w:szCs w:val="28"/>
        </w:rPr>
        <w:t>ю</w:t>
      </w:r>
      <w:r w:rsidRPr="009755FD">
        <w:rPr>
          <w:szCs w:val="28"/>
        </w:rPr>
        <w:t xml:space="preserve"> с детьми-сиротами договоров найма </w:t>
      </w:r>
      <w:r w:rsidRPr="009E07F3">
        <w:rPr>
          <w:szCs w:val="28"/>
        </w:rPr>
        <w:t>специализированных жилых помещений, в том числе после истечения пятилетнего срока</w:t>
      </w:r>
      <w:r w:rsidR="007711DC" w:rsidRPr="009E07F3">
        <w:rPr>
          <w:szCs w:val="28"/>
        </w:rPr>
        <w:t>,</w:t>
      </w:r>
      <w:r w:rsidR="007711DC" w:rsidRPr="009E07F3">
        <w:rPr>
          <w:rFonts w:eastAsia="Calibri"/>
          <w:szCs w:val="28"/>
          <w:lang w:eastAsia="en-US"/>
        </w:rPr>
        <w:t xml:space="preserve"> </w:t>
      </w:r>
      <w:r w:rsidR="00061349" w:rsidRPr="009E07F3">
        <w:rPr>
          <w:szCs w:val="28"/>
        </w:rPr>
        <w:t>а также</w:t>
      </w:r>
      <w:r w:rsidR="00A12870">
        <w:rPr>
          <w:szCs w:val="28"/>
        </w:rPr>
        <w:t>:</w:t>
      </w:r>
      <w:r w:rsidR="00061349" w:rsidRPr="009E07F3">
        <w:rPr>
          <w:szCs w:val="28"/>
        </w:rPr>
        <w:t xml:space="preserve"> </w:t>
      </w:r>
    </w:p>
    <w:p w:rsidR="009E07F3" w:rsidRPr="009E07F3" w:rsidRDefault="00061349" w:rsidP="00A12870">
      <w:pPr>
        <w:ind w:firstLine="709"/>
        <w:jc w:val="both"/>
        <w:rPr>
          <w:szCs w:val="28"/>
        </w:rPr>
      </w:pPr>
      <w:r w:rsidRPr="009E07F3">
        <w:rPr>
          <w:szCs w:val="28"/>
        </w:rPr>
        <w:t xml:space="preserve">поправки </w:t>
      </w:r>
      <w:r w:rsidR="00662F29" w:rsidRPr="009E07F3">
        <w:rPr>
          <w:szCs w:val="28"/>
        </w:rPr>
        <w:t>Губернатора Приморского края</w:t>
      </w:r>
      <w:r w:rsidRPr="009E07F3">
        <w:rPr>
          <w:szCs w:val="28"/>
        </w:rPr>
        <w:t xml:space="preserve">, </w:t>
      </w:r>
      <w:r w:rsidR="009E07F3" w:rsidRPr="009E07F3">
        <w:rPr>
          <w:szCs w:val="28"/>
        </w:rPr>
        <w:t>которыми</w:t>
      </w:r>
      <w:r w:rsidR="009E07F3">
        <w:rPr>
          <w:szCs w:val="28"/>
        </w:rPr>
        <w:t>:</w:t>
      </w:r>
      <w:r w:rsidR="009E07F3" w:rsidRPr="009E07F3">
        <w:rPr>
          <w:szCs w:val="28"/>
        </w:rPr>
        <w:t xml:space="preserve"> </w:t>
      </w:r>
    </w:p>
    <w:p w:rsidR="009E07F3" w:rsidRPr="009E07F3" w:rsidRDefault="009E07F3" w:rsidP="009E07F3">
      <w:pPr>
        <w:ind w:firstLine="709"/>
        <w:jc w:val="both"/>
        <w:rPr>
          <w:szCs w:val="28"/>
        </w:rPr>
      </w:pPr>
      <w:r w:rsidRPr="009E07F3">
        <w:rPr>
          <w:szCs w:val="28"/>
        </w:rPr>
        <w:t>1)дополн</w:t>
      </w:r>
      <w:r>
        <w:rPr>
          <w:szCs w:val="28"/>
        </w:rPr>
        <w:t>яются</w:t>
      </w:r>
      <w:r w:rsidRPr="009E07F3">
        <w:rPr>
          <w:szCs w:val="28"/>
        </w:rPr>
        <w:t xml:space="preserve"> полномочия органов государственной власти и органов местного самоуправления в части проведения осмотра, планируемого </w:t>
      </w:r>
      <w:r>
        <w:rPr>
          <w:szCs w:val="28"/>
        </w:rPr>
        <w:br/>
      </w:r>
      <w:r w:rsidRPr="009E07F3">
        <w:rPr>
          <w:szCs w:val="28"/>
        </w:rPr>
        <w:t>к приобретению на средства социальной выплаты, удостоверяемой сертификатом, индивидуального жилого дома (части жилого дома), составление об этом акта осмотра;</w:t>
      </w:r>
    </w:p>
    <w:p w:rsidR="009E07F3" w:rsidRPr="009E07F3" w:rsidRDefault="009E07F3" w:rsidP="009E07F3">
      <w:pPr>
        <w:ind w:firstLine="709"/>
        <w:jc w:val="both"/>
        <w:rPr>
          <w:szCs w:val="28"/>
        </w:rPr>
      </w:pPr>
      <w:r w:rsidRPr="009E07F3">
        <w:rPr>
          <w:szCs w:val="28"/>
        </w:rPr>
        <w:t xml:space="preserve">2)дополняется перечень документов, необходимых к заявлению </w:t>
      </w:r>
      <w:r>
        <w:rPr>
          <w:szCs w:val="28"/>
        </w:rPr>
        <w:br/>
      </w:r>
      <w:r w:rsidRPr="009E07F3">
        <w:rPr>
          <w:szCs w:val="28"/>
        </w:rPr>
        <w:t>о предоставлении сертификата (наряду с трудовой книжкой могут быть приложены сведения о трудовой деятельности в соответствии со статьей 66</w:t>
      </w:r>
      <w:r w:rsidRPr="009E07F3">
        <w:rPr>
          <w:szCs w:val="28"/>
          <w:vertAlign w:val="superscript"/>
        </w:rPr>
        <w:t>1</w:t>
      </w:r>
      <w:r w:rsidRPr="009E07F3">
        <w:rPr>
          <w:szCs w:val="28"/>
        </w:rPr>
        <w:t xml:space="preserve"> Трудового кодекса Российской Федерации);</w:t>
      </w:r>
    </w:p>
    <w:p w:rsidR="009E07F3" w:rsidRPr="009E07F3" w:rsidRDefault="009E07F3" w:rsidP="009E07F3">
      <w:pPr>
        <w:ind w:firstLine="709"/>
        <w:jc w:val="both"/>
        <w:rPr>
          <w:szCs w:val="28"/>
        </w:rPr>
      </w:pPr>
      <w:r w:rsidRPr="009E07F3">
        <w:rPr>
          <w:szCs w:val="28"/>
        </w:rPr>
        <w:t xml:space="preserve">3)уточняется, что орган местного самоуправления направляет </w:t>
      </w:r>
      <w:r>
        <w:rPr>
          <w:szCs w:val="28"/>
        </w:rPr>
        <w:br/>
      </w:r>
      <w:r w:rsidRPr="009E07F3">
        <w:rPr>
          <w:szCs w:val="28"/>
        </w:rPr>
        <w:t xml:space="preserve">в уполномоченный орган в области образования также и документы, приложенные заявителем по собственной инициативе и подтверждающие его удовлетворительную адаптацию к самостоятельно жизни, наличие инвалидности; </w:t>
      </w:r>
    </w:p>
    <w:p w:rsidR="009E07F3" w:rsidRPr="009E07F3" w:rsidRDefault="009E07F3" w:rsidP="009E07F3">
      <w:pPr>
        <w:ind w:firstLine="709"/>
        <w:jc w:val="both"/>
        <w:rPr>
          <w:szCs w:val="28"/>
        </w:rPr>
      </w:pPr>
      <w:r w:rsidRPr="009E07F3">
        <w:rPr>
          <w:szCs w:val="28"/>
        </w:rPr>
        <w:t xml:space="preserve">5)предусматривается проверка приобретаемых на средства социальной выплаты, удостоверяемой сертификатом, жилых помещений на предмет признания их непригодным для проживания и (или) нахождения их </w:t>
      </w:r>
      <w:r>
        <w:rPr>
          <w:szCs w:val="28"/>
        </w:rPr>
        <w:br/>
      </w:r>
      <w:r w:rsidRPr="009E07F3">
        <w:rPr>
          <w:szCs w:val="28"/>
        </w:rPr>
        <w:t xml:space="preserve">в многоквартирном доме, признанном аварийным, подлежащими сносу или </w:t>
      </w:r>
      <w:r w:rsidRPr="009E07F3">
        <w:rPr>
          <w:szCs w:val="28"/>
        </w:rPr>
        <w:lastRenderedPageBreak/>
        <w:t>реконструкции, а в случае приобретения индивидуальных жилых домов – их предварительный осмотр органом местного самоуправления с целью установления наличия указанных домов, целостности наружных и внутренних стен, их оконных и дверных блоков, крыш;</w:t>
      </w:r>
    </w:p>
    <w:p w:rsidR="009E07F3" w:rsidRPr="009E07F3" w:rsidRDefault="009E07F3" w:rsidP="009E07F3">
      <w:pPr>
        <w:ind w:firstLine="709"/>
        <w:jc w:val="both"/>
        <w:rPr>
          <w:bCs/>
          <w:szCs w:val="28"/>
        </w:rPr>
      </w:pPr>
      <w:r w:rsidRPr="009E07F3">
        <w:rPr>
          <w:bCs/>
          <w:szCs w:val="28"/>
        </w:rPr>
        <w:t xml:space="preserve">6)изменяется срок подачи документов со дня государственной регистрации возникновения или перехода прав на жилое помещение </w:t>
      </w:r>
      <w:r>
        <w:rPr>
          <w:bCs/>
          <w:szCs w:val="28"/>
        </w:rPr>
        <w:br/>
      </w:r>
      <w:r w:rsidRPr="009E07F3">
        <w:rPr>
          <w:bCs/>
          <w:szCs w:val="28"/>
        </w:rPr>
        <w:t>в уполномоченный орган в области образования;</w:t>
      </w:r>
    </w:p>
    <w:p w:rsidR="00A12870" w:rsidRDefault="009E07F3" w:rsidP="009E07F3">
      <w:pPr>
        <w:ind w:firstLine="709"/>
        <w:jc w:val="both"/>
        <w:rPr>
          <w:szCs w:val="28"/>
        </w:rPr>
      </w:pPr>
      <w:r w:rsidRPr="009E07F3">
        <w:rPr>
          <w:bCs/>
          <w:szCs w:val="28"/>
        </w:rPr>
        <w:t xml:space="preserve">7)изменяется срок рассмотрения документов уполномоченным органом в области образования и оплаты </w:t>
      </w:r>
      <w:r w:rsidRPr="009E07F3">
        <w:rPr>
          <w:szCs w:val="28"/>
        </w:rPr>
        <w:t>стоимости договора купли-продажи жилого помещения, приобретаемого на средства социальной выплаты</w:t>
      </w:r>
      <w:r w:rsidR="00662F29">
        <w:rPr>
          <w:szCs w:val="28"/>
        </w:rPr>
        <w:t xml:space="preserve">, </w:t>
      </w:r>
    </w:p>
    <w:p w:rsidR="00061349" w:rsidRPr="00784532" w:rsidRDefault="00A12870" w:rsidP="009E07F3">
      <w:pPr>
        <w:ind w:firstLine="709"/>
        <w:jc w:val="both"/>
        <w:rPr>
          <w:szCs w:val="28"/>
        </w:rPr>
      </w:pPr>
      <w:r>
        <w:rPr>
          <w:szCs w:val="28"/>
        </w:rPr>
        <w:t>поправки комитета, подготовленные в целях</w:t>
      </w:r>
      <w:r w:rsidRPr="00060DD0">
        <w:rPr>
          <w:szCs w:val="28"/>
        </w:rPr>
        <w:t xml:space="preserve"> соблюдения правил юридической техники, а также обеспечения единообразия используемых формулировок</w:t>
      </w:r>
      <w:r>
        <w:rPr>
          <w:szCs w:val="28"/>
        </w:rPr>
        <w:t xml:space="preserve">, </w:t>
      </w:r>
      <w:r w:rsidR="00061349" w:rsidRPr="00662F29">
        <w:t>комитет</w:t>
      </w:r>
    </w:p>
    <w:p w:rsidR="007711DC" w:rsidRDefault="007711DC" w:rsidP="009E07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5753" w:rsidRPr="004601FD" w:rsidRDefault="00F65753" w:rsidP="009E07F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9E07F3">
      <w:pPr>
        <w:jc w:val="both"/>
        <w:rPr>
          <w:szCs w:val="28"/>
        </w:rPr>
      </w:pPr>
    </w:p>
    <w:p w:rsidR="00061349" w:rsidRPr="00F3183B" w:rsidRDefault="00061349" w:rsidP="009E07F3">
      <w:pPr>
        <w:ind w:firstLine="709"/>
        <w:jc w:val="both"/>
        <w:rPr>
          <w:szCs w:val="28"/>
        </w:rPr>
      </w:pPr>
      <w:r w:rsidRPr="00F3183B">
        <w:rPr>
          <w:szCs w:val="28"/>
        </w:rPr>
        <w:t xml:space="preserve">1.Рассмотреть на </w:t>
      </w:r>
      <w:r w:rsidR="003B6CD0">
        <w:rPr>
          <w:szCs w:val="28"/>
        </w:rPr>
        <w:t>в</w:t>
      </w:r>
      <w:bookmarkStart w:id="0" w:name="_GoBack"/>
      <w:bookmarkEnd w:id="0"/>
      <w:r w:rsidR="003B6CD0">
        <w:rPr>
          <w:szCs w:val="28"/>
        </w:rPr>
        <w:t>не</w:t>
      </w:r>
      <w:r w:rsidRPr="00F3183B">
        <w:rPr>
          <w:szCs w:val="28"/>
        </w:rPr>
        <w:t>очередном заседании Законодательного Собрания проект закона Приморского края "</w:t>
      </w:r>
      <w:r w:rsidRPr="007B42CB">
        <w:rPr>
          <w:szCs w:val="28"/>
        </w:rPr>
        <w:t>О внесении изменени</w:t>
      </w:r>
      <w:r>
        <w:rPr>
          <w:szCs w:val="28"/>
        </w:rPr>
        <w:t>й</w:t>
      </w:r>
      <w:r w:rsidRPr="007B42CB">
        <w:rPr>
          <w:szCs w:val="28"/>
        </w:rPr>
        <w:t xml:space="preserve"> в </w:t>
      </w:r>
      <w:r>
        <w:rPr>
          <w:szCs w:val="28"/>
        </w:rPr>
        <w:t xml:space="preserve">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662F29">
        <w:rPr>
          <w:szCs w:val="28"/>
        </w:rPr>
        <w:br/>
      </w:r>
      <w:r>
        <w:rPr>
          <w:szCs w:val="28"/>
        </w:rPr>
        <w:t>на территории Приморского края</w:t>
      </w:r>
      <w:r w:rsidRPr="00F3183B">
        <w:rPr>
          <w:szCs w:val="28"/>
        </w:rPr>
        <w:t>" во втором чтении.</w:t>
      </w:r>
    </w:p>
    <w:p w:rsidR="00061349" w:rsidRPr="00F3183B" w:rsidRDefault="00061349" w:rsidP="00061349">
      <w:pPr>
        <w:ind w:firstLine="709"/>
        <w:jc w:val="both"/>
        <w:rPr>
          <w:szCs w:val="28"/>
        </w:rPr>
      </w:pPr>
    </w:p>
    <w:p w:rsidR="00061349" w:rsidRDefault="00061349" w:rsidP="00061349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061349" w:rsidRPr="00D352BD" w:rsidRDefault="00061349" w:rsidP="00061349">
      <w:pPr>
        <w:ind w:firstLine="709"/>
        <w:jc w:val="both"/>
        <w:rPr>
          <w:szCs w:val="28"/>
        </w:rPr>
      </w:pPr>
    </w:p>
    <w:p w:rsidR="00061349" w:rsidRPr="00D352BD" w:rsidRDefault="00061349" w:rsidP="00061349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061349" w:rsidRPr="00D352BD" w:rsidRDefault="00061349" w:rsidP="00061349">
      <w:pPr>
        <w:jc w:val="both"/>
        <w:rPr>
          <w:szCs w:val="28"/>
        </w:rPr>
      </w:pPr>
    </w:p>
    <w:p w:rsidR="00061349" w:rsidRPr="00D352BD" w:rsidRDefault="00061349" w:rsidP="00061349">
      <w:pPr>
        <w:jc w:val="both"/>
        <w:rPr>
          <w:szCs w:val="28"/>
        </w:rPr>
      </w:pPr>
      <w:r w:rsidRPr="00D352BD">
        <w:rPr>
          <w:szCs w:val="28"/>
        </w:rPr>
        <w:tab/>
        <w:t xml:space="preserve">4.Определить время, необходимое для рассмотрения Законодательным Собранием данного вопроса, – </w:t>
      </w:r>
      <w:r>
        <w:rPr>
          <w:szCs w:val="28"/>
        </w:rPr>
        <w:t>5</w:t>
      </w:r>
      <w:r w:rsidRPr="00D352BD">
        <w:rPr>
          <w:szCs w:val="28"/>
        </w:rPr>
        <w:t xml:space="preserve"> минут, в том числе для доклада –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640497" w:rsidRDefault="00640497" w:rsidP="00640497">
      <w:pPr>
        <w:ind w:firstLine="709"/>
        <w:jc w:val="both"/>
        <w:rPr>
          <w:szCs w:val="28"/>
        </w:rPr>
      </w:pPr>
    </w:p>
    <w:p w:rsidR="00F65753" w:rsidRDefault="00F65753" w:rsidP="00FB38EA">
      <w:pPr>
        <w:ind w:firstLine="709"/>
        <w:jc w:val="both"/>
        <w:rPr>
          <w:szCs w:val="28"/>
        </w:rPr>
      </w:pPr>
    </w:p>
    <w:p w:rsidR="005842DF" w:rsidRDefault="005842DF" w:rsidP="00FB38EA">
      <w:pPr>
        <w:ind w:firstLine="709"/>
        <w:jc w:val="both"/>
        <w:rPr>
          <w:szCs w:val="28"/>
        </w:rPr>
      </w:pPr>
    </w:p>
    <w:p w:rsidR="00357541" w:rsidRDefault="00F65753" w:rsidP="00FB38E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D327A">
        <w:rPr>
          <w:szCs w:val="28"/>
        </w:rPr>
        <w:t xml:space="preserve">  Т.С. Косьяненко</w:t>
      </w:r>
    </w:p>
    <w:sectPr w:rsidR="00357541" w:rsidSect="009E07F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899" w:rsidRDefault="00997899">
      <w:r>
        <w:separator/>
      </w:r>
    </w:p>
  </w:endnote>
  <w:endnote w:type="continuationSeparator" w:id="0">
    <w:p w:rsidR="00997899" w:rsidRDefault="0099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899" w:rsidRDefault="00997899">
      <w:r>
        <w:separator/>
      </w:r>
    </w:p>
  </w:footnote>
  <w:footnote w:type="continuationSeparator" w:id="0">
    <w:p w:rsidR="00997899" w:rsidRDefault="00997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099449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CD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082A"/>
    <w:rsid w:val="00022B36"/>
    <w:rsid w:val="00032BED"/>
    <w:rsid w:val="00051380"/>
    <w:rsid w:val="00053C61"/>
    <w:rsid w:val="00061349"/>
    <w:rsid w:val="00080DED"/>
    <w:rsid w:val="00160F97"/>
    <w:rsid w:val="001B3A35"/>
    <w:rsid w:val="001B71DB"/>
    <w:rsid w:val="001C5162"/>
    <w:rsid w:val="001D327A"/>
    <w:rsid w:val="001D5438"/>
    <w:rsid w:val="0020003C"/>
    <w:rsid w:val="0021751F"/>
    <w:rsid w:val="002320C9"/>
    <w:rsid w:val="002E2D61"/>
    <w:rsid w:val="00315381"/>
    <w:rsid w:val="00357541"/>
    <w:rsid w:val="00383131"/>
    <w:rsid w:val="003B4C86"/>
    <w:rsid w:val="003B6CD0"/>
    <w:rsid w:val="003D4A28"/>
    <w:rsid w:val="003F2358"/>
    <w:rsid w:val="003F3794"/>
    <w:rsid w:val="004060BD"/>
    <w:rsid w:val="00461E2B"/>
    <w:rsid w:val="004D769B"/>
    <w:rsid w:val="00530FBC"/>
    <w:rsid w:val="005842DF"/>
    <w:rsid w:val="005E271D"/>
    <w:rsid w:val="005E2CAE"/>
    <w:rsid w:val="00640497"/>
    <w:rsid w:val="006524C6"/>
    <w:rsid w:val="00662F29"/>
    <w:rsid w:val="006871DD"/>
    <w:rsid w:val="00692D49"/>
    <w:rsid w:val="00700FF0"/>
    <w:rsid w:val="00701505"/>
    <w:rsid w:val="007128C1"/>
    <w:rsid w:val="007258FB"/>
    <w:rsid w:val="00751091"/>
    <w:rsid w:val="007711DC"/>
    <w:rsid w:val="0077731F"/>
    <w:rsid w:val="00784AD3"/>
    <w:rsid w:val="007F0598"/>
    <w:rsid w:val="008602F8"/>
    <w:rsid w:val="00864964"/>
    <w:rsid w:val="0087792E"/>
    <w:rsid w:val="0088416B"/>
    <w:rsid w:val="00926A8E"/>
    <w:rsid w:val="0099314B"/>
    <w:rsid w:val="00997899"/>
    <w:rsid w:val="009E07F3"/>
    <w:rsid w:val="009E5CD9"/>
    <w:rsid w:val="009F0165"/>
    <w:rsid w:val="009F626B"/>
    <w:rsid w:val="00A12870"/>
    <w:rsid w:val="00A3411E"/>
    <w:rsid w:val="00A97609"/>
    <w:rsid w:val="00AB37B5"/>
    <w:rsid w:val="00AF2573"/>
    <w:rsid w:val="00B668A9"/>
    <w:rsid w:val="00B803DE"/>
    <w:rsid w:val="00BA0DCF"/>
    <w:rsid w:val="00BE16C2"/>
    <w:rsid w:val="00C05BA5"/>
    <w:rsid w:val="00C749DB"/>
    <w:rsid w:val="00C9335B"/>
    <w:rsid w:val="00C958B6"/>
    <w:rsid w:val="00D17A7A"/>
    <w:rsid w:val="00D637DB"/>
    <w:rsid w:val="00E326C2"/>
    <w:rsid w:val="00E77161"/>
    <w:rsid w:val="00E85955"/>
    <w:rsid w:val="00EB0720"/>
    <w:rsid w:val="00EB267E"/>
    <w:rsid w:val="00EB6176"/>
    <w:rsid w:val="00EE155B"/>
    <w:rsid w:val="00F01DD8"/>
    <w:rsid w:val="00F34152"/>
    <w:rsid w:val="00F65753"/>
    <w:rsid w:val="00F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2886C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</TotalTime>
  <Pages>3</Pages>
  <Words>763</Words>
  <Characters>5631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22</cp:revision>
  <cp:lastPrinted>2020-04-27T05:01:00Z</cp:lastPrinted>
  <dcterms:created xsi:type="dcterms:W3CDTF">2019-01-10T02:44:00Z</dcterms:created>
  <dcterms:modified xsi:type="dcterms:W3CDTF">2020-04-28T04:33:00Z</dcterms:modified>
</cp:coreProperties>
</file>