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785095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D23F3" w:rsidRPr="00096E25" w:rsidRDefault="006D23F3" w:rsidP="006D23F3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6405B2">
        <w:rPr>
          <w:b/>
          <w:szCs w:val="28"/>
        </w:rPr>
        <w:t xml:space="preserve">В </w:t>
      </w:r>
      <w:r>
        <w:rPr>
          <w:b/>
          <w:szCs w:val="28"/>
        </w:rPr>
        <w:t xml:space="preserve">ЗАКОН </w:t>
      </w:r>
      <w:r w:rsidRPr="006405B2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  <w:t>"ОБ АДМИНИСТРАТИВНЫХ ПРАВОНАРУШЕНИЯХ В ПРИМОРСКОМ КРАЕ"</w:t>
      </w:r>
    </w:p>
    <w:p w:rsidR="006D23F3" w:rsidRPr="009E4A0A" w:rsidRDefault="006D23F3" w:rsidP="006D23F3">
      <w:pPr>
        <w:pStyle w:val="ConsPlusTitle"/>
        <w:widowControl/>
        <w:ind w:firstLine="709"/>
        <w:jc w:val="center"/>
        <w:rPr>
          <w:b w:val="0"/>
        </w:rPr>
      </w:pPr>
    </w:p>
    <w:p w:rsidR="006D23F3" w:rsidRPr="00AC15C3" w:rsidRDefault="006D23F3" w:rsidP="006D23F3">
      <w:pPr>
        <w:ind w:firstLine="709"/>
        <w:jc w:val="both"/>
        <w:rPr>
          <w:szCs w:val="28"/>
        </w:rPr>
      </w:pPr>
      <w:r w:rsidRPr="00AC15C3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6 апреля </w:t>
      </w:r>
      <w:r>
        <w:rPr>
          <w:szCs w:val="28"/>
        </w:rPr>
        <w:br/>
        <w:t>2020 года</w:t>
      </w:r>
    </w:p>
    <w:p w:rsidR="006D23F3" w:rsidRPr="00AC15C3" w:rsidRDefault="006D23F3" w:rsidP="006D23F3">
      <w:pPr>
        <w:ind w:firstLine="709"/>
        <w:rPr>
          <w:szCs w:val="28"/>
        </w:rPr>
      </w:pPr>
    </w:p>
    <w:p w:rsidR="006D23F3" w:rsidRPr="00AC15C3" w:rsidRDefault="006D23F3" w:rsidP="006D23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15C3">
        <w:rPr>
          <w:szCs w:val="28"/>
        </w:rPr>
        <w:t>СТАТЬЯ 1.</w:t>
      </w:r>
    </w:p>
    <w:p w:rsidR="006D23F3" w:rsidRPr="00AC15C3" w:rsidRDefault="006D23F3" w:rsidP="006D23F3">
      <w:pPr>
        <w:ind w:firstLine="709"/>
        <w:jc w:val="both"/>
        <w:rPr>
          <w:szCs w:val="28"/>
        </w:rPr>
      </w:pPr>
      <w:r w:rsidRPr="00AC15C3">
        <w:rPr>
          <w:szCs w:val="28"/>
        </w:rPr>
        <w:t>Внести в Закон Приморского края от 5 марта 2007 года</w:t>
      </w:r>
      <w:r w:rsidRPr="00AC15C3">
        <w:rPr>
          <w:szCs w:val="28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10,</w:t>
      </w:r>
      <w:r w:rsidRPr="00AC15C3">
        <w:rPr>
          <w:szCs w:val="28"/>
        </w:rPr>
        <w:br/>
        <w:t>стр. 70, № 35, стр. 5, стр. 7; 2008, № 65, стр. 30, № 74, стр. 2, № 85, часть 1, стр. 30, № 94, стр. 95, № 98, стр. 95; 2009, № 101, стр. 3, № 104, стр. 71,</w:t>
      </w:r>
      <w:r w:rsidRPr="00AC15C3">
        <w:rPr>
          <w:szCs w:val="28"/>
        </w:rPr>
        <w:br/>
        <w:t>№ 118, стр. 47, № 120, стр. 61, № 132, стр. 54; 2010, № 164, стр. 4; 2011,</w:t>
      </w:r>
      <w:r w:rsidRPr="00AC15C3">
        <w:rPr>
          <w:szCs w:val="28"/>
        </w:rPr>
        <w:br/>
        <w:t>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 стр. 105, № 132, стр. 4, № 141, стр. 63, № 145, стр. 50; 2016,</w:t>
      </w:r>
      <w:r w:rsidRPr="00AC15C3">
        <w:rPr>
          <w:szCs w:val="28"/>
        </w:rPr>
        <w:br/>
        <w:t>№ 151, стр. 8, № 166, стр. 8, № 7, стр. 49; 2017, № 15, стр. 3, № 20, стр. 19,</w:t>
      </w:r>
      <w:r w:rsidRPr="00AC15C3">
        <w:rPr>
          <w:szCs w:val="28"/>
        </w:rPr>
        <w:br/>
        <w:t>№ 25, стр. 67, № 37, стр. 57; 2018, № 56, стр. 35, № 64, стр. 3, № 66, стр. 5,</w:t>
      </w:r>
      <w:r w:rsidRPr="00AC15C3">
        <w:rPr>
          <w:szCs w:val="28"/>
        </w:rPr>
        <w:br/>
        <w:t>№ 75, стр. 66, № 81, стр. 30; 2019, № 88, стр. 84, № 101, стр. 35, № 102,</w:t>
      </w:r>
      <w:r w:rsidRPr="00AC15C3">
        <w:rPr>
          <w:szCs w:val="28"/>
        </w:rPr>
        <w:br/>
        <w:t>стр. 21, № 107, стр. 78, № 110, стр. 30, № 113, стр. 126; 2020, № 121, стр. 94, № 124, стр. 64) следующие изменения:</w:t>
      </w:r>
    </w:p>
    <w:p w:rsidR="006D23F3" w:rsidRPr="00AC15C3" w:rsidRDefault="006D23F3" w:rsidP="006D23F3">
      <w:pPr>
        <w:ind w:firstLine="709"/>
        <w:jc w:val="both"/>
        <w:rPr>
          <w:szCs w:val="28"/>
        </w:rPr>
      </w:pPr>
      <w:r w:rsidRPr="00AC15C3">
        <w:rPr>
          <w:szCs w:val="28"/>
        </w:rPr>
        <w:t>1)главу 3 дополнить статьей 3.13 следующего содержания:</w:t>
      </w:r>
    </w:p>
    <w:p w:rsidR="006D23F3" w:rsidRPr="00AC15C3" w:rsidRDefault="006D23F3" w:rsidP="006D23F3">
      <w:pPr>
        <w:ind w:left="2552" w:hanging="1843"/>
        <w:rPr>
          <w:szCs w:val="28"/>
        </w:rPr>
      </w:pPr>
      <w:r w:rsidRPr="00AC15C3">
        <w:rPr>
          <w:szCs w:val="28"/>
        </w:rPr>
        <w:t xml:space="preserve">"СТАТЬЯ 3.13. НАРУШЕНИЕ ТРЕБОВАНИЙ НОРМАТИВНЫХ </w:t>
      </w:r>
    </w:p>
    <w:p w:rsidR="006D23F3" w:rsidRPr="00AC15C3" w:rsidRDefault="006D23F3" w:rsidP="006D23F3">
      <w:pPr>
        <w:ind w:left="2552"/>
        <w:rPr>
          <w:szCs w:val="28"/>
        </w:rPr>
      </w:pPr>
      <w:r w:rsidRPr="00AC15C3">
        <w:rPr>
          <w:szCs w:val="28"/>
        </w:rPr>
        <w:t xml:space="preserve"> ПРАВОВЫХ АКТОВ ПРИМОРСКОГО КРАЯ, </w:t>
      </w:r>
    </w:p>
    <w:p w:rsidR="006D23F3" w:rsidRPr="00AC15C3" w:rsidRDefault="006D23F3" w:rsidP="006D23F3">
      <w:pPr>
        <w:ind w:left="2552"/>
        <w:rPr>
          <w:szCs w:val="28"/>
        </w:rPr>
      </w:pPr>
      <w:r w:rsidRPr="00AC15C3">
        <w:rPr>
          <w:szCs w:val="28"/>
        </w:rPr>
        <w:t xml:space="preserve"> НАПРАВЛЕННЫХ НА ОБЕСПЕЧЕНИЕ РЕЖИМА </w:t>
      </w:r>
    </w:p>
    <w:p w:rsidR="006D23F3" w:rsidRPr="00AC15C3" w:rsidRDefault="006D23F3" w:rsidP="006D23F3">
      <w:pPr>
        <w:ind w:left="2552"/>
        <w:rPr>
          <w:szCs w:val="28"/>
        </w:rPr>
      </w:pPr>
      <w:r w:rsidRPr="00AC15C3">
        <w:rPr>
          <w:szCs w:val="28"/>
        </w:rPr>
        <w:t xml:space="preserve"> ПОВЫШЕННОЙ ГОТОВНОСТИ НА ТЕРРИТОРИИ </w:t>
      </w:r>
    </w:p>
    <w:p w:rsidR="006D23F3" w:rsidRPr="00AC15C3" w:rsidRDefault="006D23F3" w:rsidP="006D23F3">
      <w:pPr>
        <w:ind w:left="2552"/>
        <w:rPr>
          <w:szCs w:val="28"/>
        </w:rPr>
      </w:pPr>
      <w:r w:rsidRPr="00AC15C3">
        <w:rPr>
          <w:szCs w:val="28"/>
        </w:rPr>
        <w:t xml:space="preserve"> ПРИМОРСКОГО КРАЯ </w:t>
      </w:r>
    </w:p>
    <w:p w:rsidR="006D23F3" w:rsidRPr="00AC15C3" w:rsidRDefault="006D23F3" w:rsidP="006D23F3">
      <w:pPr>
        <w:ind w:left="2410" w:hanging="1701"/>
        <w:rPr>
          <w:szCs w:val="28"/>
        </w:rPr>
      </w:pPr>
    </w:p>
    <w:p w:rsidR="006D23F3" w:rsidRPr="006D23F3" w:rsidRDefault="006D23F3" w:rsidP="006D23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D23F3">
        <w:rPr>
          <w:rFonts w:eastAsia="Calibri"/>
          <w:szCs w:val="28"/>
          <w:lang w:eastAsia="en-US"/>
        </w:rPr>
        <w:t>1.</w:t>
      </w:r>
      <w:r w:rsidRPr="00AC15C3">
        <w:rPr>
          <w:szCs w:val="28"/>
        </w:rPr>
        <w:t>Неисполнение требований нормативных правовых актов Приморского края, устанавливающих запрет гражданам</w:t>
      </w:r>
      <w:r w:rsidRPr="006D23F3">
        <w:rPr>
          <w:rFonts w:eastAsia="Calibri"/>
          <w:szCs w:val="28"/>
          <w:lang w:eastAsia="en-US"/>
        </w:rPr>
        <w:t xml:space="preserve">, проживающим и временно находящимся на территории Приморского края, покидать места проживания (пребывания),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правонарушениях, - </w:t>
      </w:r>
    </w:p>
    <w:p w:rsidR="006D23F3" w:rsidRPr="006D23F3" w:rsidRDefault="006D23F3" w:rsidP="006D23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C15C3">
        <w:rPr>
          <w:szCs w:val="28"/>
        </w:rPr>
        <w:t>влечет наложение административного штрафа на граждан в размере от трех тысяч до пяти тысяч рублей</w:t>
      </w:r>
      <w:r w:rsidRPr="006D23F3">
        <w:rPr>
          <w:rFonts w:eastAsia="Calibri"/>
          <w:szCs w:val="28"/>
          <w:lang w:eastAsia="en-US"/>
        </w:rPr>
        <w:t>.</w:t>
      </w:r>
    </w:p>
    <w:p w:rsidR="005466C1" w:rsidRDefault="005466C1" w:rsidP="006D23F3">
      <w:pPr>
        <w:widowControl w:val="0"/>
        <w:ind w:firstLine="709"/>
        <w:jc w:val="both"/>
        <w:rPr>
          <w:szCs w:val="28"/>
        </w:rPr>
      </w:pPr>
    </w:p>
    <w:p w:rsidR="005466C1" w:rsidRDefault="005466C1" w:rsidP="006D23F3">
      <w:pPr>
        <w:widowControl w:val="0"/>
        <w:ind w:firstLine="709"/>
        <w:jc w:val="both"/>
        <w:rPr>
          <w:szCs w:val="28"/>
        </w:rPr>
      </w:pPr>
    </w:p>
    <w:p w:rsidR="006D23F3" w:rsidRPr="00AC15C3" w:rsidRDefault="006D23F3" w:rsidP="006D23F3">
      <w:pPr>
        <w:widowControl w:val="0"/>
        <w:ind w:firstLine="709"/>
        <w:jc w:val="both"/>
        <w:rPr>
          <w:szCs w:val="28"/>
        </w:rPr>
      </w:pPr>
      <w:r w:rsidRPr="00AC15C3">
        <w:rPr>
          <w:szCs w:val="28"/>
        </w:rPr>
        <w:lastRenderedPageBreak/>
        <w:t>2.Неисполение требований нормативных правовых актов Приморского края о временной приостановке в связи с введением р</w:t>
      </w:r>
      <w:r w:rsidRPr="006D23F3">
        <w:rPr>
          <w:rFonts w:eastAsia="Calibri"/>
          <w:szCs w:val="28"/>
          <w:lang w:eastAsia="en-US"/>
        </w:rPr>
        <w:t xml:space="preserve">ежима повышенной готовности на территории Приморского края проведения отдельных видов мероприятий с очным присутствием граждан, а также оказания отдельных видов услуг,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правонарушениях, - </w:t>
      </w:r>
    </w:p>
    <w:p w:rsidR="006D23F3" w:rsidRPr="006D23F3" w:rsidRDefault="006D23F3" w:rsidP="006D23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C15C3">
        <w:rPr>
          <w:szCs w:val="28"/>
        </w:rPr>
        <w:t>влечет наложение административного штрафа на граждан в размере от трех тысяч до пяти тысяч рублей</w:t>
      </w:r>
      <w:r w:rsidRPr="006D23F3">
        <w:rPr>
          <w:rFonts w:eastAsia="Calibri"/>
          <w:szCs w:val="28"/>
          <w:lang w:eastAsia="en-US"/>
        </w:rPr>
        <w:t>; на должностных лиц - от десяти тысяч до пятнадцати тысяч рублей; на юридических лиц - от тридцати тысяч до пятидесяти тысяч рублей.</w:t>
      </w:r>
    </w:p>
    <w:p w:rsidR="006D23F3" w:rsidRPr="00AC15C3" w:rsidRDefault="006D23F3" w:rsidP="006D23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D23F3">
        <w:rPr>
          <w:rFonts w:eastAsia="Calibri"/>
          <w:szCs w:val="28"/>
          <w:lang w:eastAsia="en-US"/>
        </w:rPr>
        <w:t xml:space="preserve">3.Неисполнение иных обязательных к исполнению требований </w:t>
      </w:r>
      <w:r w:rsidRPr="00AC15C3">
        <w:rPr>
          <w:szCs w:val="28"/>
        </w:rPr>
        <w:t>нормативных правовых актов Приморского края, направленных на обеспечение режима повышенной готовности на территории Приморского края,</w:t>
      </w:r>
      <w:r w:rsidRPr="006D23F3">
        <w:rPr>
          <w:rFonts w:eastAsia="Calibri"/>
          <w:szCs w:val="28"/>
          <w:lang w:eastAsia="en-US"/>
        </w:rPr>
        <w:t xml:space="preserve">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</w:t>
      </w:r>
      <w:r w:rsidRPr="006D23F3">
        <w:rPr>
          <w:rFonts w:eastAsia="Calibri"/>
          <w:szCs w:val="28"/>
          <w:lang w:eastAsia="en-US"/>
        </w:rPr>
        <w:br/>
        <w:t xml:space="preserve">правонарушениях, </w:t>
      </w:r>
      <w:r w:rsidRPr="00AC15C3">
        <w:rPr>
          <w:szCs w:val="28"/>
        </w:rPr>
        <w:t xml:space="preserve">- </w:t>
      </w:r>
    </w:p>
    <w:p w:rsidR="006D23F3" w:rsidRPr="006D23F3" w:rsidRDefault="006D23F3" w:rsidP="006D23F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C15C3">
        <w:rPr>
          <w:szCs w:val="28"/>
        </w:rPr>
        <w:t>влечет наложение административного штрафа на граждан в размере от трех тысяч до пяти тысяч рублей</w:t>
      </w:r>
      <w:r w:rsidRPr="006D23F3">
        <w:rPr>
          <w:rFonts w:eastAsia="Calibri"/>
          <w:szCs w:val="28"/>
          <w:lang w:eastAsia="en-US"/>
        </w:rPr>
        <w:t>; на должностных лиц - от десяти тысяч до пятнадцати тысяч рублей; на юридических лиц - от тридцати тысяч до пятидесяти тысяч рублей.</w:t>
      </w:r>
      <w:r w:rsidRPr="00AC15C3">
        <w:rPr>
          <w:szCs w:val="28"/>
        </w:rPr>
        <w:t>";</w:t>
      </w:r>
    </w:p>
    <w:p w:rsidR="006D23F3" w:rsidRDefault="006D23F3" w:rsidP="006D23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2)часть 2 статьи 12.5 дополнить пунктом 19 следующего содержания:</w:t>
      </w:r>
    </w:p>
    <w:p w:rsidR="006D23F3" w:rsidRDefault="006D23F3" w:rsidP="006D23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"19)должностные лица, указанные в пунктах 4-9, 14.2-14.4, 17-18 настоящей части, - по делам об административных правонарушениях, предусмотренных статьей 3.13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настоящего Закона.".</w:t>
      </w:r>
    </w:p>
    <w:p w:rsidR="006D23F3" w:rsidRPr="00AC15C3" w:rsidRDefault="006D23F3" w:rsidP="006D23F3">
      <w:pPr>
        <w:widowControl w:val="0"/>
        <w:ind w:firstLine="709"/>
        <w:jc w:val="both"/>
        <w:rPr>
          <w:szCs w:val="28"/>
        </w:rPr>
      </w:pPr>
    </w:p>
    <w:p w:rsidR="006D23F3" w:rsidRPr="00AC15C3" w:rsidRDefault="006D23F3" w:rsidP="006D23F3">
      <w:pPr>
        <w:widowControl w:val="0"/>
        <w:ind w:firstLine="709"/>
        <w:jc w:val="both"/>
        <w:rPr>
          <w:szCs w:val="28"/>
        </w:rPr>
      </w:pPr>
      <w:r w:rsidRPr="00AC15C3">
        <w:rPr>
          <w:szCs w:val="28"/>
        </w:rPr>
        <w:t>СТАТЬЯ 2.</w:t>
      </w:r>
    </w:p>
    <w:p w:rsidR="006D23F3" w:rsidRPr="00AC15C3" w:rsidRDefault="006D23F3" w:rsidP="006D23F3">
      <w:pPr>
        <w:ind w:firstLine="709"/>
        <w:jc w:val="both"/>
        <w:rPr>
          <w:szCs w:val="28"/>
        </w:rPr>
      </w:pPr>
      <w:r w:rsidRPr="00AC15C3">
        <w:rPr>
          <w:szCs w:val="28"/>
        </w:rPr>
        <w:t>Настоящий Закон вступает в силу со дня его официального опубликования.</w:t>
      </w:r>
    </w:p>
    <w:p w:rsidR="006D23F3" w:rsidRPr="00AC15C3" w:rsidRDefault="006D23F3" w:rsidP="006D23F3">
      <w:pPr>
        <w:ind w:firstLine="709"/>
        <w:jc w:val="both"/>
        <w:rPr>
          <w:bCs/>
          <w:szCs w:val="28"/>
        </w:rPr>
      </w:pPr>
    </w:p>
    <w:p w:rsidR="006D23F3" w:rsidRPr="00AC15C3" w:rsidRDefault="006D23F3" w:rsidP="006D23F3">
      <w:pPr>
        <w:ind w:firstLine="709"/>
        <w:jc w:val="both"/>
        <w:rPr>
          <w:szCs w:val="28"/>
        </w:rPr>
      </w:pPr>
    </w:p>
    <w:p w:rsidR="006D23F3" w:rsidRPr="00AC15C3" w:rsidRDefault="006D23F3" w:rsidP="006D23F3">
      <w:pPr>
        <w:ind w:firstLine="709"/>
        <w:jc w:val="both"/>
        <w:rPr>
          <w:szCs w:val="28"/>
        </w:rPr>
      </w:pPr>
    </w:p>
    <w:p w:rsidR="00BE0544" w:rsidRDefault="006D23F3" w:rsidP="006D23F3">
      <w:pPr>
        <w:rPr>
          <w:szCs w:val="28"/>
        </w:rPr>
      </w:pPr>
      <w:r w:rsidRPr="00AC15C3">
        <w:rPr>
          <w:szCs w:val="28"/>
        </w:rPr>
        <w:t>Губернатор края</w:t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</w:r>
      <w:r w:rsidRPr="00AC15C3">
        <w:rPr>
          <w:szCs w:val="28"/>
        </w:rPr>
        <w:tab/>
        <w:t xml:space="preserve">      О.Н. Кожемяко</w:t>
      </w:r>
    </w:p>
    <w:p w:rsidR="00085A74" w:rsidRDefault="00085A74" w:rsidP="006D23F3">
      <w:pPr>
        <w:rPr>
          <w:szCs w:val="28"/>
        </w:rPr>
      </w:pPr>
    </w:p>
    <w:p w:rsidR="00085A74" w:rsidRDefault="00085A74" w:rsidP="006D23F3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85A74" w:rsidRDefault="00085A74" w:rsidP="006D23F3">
      <w:pPr>
        <w:rPr>
          <w:szCs w:val="28"/>
        </w:rPr>
      </w:pPr>
      <w:r>
        <w:rPr>
          <w:szCs w:val="28"/>
        </w:rPr>
        <w:t>8 апреля 2020 года</w:t>
      </w:r>
    </w:p>
    <w:p w:rsidR="00085A74" w:rsidRDefault="00085A74" w:rsidP="006D23F3">
      <w:r>
        <w:rPr>
          <w:szCs w:val="28"/>
        </w:rPr>
        <w:t>№ 777-КЗ</w:t>
      </w:r>
      <w:bookmarkEnd w:id="0"/>
    </w:p>
    <w:sectPr w:rsidR="00085A74" w:rsidSect="006D23F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0C3" w:rsidRDefault="00BE10C3">
      <w:r>
        <w:separator/>
      </w:r>
    </w:p>
  </w:endnote>
  <w:endnote w:type="continuationSeparator" w:id="0">
    <w:p w:rsidR="00BE10C3" w:rsidRDefault="00BE1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0C3" w:rsidRDefault="00BE10C3">
      <w:r>
        <w:separator/>
      </w:r>
    </w:p>
  </w:footnote>
  <w:footnote w:type="continuationSeparator" w:id="0">
    <w:p w:rsidR="00BE10C3" w:rsidRDefault="00BE1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D23F3" w:rsidP="006D23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85A7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23F3"/>
    <w:rsid w:val="0003291F"/>
    <w:rsid w:val="00070CED"/>
    <w:rsid w:val="00085A74"/>
    <w:rsid w:val="00347DEE"/>
    <w:rsid w:val="00357555"/>
    <w:rsid w:val="00380EE1"/>
    <w:rsid w:val="003A180C"/>
    <w:rsid w:val="003B26E7"/>
    <w:rsid w:val="0047435B"/>
    <w:rsid w:val="00536A70"/>
    <w:rsid w:val="005466C1"/>
    <w:rsid w:val="005A2827"/>
    <w:rsid w:val="006D23F3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BE10C3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62C26"/>
  <w15:docId w15:val="{4BF99EA4-8353-4A7F-A8B5-2627CED5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6D23F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6D23F3"/>
    <w:rPr>
      <w:sz w:val="28"/>
    </w:rPr>
  </w:style>
  <w:style w:type="paragraph" w:styleId="a6">
    <w:name w:val="Balloon Text"/>
    <w:basedOn w:val="a"/>
    <w:link w:val="a7"/>
    <w:semiHidden/>
    <w:unhideWhenUsed/>
    <w:rsid w:val="006D23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D23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2020-04-06T07:27:00Z</cp:lastPrinted>
  <dcterms:created xsi:type="dcterms:W3CDTF">2020-04-08T01:35:00Z</dcterms:created>
  <dcterms:modified xsi:type="dcterms:W3CDTF">2020-04-08T01:35:00Z</dcterms:modified>
</cp:coreProperties>
</file>