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5C4A6D" w:rsidRDefault="000E18B7" w:rsidP="002B5FC1">
            <w:pPr>
              <w:jc w:val="both"/>
            </w:pPr>
            <w:r>
              <w:rPr>
                <w:szCs w:val="28"/>
              </w:rPr>
              <w:t xml:space="preserve">О </w:t>
            </w:r>
            <w:r w:rsidRPr="00B15DCF">
              <w:rPr>
                <w:szCs w:val="28"/>
              </w:rPr>
              <w:t>проект</w:t>
            </w:r>
            <w:r>
              <w:rPr>
                <w:szCs w:val="28"/>
              </w:rPr>
              <w:t>е</w:t>
            </w:r>
            <w:r w:rsidRPr="00B15DCF">
              <w:rPr>
                <w:szCs w:val="28"/>
              </w:rPr>
              <w:t xml:space="preserve"> закона Приморского края "</w:t>
            </w:r>
            <w:r w:rsidR="002B5FC1" w:rsidRPr="002B5FC1">
              <w:rPr>
                <w:szCs w:val="28"/>
              </w:rPr>
              <w:t>О внесении изменений в отдельные законодательные акты Приморского края в части установления пониженных налоговых ставок на 2020 год</w:t>
            </w:r>
            <w:r w:rsidR="00F870A1" w:rsidRPr="002B5FC1">
              <w:rPr>
                <w:szCs w:val="28"/>
              </w:rPr>
              <w:t>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проект закона Приморского края </w:t>
      </w:r>
      <w:r w:rsidR="00F870A1" w:rsidRPr="00560F6B">
        <w:t>"</w:t>
      </w:r>
      <w:r w:rsidR="00560F6B" w:rsidRPr="00560F6B">
        <w:t>О внесении изменений в отдельные законодательные акты Приморского края в части установления пониженных налоговых ставок на 2020 год</w:t>
      </w:r>
      <w:r w:rsidR="00F870A1" w:rsidRPr="00560F6B">
        <w:t xml:space="preserve">" </w:t>
      </w:r>
      <w:r w:rsidRPr="00560F6B">
        <w:t>в первом чтении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0E18B7" w:rsidRDefault="00F870A1" w:rsidP="00F870A1">
      <w:pPr>
        <w:ind w:firstLine="720"/>
        <w:jc w:val="both"/>
      </w:pPr>
      <w:r>
        <w:t>2</w:t>
      </w:r>
      <w:r w:rsidR="000E18B7"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F870A1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p w:rsidR="005C4A6D" w:rsidRDefault="005C4A6D"/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877" w:rsidRDefault="00893877">
      <w:r>
        <w:separator/>
      </w:r>
    </w:p>
  </w:endnote>
  <w:endnote w:type="continuationSeparator" w:id="0">
    <w:p w:rsidR="00893877" w:rsidRDefault="00893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877" w:rsidRDefault="00893877">
      <w:r>
        <w:separator/>
      </w:r>
    </w:p>
  </w:footnote>
  <w:footnote w:type="continuationSeparator" w:id="0">
    <w:p w:rsidR="00893877" w:rsidRDefault="008938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429DE"/>
    <w:rsid w:val="00055C02"/>
    <w:rsid w:val="000D1AC3"/>
    <w:rsid w:val="000E18B7"/>
    <w:rsid w:val="000E40C4"/>
    <w:rsid w:val="00110337"/>
    <w:rsid w:val="0012036B"/>
    <w:rsid w:val="00121BCD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B5FC1"/>
    <w:rsid w:val="002C07E2"/>
    <w:rsid w:val="002D7753"/>
    <w:rsid w:val="002E3340"/>
    <w:rsid w:val="003062E1"/>
    <w:rsid w:val="00331BA7"/>
    <w:rsid w:val="0034799B"/>
    <w:rsid w:val="00356314"/>
    <w:rsid w:val="00376033"/>
    <w:rsid w:val="00390E1E"/>
    <w:rsid w:val="003A3A8E"/>
    <w:rsid w:val="003B4E09"/>
    <w:rsid w:val="003E0F7C"/>
    <w:rsid w:val="00401B53"/>
    <w:rsid w:val="00402620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60F6B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73600A"/>
    <w:rsid w:val="00741720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42BCF"/>
    <w:rsid w:val="00986142"/>
    <w:rsid w:val="00991B03"/>
    <w:rsid w:val="009A22AD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C879C8"/>
    <w:rsid w:val="00C95CC9"/>
    <w:rsid w:val="00D03733"/>
    <w:rsid w:val="00D171CC"/>
    <w:rsid w:val="00D52565"/>
    <w:rsid w:val="00D86403"/>
    <w:rsid w:val="00D92780"/>
    <w:rsid w:val="00D93895"/>
    <w:rsid w:val="00DC76CA"/>
    <w:rsid w:val="00DE10BC"/>
    <w:rsid w:val="00E229D5"/>
    <w:rsid w:val="00E94666"/>
    <w:rsid w:val="00EB1FBA"/>
    <w:rsid w:val="00ED23EF"/>
    <w:rsid w:val="00EE3AC5"/>
    <w:rsid w:val="00EF60D9"/>
    <w:rsid w:val="00F27334"/>
    <w:rsid w:val="00F86A19"/>
    <w:rsid w:val="00F870A1"/>
    <w:rsid w:val="00F94EF4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4</cp:revision>
  <cp:lastPrinted>2020-04-05T03:07:00Z</cp:lastPrinted>
  <dcterms:created xsi:type="dcterms:W3CDTF">2020-03-23T00:58:00Z</dcterms:created>
  <dcterms:modified xsi:type="dcterms:W3CDTF">2020-04-05T03:07:00Z</dcterms:modified>
</cp:coreProperties>
</file>