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5C4A6D" w:rsidRDefault="000E18B7" w:rsidP="003B2EA2">
            <w:pPr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</w:t>
            </w:r>
            <w:r w:rsidR="009A22AD">
              <w:rPr>
                <w:szCs w:val="28"/>
              </w:rPr>
              <w:t xml:space="preserve">О </w:t>
            </w:r>
            <w:r w:rsidR="003B2EA2">
              <w:rPr>
                <w:szCs w:val="28"/>
              </w:rPr>
              <w:t>введении на территории Приморского края специального налогового режима "Налог на профессиональный доход</w:t>
            </w:r>
            <w:r w:rsidR="00F870A1">
              <w:rPr>
                <w:rFonts w:eastAsia="Calibri"/>
                <w:szCs w:val="28"/>
                <w:lang w:eastAsia="en-US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F870A1" w:rsidRPr="00B15DCF">
        <w:rPr>
          <w:szCs w:val="28"/>
        </w:rPr>
        <w:t>"</w:t>
      </w:r>
      <w:r w:rsidR="009A22AD">
        <w:rPr>
          <w:szCs w:val="28"/>
        </w:rPr>
        <w:t xml:space="preserve">О </w:t>
      </w:r>
      <w:r w:rsidR="003B2EA2">
        <w:rPr>
          <w:szCs w:val="28"/>
        </w:rPr>
        <w:t>введении на территории Приморского края специального налогового режима "Налог на профессиональный доход</w:t>
      </w:r>
      <w:r w:rsidR="003B2EA2">
        <w:rPr>
          <w:rFonts w:eastAsia="Calibri"/>
          <w:szCs w:val="28"/>
          <w:lang w:eastAsia="en-US"/>
        </w:rPr>
        <w:t>"</w:t>
      </w:r>
      <w:bookmarkStart w:id="0" w:name="_GoBack"/>
      <w:bookmarkEnd w:id="0"/>
      <w:r w:rsidR="00F870A1">
        <w:rPr>
          <w:rFonts w:eastAsia="Calibri"/>
          <w:szCs w:val="28"/>
          <w:lang w:eastAsia="en-US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877" w:rsidRDefault="00893877">
      <w:r>
        <w:separator/>
      </w:r>
    </w:p>
  </w:endnote>
  <w:endnote w:type="continuationSeparator" w:id="0">
    <w:p w:rsidR="00893877" w:rsidRDefault="0089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877" w:rsidRDefault="00893877">
      <w:r>
        <w:separator/>
      </w:r>
    </w:p>
  </w:footnote>
  <w:footnote w:type="continuationSeparator" w:id="0">
    <w:p w:rsidR="00893877" w:rsidRDefault="00893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C02"/>
    <w:rsid w:val="000D1AC3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2EA2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A22AD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E10BC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3</cp:revision>
  <cp:lastPrinted>2020-04-05T01:14:00Z</cp:lastPrinted>
  <dcterms:created xsi:type="dcterms:W3CDTF">2020-03-23T00:58:00Z</dcterms:created>
  <dcterms:modified xsi:type="dcterms:W3CDTF">2020-04-05T01:14:00Z</dcterms:modified>
</cp:coreProperties>
</file>