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pt" o:ole="" fillcolor="window">
            <v:imagedata r:id="rId7" o:title="" grayscale="t"/>
          </v:shape>
          <o:OLEObject Type="Embed" ProgID="Word.Picture.8" ShapeID="_x0000_i1025" DrawAspect="Content" ObjectID="_1647343324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16C88">
              <w:rPr>
                <w:szCs w:val="28"/>
              </w:rPr>
              <w:t xml:space="preserve">социальной поддержке отдельных категорий граждан Российской Федерации по оснащению жилых помещений автономными дымовыми пожарными </w:t>
            </w:r>
            <w:proofErr w:type="spellStart"/>
            <w:r w:rsidR="00316C88">
              <w:rPr>
                <w:szCs w:val="28"/>
              </w:rPr>
              <w:t>извещателями</w:t>
            </w:r>
            <w:proofErr w:type="spellEnd"/>
            <w:r w:rsidR="00242F2B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316C88" w:rsidRDefault="00F65753" w:rsidP="00316C88">
      <w:pPr>
        <w:pStyle w:val="ConsPlusNormal"/>
        <w:spacing w:line="240" w:lineRule="auto"/>
      </w:pPr>
      <w:r w:rsidRPr="00F9530F">
        <w:t>Рассмотрев и обсудив проект закона Приморского края "</w:t>
      </w:r>
      <w:r w:rsidR="00316C88">
        <w:t xml:space="preserve">О социальной поддержке отдельных категорий граждан Российской Федерации </w:t>
      </w:r>
      <w:r w:rsidR="00316C88">
        <w:br/>
      </w:r>
      <w:r w:rsidR="00316C88">
        <w:t xml:space="preserve">по оснащению жилых помещений автономными дымовыми пожарными </w:t>
      </w:r>
      <w:proofErr w:type="spellStart"/>
      <w:r w:rsidR="00316C88">
        <w:t>извещателями</w:t>
      </w:r>
      <w:proofErr w:type="spellEnd"/>
      <w:r w:rsidRPr="00F9530F">
        <w:t xml:space="preserve">", внесенный Губернатором Приморского края в качестве законодательной инициативы, </w:t>
      </w:r>
      <w:r w:rsidR="00B63F1D" w:rsidRPr="00F9530F">
        <w:t>которым</w:t>
      </w:r>
      <w:r w:rsidR="00316C88">
        <w:t xml:space="preserve"> предлагается в целях </w:t>
      </w:r>
      <w:r w:rsidR="00316C88">
        <w:rPr>
          <w:bCs/>
        </w:rPr>
        <w:t>повышени</w:t>
      </w:r>
      <w:r w:rsidR="00316C88">
        <w:rPr>
          <w:bCs/>
        </w:rPr>
        <w:t>я</w:t>
      </w:r>
      <w:r w:rsidR="00316C88">
        <w:rPr>
          <w:bCs/>
        </w:rPr>
        <w:t xml:space="preserve"> </w:t>
      </w:r>
      <w:r w:rsidR="00316C88">
        <w:t>уровня защищенности населения от пожаров</w:t>
      </w:r>
      <w:r w:rsidR="00316C88">
        <w:t>,</w:t>
      </w:r>
      <w:r w:rsidR="00316C88" w:rsidRPr="009270A0">
        <w:t xml:space="preserve"> </w:t>
      </w:r>
      <w:r w:rsidR="00316C88">
        <w:t xml:space="preserve">установить </w:t>
      </w:r>
      <w:r w:rsidR="004A15B0">
        <w:t xml:space="preserve">с 1 августа 2020 года по 31 декабря 2024 года </w:t>
      </w:r>
      <w:r w:rsidR="00316C88">
        <w:t>дополнительн</w:t>
      </w:r>
      <w:r w:rsidR="00316C88">
        <w:t>ую</w:t>
      </w:r>
      <w:r w:rsidR="00316C88">
        <w:t xml:space="preserve"> </w:t>
      </w:r>
      <w:r w:rsidR="00316C88" w:rsidRPr="009270A0">
        <w:t>мер</w:t>
      </w:r>
      <w:r w:rsidR="00316C88">
        <w:t>у</w:t>
      </w:r>
      <w:r w:rsidR="00316C88" w:rsidRPr="009270A0">
        <w:t xml:space="preserve"> социальной поддержки за счет средств бюджета края </w:t>
      </w:r>
      <w:r w:rsidR="00316C88">
        <w:t xml:space="preserve">для </w:t>
      </w:r>
      <w:r w:rsidR="00316C88">
        <w:t xml:space="preserve">следующей категории граждан Российской Федерации, </w:t>
      </w:r>
      <w:r w:rsidR="00316C88" w:rsidRPr="001E5466">
        <w:t>проживающи</w:t>
      </w:r>
      <w:r w:rsidR="00316C88">
        <w:t>х</w:t>
      </w:r>
      <w:r w:rsidR="00316C88" w:rsidRPr="001E5466">
        <w:t xml:space="preserve"> на территории Приморского края, в жилых помещениях, занимаемых по договору социального найма или принадлежащих на праве собственности, в котором они зарегистрированы по месту жительства</w:t>
      </w:r>
      <w:r w:rsidR="00316C88">
        <w:t xml:space="preserve">: </w:t>
      </w:r>
    </w:p>
    <w:p w:rsidR="00316C88" w:rsidRPr="001E5466" w:rsidRDefault="00316C88" w:rsidP="00316C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466">
        <w:rPr>
          <w:szCs w:val="28"/>
        </w:rPr>
        <w:t>1)многодетны</w:t>
      </w:r>
      <w:r>
        <w:rPr>
          <w:szCs w:val="28"/>
        </w:rPr>
        <w:t>м</w:t>
      </w:r>
      <w:r w:rsidRPr="001E5466">
        <w:rPr>
          <w:szCs w:val="28"/>
        </w:rPr>
        <w:t xml:space="preserve"> семь</w:t>
      </w:r>
      <w:r>
        <w:rPr>
          <w:szCs w:val="28"/>
        </w:rPr>
        <w:t>ям</w:t>
      </w:r>
      <w:r w:rsidRPr="001E5466">
        <w:rPr>
          <w:szCs w:val="28"/>
        </w:rPr>
        <w:t>, имеющи</w:t>
      </w:r>
      <w:r>
        <w:rPr>
          <w:szCs w:val="28"/>
        </w:rPr>
        <w:t>м</w:t>
      </w:r>
      <w:r w:rsidRPr="001E5466">
        <w:rPr>
          <w:szCs w:val="28"/>
        </w:rPr>
        <w:t xml:space="preserve"> среднедушевой доход ниже двукратной величины прожиточного минимума</w:t>
      </w:r>
      <w:r>
        <w:rPr>
          <w:szCs w:val="28"/>
        </w:rPr>
        <w:t>,</w:t>
      </w:r>
      <w:r w:rsidRPr="00B048E2">
        <w:rPr>
          <w:szCs w:val="28"/>
        </w:rPr>
        <w:t xml:space="preserve"> </w:t>
      </w:r>
      <w:r w:rsidRPr="00DC528D">
        <w:rPr>
          <w:szCs w:val="28"/>
        </w:rPr>
        <w:t>установленной в Приморском крае</w:t>
      </w:r>
      <w:r w:rsidRPr="001E5466">
        <w:rPr>
          <w:szCs w:val="28"/>
        </w:rPr>
        <w:t>;</w:t>
      </w:r>
    </w:p>
    <w:p w:rsidR="00316C88" w:rsidRPr="001E5466" w:rsidRDefault="00316C88" w:rsidP="00316C8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E5466">
        <w:rPr>
          <w:rFonts w:eastAsia="Calibri"/>
          <w:szCs w:val="28"/>
          <w:lang w:eastAsia="en-US"/>
        </w:rPr>
        <w:t>2)</w:t>
      </w:r>
      <w:r w:rsidRPr="001E5466">
        <w:rPr>
          <w:szCs w:val="28"/>
        </w:rPr>
        <w:t>инвалид</w:t>
      </w:r>
      <w:r>
        <w:rPr>
          <w:szCs w:val="28"/>
        </w:rPr>
        <w:t>ам</w:t>
      </w:r>
      <w:r w:rsidRPr="001E5466">
        <w:rPr>
          <w:szCs w:val="28"/>
        </w:rPr>
        <w:t xml:space="preserve"> </w:t>
      </w:r>
      <w:r w:rsidRPr="001E5466">
        <w:rPr>
          <w:szCs w:val="28"/>
          <w:lang w:val="en-US"/>
        </w:rPr>
        <w:t>I</w:t>
      </w:r>
      <w:r w:rsidRPr="001E5466">
        <w:rPr>
          <w:szCs w:val="28"/>
        </w:rPr>
        <w:t xml:space="preserve"> группы</w:t>
      </w:r>
      <w:r w:rsidRPr="001E5466">
        <w:rPr>
          <w:rFonts w:eastAsia="Calibri"/>
          <w:szCs w:val="28"/>
          <w:lang w:eastAsia="en-US"/>
        </w:rPr>
        <w:t>;</w:t>
      </w:r>
    </w:p>
    <w:p w:rsidR="002320C9" w:rsidRPr="00BA55B0" w:rsidRDefault="00316C88" w:rsidP="00316C88">
      <w:pPr>
        <w:pStyle w:val="ConsPlusNormal"/>
        <w:spacing w:line="240" w:lineRule="auto"/>
      </w:pPr>
      <w:r w:rsidRPr="001E5466">
        <w:t>3)ветеран</w:t>
      </w:r>
      <w:r>
        <w:t>ам</w:t>
      </w:r>
      <w:r w:rsidRPr="001E5466">
        <w:t xml:space="preserve"> Великой Отечественной войны</w:t>
      </w:r>
      <w:r>
        <w:t xml:space="preserve"> (</w:t>
      </w:r>
      <w:r>
        <w:t xml:space="preserve">путем </w:t>
      </w:r>
      <w:r w:rsidRPr="001E5466">
        <w:t>установк</w:t>
      </w:r>
      <w:r>
        <w:t>и в жилых помещениях</w:t>
      </w:r>
      <w:r w:rsidRPr="001E5466">
        <w:t xml:space="preserve"> автономных дымовых пожарных </w:t>
      </w:r>
      <w:proofErr w:type="spellStart"/>
      <w:r w:rsidRPr="001E5466">
        <w:t>извещателей</w:t>
      </w:r>
      <w:proofErr w:type="spellEnd"/>
      <w:r>
        <w:t>,</w:t>
      </w:r>
      <w:r w:rsidRPr="00B053FE">
        <w:t xml:space="preserve"> </w:t>
      </w:r>
      <w:r w:rsidRPr="001E5466">
        <w:t xml:space="preserve">в том числе </w:t>
      </w:r>
      <w:r>
        <w:br/>
      </w:r>
      <w:r w:rsidRPr="001E5466">
        <w:t>с GSM-модулем</w:t>
      </w:r>
      <w:r>
        <w:t xml:space="preserve">, </w:t>
      </w:r>
      <w:r w:rsidRPr="009270A0">
        <w:t xml:space="preserve">на основании заявления гражданина, обратившегося </w:t>
      </w:r>
      <w:r>
        <w:br/>
      </w:r>
      <w:r w:rsidRPr="009270A0">
        <w:t xml:space="preserve">в уполномоченный орган в срок до </w:t>
      </w:r>
      <w:r w:rsidRPr="00B517C0">
        <w:t xml:space="preserve">31 </w:t>
      </w:r>
      <w:r>
        <w:t>августа</w:t>
      </w:r>
      <w:r w:rsidRPr="00B517C0">
        <w:t xml:space="preserve"> 202</w:t>
      </w:r>
      <w:r>
        <w:t>4</w:t>
      </w:r>
      <w:r w:rsidRPr="00B517C0">
        <w:t xml:space="preserve"> года</w:t>
      </w:r>
      <w:r>
        <w:t xml:space="preserve">), </w:t>
      </w:r>
      <w:r w:rsidR="00315381" w:rsidRPr="00BA55B0">
        <w:t>комитет</w:t>
      </w:r>
      <w:bookmarkStart w:id="0" w:name="_GoBack"/>
      <w:bookmarkEnd w:id="0"/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316C88">
        <w:rPr>
          <w:szCs w:val="28"/>
        </w:rPr>
        <w:t xml:space="preserve">О социальной поддержке отдельных категорий граждан Российской Федерации </w:t>
      </w:r>
      <w:r w:rsidR="00316C88">
        <w:rPr>
          <w:szCs w:val="28"/>
        </w:rPr>
        <w:br/>
      </w:r>
      <w:r w:rsidR="00316C88">
        <w:rPr>
          <w:szCs w:val="28"/>
        </w:rPr>
        <w:t xml:space="preserve">по оснащению жилых помещений автономными дымовыми пожарными </w:t>
      </w:r>
      <w:proofErr w:type="spellStart"/>
      <w:r w:rsidR="00316C88">
        <w:rPr>
          <w:szCs w:val="28"/>
        </w:rPr>
        <w:t>извещателями</w:t>
      </w:r>
      <w:proofErr w:type="spellEnd"/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316C88">
        <w:rPr>
          <w:szCs w:val="28"/>
        </w:rPr>
        <w:t xml:space="preserve">О социальной поддержке отдельных категорий граждан Российской Федерации </w:t>
      </w:r>
      <w:r w:rsidR="00BA1287">
        <w:rPr>
          <w:szCs w:val="28"/>
        </w:rPr>
        <w:br/>
      </w:r>
      <w:r w:rsidR="00316C88">
        <w:rPr>
          <w:szCs w:val="28"/>
        </w:rPr>
        <w:t xml:space="preserve">по оснащению жилых помещений автономными дымовыми пожарными </w:t>
      </w:r>
      <w:proofErr w:type="spellStart"/>
      <w:r w:rsidR="00316C88">
        <w:rPr>
          <w:szCs w:val="28"/>
        </w:rPr>
        <w:t>извещателями</w:t>
      </w:r>
      <w:proofErr w:type="spellEnd"/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2FF" w:rsidRDefault="00CF52FF">
      <w:r>
        <w:separator/>
      </w:r>
    </w:p>
  </w:endnote>
  <w:endnote w:type="continuationSeparator" w:id="0">
    <w:p w:rsidR="00CF52FF" w:rsidRDefault="00CF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2FF" w:rsidRDefault="00CF52FF">
      <w:r>
        <w:separator/>
      </w:r>
    </w:p>
  </w:footnote>
  <w:footnote w:type="continuationSeparator" w:id="0">
    <w:p w:rsidR="00CF52FF" w:rsidRDefault="00CF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5B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60F97"/>
    <w:rsid w:val="001B3A35"/>
    <w:rsid w:val="001B71DB"/>
    <w:rsid w:val="001C5162"/>
    <w:rsid w:val="0020003C"/>
    <w:rsid w:val="0021751F"/>
    <w:rsid w:val="002320C9"/>
    <w:rsid w:val="00242F2B"/>
    <w:rsid w:val="002B599A"/>
    <w:rsid w:val="00315381"/>
    <w:rsid w:val="00316C88"/>
    <w:rsid w:val="00357541"/>
    <w:rsid w:val="00383131"/>
    <w:rsid w:val="003B4C86"/>
    <w:rsid w:val="003D4A28"/>
    <w:rsid w:val="003E0080"/>
    <w:rsid w:val="003F2358"/>
    <w:rsid w:val="004060BD"/>
    <w:rsid w:val="004118C6"/>
    <w:rsid w:val="00441B18"/>
    <w:rsid w:val="00461E2B"/>
    <w:rsid w:val="004A15B0"/>
    <w:rsid w:val="00541140"/>
    <w:rsid w:val="005E271D"/>
    <w:rsid w:val="00645CFF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42C88"/>
    <w:rsid w:val="00950EE9"/>
    <w:rsid w:val="0099314B"/>
    <w:rsid w:val="009E5CD9"/>
    <w:rsid w:val="009F0165"/>
    <w:rsid w:val="009F626B"/>
    <w:rsid w:val="00A448E7"/>
    <w:rsid w:val="00A97609"/>
    <w:rsid w:val="00B22E26"/>
    <w:rsid w:val="00B63F1D"/>
    <w:rsid w:val="00B668A9"/>
    <w:rsid w:val="00B803DE"/>
    <w:rsid w:val="00B96E8E"/>
    <w:rsid w:val="00BA1287"/>
    <w:rsid w:val="00BA55B0"/>
    <w:rsid w:val="00BD6CDC"/>
    <w:rsid w:val="00BE16C2"/>
    <w:rsid w:val="00BF4EAD"/>
    <w:rsid w:val="00C705ED"/>
    <w:rsid w:val="00C749DB"/>
    <w:rsid w:val="00C9335B"/>
    <w:rsid w:val="00C958B6"/>
    <w:rsid w:val="00CF52FF"/>
    <w:rsid w:val="00D17A7A"/>
    <w:rsid w:val="00D637DB"/>
    <w:rsid w:val="00DF0C00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6BBD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47F32-A7A0-4727-8B03-2D059451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98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19</cp:revision>
  <cp:lastPrinted>2020-04-02T04:35:00Z</cp:lastPrinted>
  <dcterms:created xsi:type="dcterms:W3CDTF">2019-01-10T02:44:00Z</dcterms:created>
  <dcterms:modified xsi:type="dcterms:W3CDTF">2020-04-02T04:35:00Z</dcterms:modified>
</cp:coreProperties>
</file>