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284808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71750" w:rsidRDefault="00971750" w:rsidP="00971750">
      <w:pPr>
        <w:widowControl w:val="0"/>
        <w:jc w:val="center"/>
        <w:rPr>
          <w:b/>
          <w:szCs w:val="28"/>
        </w:rPr>
      </w:pPr>
      <w:r w:rsidRPr="00B352EC">
        <w:rPr>
          <w:b/>
        </w:rPr>
        <w:t>О ВНЕСЕНИИ ИЗМЕНЕНИЙ</w:t>
      </w:r>
      <w:r w:rsidRPr="004F59B2">
        <w:t xml:space="preserve"> </w:t>
      </w:r>
      <w:r w:rsidRPr="00853B1C">
        <w:rPr>
          <w:b/>
          <w:szCs w:val="28"/>
        </w:rPr>
        <w:t xml:space="preserve">В </w:t>
      </w:r>
      <w:r>
        <w:rPr>
          <w:b/>
          <w:szCs w:val="28"/>
        </w:rPr>
        <w:t xml:space="preserve">ЗАКОН ПРИМОРСКОГО КРАЯ </w:t>
      </w:r>
      <w:r>
        <w:rPr>
          <w:b/>
          <w:szCs w:val="28"/>
        </w:rPr>
        <w:br/>
        <w:t>"О ПАРТИЗАНСКОМ МУНИЦИПАЛЬНОМ РАЙОНЕ"</w:t>
      </w:r>
    </w:p>
    <w:p w:rsidR="00971750" w:rsidRPr="004F59B2" w:rsidRDefault="00971750" w:rsidP="00971750">
      <w:pPr>
        <w:pStyle w:val="ConsPlusTitle"/>
        <w:widowControl/>
        <w:jc w:val="center"/>
      </w:pPr>
    </w:p>
    <w:p w:rsidR="00971750" w:rsidRPr="000D64C4" w:rsidRDefault="00971750" w:rsidP="00971750">
      <w:pPr>
        <w:pStyle w:val="ConsPlusTitle"/>
        <w:widowControl/>
        <w:ind w:firstLine="709"/>
        <w:jc w:val="both"/>
        <w:rPr>
          <w:b w:val="0"/>
        </w:rPr>
      </w:pPr>
      <w:r w:rsidRPr="000D64C4">
        <w:rPr>
          <w:b w:val="0"/>
        </w:rPr>
        <w:t>Принят Законодательным Собранием Приморского края</w:t>
      </w:r>
      <w:r>
        <w:rPr>
          <w:b w:val="0"/>
        </w:rPr>
        <w:t xml:space="preserve"> 29 января </w:t>
      </w:r>
      <w:r>
        <w:rPr>
          <w:b w:val="0"/>
        </w:rPr>
        <w:br/>
        <w:t xml:space="preserve">2020 года </w:t>
      </w:r>
    </w:p>
    <w:p w:rsidR="00971750" w:rsidRDefault="00971750" w:rsidP="00971750">
      <w:pPr>
        <w:ind w:firstLine="709"/>
        <w:jc w:val="both"/>
        <w:rPr>
          <w:szCs w:val="28"/>
        </w:rPr>
      </w:pPr>
    </w:p>
    <w:p w:rsidR="00971750" w:rsidRDefault="00971750" w:rsidP="0097175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971750" w:rsidRDefault="00971750" w:rsidP="0097175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10 ноября 2004 года № 158-КЗ </w:t>
      </w:r>
      <w:r>
        <w:rPr>
          <w:szCs w:val="28"/>
        </w:rPr>
        <w:br/>
        <w:t>"О Партизанском муниципальном районе" (</w:t>
      </w:r>
      <w:r w:rsidRPr="00EC7340">
        <w:rPr>
          <w:szCs w:val="28"/>
        </w:rPr>
        <w:t xml:space="preserve">Ведомости Законодательного Собрания </w:t>
      </w:r>
      <w:r>
        <w:rPr>
          <w:szCs w:val="28"/>
        </w:rPr>
        <w:t xml:space="preserve">Приморского края, 2004, № 72, стр. 19; 2008, № 68, стр. </w:t>
      </w:r>
      <w:r w:rsidRPr="00E2460B">
        <w:rPr>
          <w:szCs w:val="28"/>
        </w:rPr>
        <w:t>24; 2012</w:t>
      </w:r>
      <w:r>
        <w:rPr>
          <w:szCs w:val="28"/>
        </w:rPr>
        <w:t xml:space="preserve">, № 27, стр. 74; 2014, № 103, стр. 35)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</w:p>
    <w:p w:rsidR="00971750" w:rsidRDefault="00971750" w:rsidP="0097175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971750" w:rsidRDefault="00971750" w:rsidP="00971750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Закону;</w:t>
      </w:r>
    </w:p>
    <w:p w:rsidR="00971750" w:rsidRDefault="00971750" w:rsidP="00971750">
      <w:pPr>
        <w:ind w:firstLine="709"/>
        <w:jc w:val="both"/>
        <w:rPr>
          <w:szCs w:val="28"/>
        </w:rPr>
      </w:pPr>
      <w:r>
        <w:rPr>
          <w:szCs w:val="28"/>
        </w:rPr>
        <w:t>3)приложение 3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3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971750" w:rsidRPr="0051252A" w:rsidRDefault="00971750" w:rsidP="00971750">
      <w:pPr>
        <w:ind w:firstLine="709"/>
        <w:jc w:val="both"/>
        <w:rPr>
          <w:szCs w:val="28"/>
        </w:rPr>
      </w:pPr>
      <w:r>
        <w:rPr>
          <w:szCs w:val="28"/>
        </w:rPr>
        <w:t>4)приложение 4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4</w:t>
      </w:r>
      <w:r w:rsidRPr="0051252A">
        <w:rPr>
          <w:szCs w:val="28"/>
        </w:rPr>
        <w:t xml:space="preserve"> </w:t>
      </w:r>
      <w:r w:rsidRPr="0051252A">
        <w:rPr>
          <w:szCs w:val="28"/>
        </w:rPr>
        <w:br/>
        <w:t>к настоящему Закону;</w:t>
      </w:r>
    </w:p>
    <w:p w:rsidR="00971750" w:rsidRPr="00EA2346" w:rsidRDefault="00971750" w:rsidP="00971750">
      <w:pPr>
        <w:ind w:firstLine="709"/>
        <w:jc w:val="both"/>
        <w:rPr>
          <w:szCs w:val="28"/>
        </w:rPr>
      </w:pPr>
      <w:r>
        <w:rPr>
          <w:szCs w:val="28"/>
        </w:rPr>
        <w:t>5)приложение 5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5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Закону;</w:t>
      </w:r>
    </w:p>
    <w:p w:rsidR="00971750" w:rsidRDefault="00971750" w:rsidP="00971750">
      <w:pPr>
        <w:ind w:firstLine="709"/>
        <w:jc w:val="both"/>
        <w:rPr>
          <w:szCs w:val="28"/>
        </w:rPr>
      </w:pPr>
      <w:r>
        <w:rPr>
          <w:szCs w:val="28"/>
        </w:rPr>
        <w:t>6)приложение 6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6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</w:t>
      </w:r>
      <w:r>
        <w:rPr>
          <w:szCs w:val="28"/>
        </w:rPr>
        <w:t>ну;</w:t>
      </w:r>
    </w:p>
    <w:p w:rsidR="00971750" w:rsidRDefault="00971750" w:rsidP="0097175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7)приложение 7 к Закону изложить в редакции приложения 7 </w:t>
      </w:r>
      <w:r>
        <w:rPr>
          <w:szCs w:val="28"/>
        </w:rPr>
        <w:br/>
        <w:t xml:space="preserve">к настоящему Закону; </w:t>
      </w:r>
    </w:p>
    <w:p w:rsidR="00971750" w:rsidRDefault="00971750" w:rsidP="00971750">
      <w:pPr>
        <w:ind w:firstLine="709"/>
        <w:jc w:val="both"/>
        <w:rPr>
          <w:szCs w:val="28"/>
        </w:rPr>
      </w:pPr>
      <w:r>
        <w:rPr>
          <w:szCs w:val="28"/>
        </w:rPr>
        <w:t xml:space="preserve">8)приложение 8 к Закону изложить в редакции приложения 8 </w:t>
      </w:r>
      <w:r>
        <w:rPr>
          <w:szCs w:val="28"/>
        </w:rPr>
        <w:br/>
        <w:t>к настоящему Закону;</w:t>
      </w:r>
    </w:p>
    <w:p w:rsidR="00971750" w:rsidRDefault="00971750" w:rsidP="00971750">
      <w:pPr>
        <w:ind w:firstLine="709"/>
        <w:jc w:val="both"/>
        <w:rPr>
          <w:szCs w:val="28"/>
        </w:rPr>
      </w:pPr>
      <w:r>
        <w:rPr>
          <w:szCs w:val="28"/>
        </w:rPr>
        <w:t>9)приложение 9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9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971750" w:rsidRDefault="00971750" w:rsidP="0097175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10)приложение 10 к Закону изложить в редакции приложения 10 </w:t>
      </w:r>
      <w:r>
        <w:rPr>
          <w:szCs w:val="28"/>
        </w:rPr>
        <w:br/>
        <w:t xml:space="preserve">к настоящему Закону; </w:t>
      </w:r>
    </w:p>
    <w:p w:rsidR="00971750" w:rsidRDefault="00971750" w:rsidP="00971750">
      <w:pPr>
        <w:ind w:firstLine="709"/>
        <w:jc w:val="both"/>
        <w:rPr>
          <w:szCs w:val="28"/>
        </w:rPr>
      </w:pPr>
      <w:r>
        <w:rPr>
          <w:szCs w:val="28"/>
        </w:rPr>
        <w:t xml:space="preserve">11)приложение 11 к Закону изложить в редакции приложения 11 </w:t>
      </w:r>
      <w:r>
        <w:rPr>
          <w:szCs w:val="28"/>
        </w:rPr>
        <w:br/>
        <w:t>к настоящему Закону;</w:t>
      </w:r>
    </w:p>
    <w:p w:rsidR="00971750" w:rsidRDefault="00971750" w:rsidP="00971750">
      <w:pPr>
        <w:ind w:firstLine="709"/>
        <w:jc w:val="both"/>
        <w:rPr>
          <w:szCs w:val="28"/>
        </w:rPr>
      </w:pPr>
      <w:r>
        <w:rPr>
          <w:szCs w:val="28"/>
        </w:rPr>
        <w:t>12)приложение 12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12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971750" w:rsidRDefault="00971750" w:rsidP="00971750">
      <w:pPr>
        <w:ind w:firstLine="709"/>
        <w:jc w:val="both"/>
        <w:rPr>
          <w:szCs w:val="28"/>
        </w:rPr>
      </w:pPr>
      <w:r>
        <w:rPr>
          <w:szCs w:val="28"/>
        </w:rPr>
        <w:t>13)приложение 13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13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971750" w:rsidRDefault="00971750" w:rsidP="00971750">
      <w:pPr>
        <w:ind w:firstLine="709"/>
        <w:jc w:val="both"/>
        <w:rPr>
          <w:szCs w:val="28"/>
        </w:rPr>
      </w:pPr>
      <w:r>
        <w:rPr>
          <w:szCs w:val="28"/>
        </w:rPr>
        <w:t>14)приложение 14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14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Закону.</w:t>
      </w:r>
    </w:p>
    <w:p w:rsidR="00971750" w:rsidRDefault="00971750" w:rsidP="00971750">
      <w:pPr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971750" w:rsidRDefault="00971750" w:rsidP="00971750">
      <w:pPr>
        <w:ind w:firstLine="709"/>
        <w:jc w:val="both"/>
        <w:rPr>
          <w:szCs w:val="28"/>
        </w:rPr>
      </w:pPr>
    </w:p>
    <w:p w:rsidR="00971750" w:rsidRDefault="00971750" w:rsidP="0097175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СТАТЬЯ 2.</w:t>
      </w:r>
    </w:p>
    <w:p w:rsidR="00971750" w:rsidRPr="00503445" w:rsidRDefault="00971750" w:rsidP="0097175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971750" w:rsidRDefault="00971750" w:rsidP="00971750">
      <w:pPr>
        <w:ind w:firstLine="709"/>
        <w:jc w:val="both"/>
      </w:pPr>
    </w:p>
    <w:p w:rsidR="00971750" w:rsidRDefault="00971750" w:rsidP="00971750">
      <w:pPr>
        <w:ind w:firstLine="709"/>
        <w:jc w:val="both"/>
      </w:pPr>
    </w:p>
    <w:p w:rsidR="00971750" w:rsidRDefault="00971750" w:rsidP="00971750">
      <w:pPr>
        <w:ind w:firstLine="709"/>
        <w:jc w:val="both"/>
      </w:pPr>
    </w:p>
    <w:p w:rsidR="00971750" w:rsidRDefault="00971750" w:rsidP="00971750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15187E" w:rsidRDefault="0015187E" w:rsidP="00971750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15187E" w:rsidRDefault="0015187E" w:rsidP="0015187E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5187E" w:rsidRDefault="0015187E" w:rsidP="0015187E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10 февраля 2020 года</w:t>
      </w:r>
    </w:p>
    <w:p w:rsidR="0015187E" w:rsidRDefault="0015187E" w:rsidP="0015187E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72</w:t>
      </w:r>
      <w:r>
        <w:rPr>
          <w:szCs w:val="28"/>
        </w:rPr>
        <w:t>3</w:t>
      </w:r>
      <w:r>
        <w:rPr>
          <w:szCs w:val="28"/>
        </w:rPr>
        <w:t>-КЗ</w:t>
      </w:r>
      <w:bookmarkEnd w:id="0"/>
    </w:p>
    <w:p w:rsidR="0015187E" w:rsidRPr="001F7BC5" w:rsidRDefault="0015187E" w:rsidP="00971750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 w:rsidSect="0097175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13F" w:rsidRDefault="00E6313F">
      <w:r>
        <w:separator/>
      </w:r>
    </w:p>
  </w:endnote>
  <w:endnote w:type="continuationSeparator" w:id="0">
    <w:p w:rsidR="00E6313F" w:rsidRDefault="00E63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13F" w:rsidRDefault="00E6313F">
      <w:r>
        <w:separator/>
      </w:r>
    </w:p>
  </w:footnote>
  <w:footnote w:type="continuationSeparator" w:id="0">
    <w:p w:rsidR="00E6313F" w:rsidRDefault="00E63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750" w:rsidRDefault="0097175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5187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1750"/>
    <w:rsid w:val="0003291F"/>
    <w:rsid w:val="00070CED"/>
    <w:rsid w:val="0015187E"/>
    <w:rsid w:val="00347DEE"/>
    <w:rsid w:val="00357555"/>
    <w:rsid w:val="00380EE1"/>
    <w:rsid w:val="003A180C"/>
    <w:rsid w:val="003B26E7"/>
    <w:rsid w:val="0047435B"/>
    <w:rsid w:val="005A2827"/>
    <w:rsid w:val="006E2ABA"/>
    <w:rsid w:val="00704AFE"/>
    <w:rsid w:val="00832425"/>
    <w:rsid w:val="00971750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6313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BA4C97"/>
  <w15:docId w15:val="{1E96189A-7C92-4593-8F4B-E2775B6D4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97175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971750"/>
    <w:rPr>
      <w:sz w:val="28"/>
    </w:rPr>
  </w:style>
  <w:style w:type="paragraph" w:styleId="a6">
    <w:name w:val="Balloon Text"/>
    <w:basedOn w:val="a"/>
    <w:link w:val="a7"/>
    <w:semiHidden/>
    <w:unhideWhenUsed/>
    <w:rsid w:val="0097175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9717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7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2020-01-28T04:21:00Z</cp:lastPrinted>
  <dcterms:created xsi:type="dcterms:W3CDTF">2020-01-28T04:20:00Z</dcterms:created>
  <dcterms:modified xsi:type="dcterms:W3CDTF">2020-02-10T03:55:00Z</dcterms:modified>
</cp:coreProperties>
</file>