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180900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912A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29.01.2020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912A5">
              <w:rPr>
                <w:szCs w:val="28"/>
              </w:rPr>
              <w:t>1972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912A5" w:rsidP="00D55F85">
            <w:pPr>
              <w:ind w:left="-108"/>
              <w:jc w:val="both"/>
            </w:pPr>
            <w:r>
              <w:t>О Законе Приморского края "</w:t>
            </w:r>
            <w:r w:rsidRPr="00747D70">
              <w:t>О внесении изменения в статью 2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</w:t>
            </w:r>
            <w:r>
              <w:t>е</w:t>
            </w:r>
            <w:r>
              <w:rPr>
                <w:szCs w:val="28"/>
              </w:rPr>
              <w:t>"</w:t>
            </w:r>
          </w:p>
          <w:p w:rsidR="000B3FB2" w:rsidRPr="00F912A5" w:rsidRDefault="000B3FB2">
            <w:pPr>
              <w:jc w:val="both"/>
            </w:pPr>
          </w:p>
        </w:tc>
      </w:tr>
    </w:tbl>
    <w:p w:rsidR="00F912A5" w:rsidRDefault="00F912A5" w:rsidP="00F912A5">
      <w:pPr>
        <w:ind w:firstLine="709"/>
      </w:pPr>
      <w:r>
        <w:t>Законодательное Собрание Приморского края</w:t>
      </w:r>
    </w:p>
    <w:p w:rsidR="00F912A5" w:rsidRDefault="00F912A5" w:rsidP="00F912A5"/>
    <w:p w:rsidR="00F912A5" w:rsidRDefault="00F912A5" w:rsidP="00F912A5">
      <w:r>
        <w:t>ПОСТАНОВЛЯЕТ:</w:t>
      </w:r>
    </w:p>
    <w:p w:rsidR="00F912A5" w:rsidRDefault="00F912A5" w:rsidP="00F912A5">
      <w:pPr>
        <w:jc w:val="both"/>
      </w:pPr>
    </w:p>
    <w:p w:rsidR="00F912A5" w:rsidRDefault="00F912A5" w:rsidP="00F912A5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747D70">
        <w:rPr>
          <w:szCs w:val="28"/>
        </w:rPr>
        <w:t>О внесении изменения в статью 2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</w:t>
      </w:r>
      <w:r>
        <w:rPr>
          <w:szCs w:val="28"/>
        </w:rPr>
        <w:t>е</w:t>
      </w:r>
      <w:r>
        <w:t>".</w:t>
      </w:r>
    </w:p>
    <w:p w:rsidR="00F912A5" w:rsidRDefault="00F912A5" w:rsidP="00F912A5">
      <w:pPr>
        <w:jc w:val="both"/>
      </w:pPr>
    </w:p>
    <w:p w:rsidR="00F912A5" w:rsidRDefault="00F912A5" w:rsidP="00F912A5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F912A5" w:rsidRDefault="00F912A5" w:rsidP="00F912A5">
      <w:pPr>
        <w:pStyle w:val="a3"/>
        <w:tabs>
          <w:tab w:val="clear" w:pos="4153"/>
          <w:tab w:val="clear" w:pos="8306"/>
        </w:tabs>
        <w:jc w:val="both"/>
      </w:pPr>
    </w:p>
    <w:p w:rsidR="00F912A5" w:rsidRDefault="00F912A5" w:rsidP="00F912A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912A5" w:rsidRDefault="00F912A5" w:rsidP="00F912A5">
      <w:pPr>
        <w:jc w:val="both"/>
      </w:pPr>
      <w:bookmarkStart w:id="0" w:name="_GoBack"/>
      <w:bookmarkEnd w:id="0"/>
    </w:p>
    <w:p w:rsidR="00F912A5" w:rsidRDefault="00F912A5" w:rsidP="00F912A5">
      <w:pPr>
        <w:jc w:val="both"/>
      </w:pPr>
    </w:p>
    <w:p w:rsidR="00F912A5" w:rsidRDefault="00F912A5" w:rsidP="00F912A5">
      <w:pPr>
        <w:jc w:val="both"/>
      </w:pPr>
    </w:p>
    <w:p w:rsidR="00F912A5" w:rsidRDefault="00F912A5" w:rsidP="00F912A5">
      <w:pPr>
        <w:jc w:val="both"/>
      </w:pPr>
      <w:r>
        <w:t>Председатель</w:t>
      </w:r>
    </w:p>
    <w:p w:rsidR="00F912A5" w:rsidRDefault="00F912A5" w:rsidP="00F912A5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 xml:space="preserve">     </w:t>
      </w:r>
      <w:r>
        <w:t xml:space="preserve"> А.И. Ролик</w:t>
      </w:r>
    </w:p>
    <w:p w:rsidR="00F912A5" w:rsidRDefault="00F912A5" w:rsidP="00F912A5"/>
    <w:p w:rsidR="00F912A5" w:rsidRDefault="00F912A5" w:rsidP="00F912A5"/>
    <w:p w:rsidR="00F912A5" w:rsidRDefault="00F912A5" w:rsidP="00F912A5"/>
    <w:p w:rsidR="00F912A5" w:rsidRDefault="00F912A5" w:rsidP="00F912A5"/>
    <w:p w:rsidR="00F912A5" w:rsidRDefault="00F912A5" w:rsidP="00F912A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692" w:rsidRDefault="007A6692">
      <w:r>
        <w:separator/>
      </w:r>
    </w:p>
  </w:endnote>
  <w:endnote w:type="continuationSeparator" w:id="0">
    <w:p w:rsidR="007A6692" w:rsidRDefault="007A6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692" w:rsidRDefault="007A6692">
      <w:r>
        <w:separator/>
      </w:r>
    </w:p>
  </w:footnote>
  <w:footnote w:type="continuationSeparator" w:id="0">
    <w:p w:rsidR="007A6692" w:rsidRDefault="007A6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12A5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A6692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  <w:rsid w:val="00F9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8559C4"/>
  <w15:docId w15:val="{03E5A427-8EF4-4D29-A522-71D24F44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2020-01-29T03:17:00Z</cp:lastPrinted>
  <dcterms:created xsi:type="dcterms:W3CDTF">2020-01-29T03:16:00Z</dcterms:created>
  <dcterms:modified xsi:type="dcterms:W3CDTF">2020-01-29T03:17:00Z</dcterms:modified>
</cp:coreProperties>
</file>